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2" w:rightFromText="142" w:vertAnchor="text" w:horzAnchor="margin" w:tblpXSpec="center" w:tblpY="1"/>
        <w:tblW w:w="15876" w:type="dxa"/>
        <w:tblLayout w:type="fixed"/>
        <w:tblLook w:val="04A0" w:firstRow="1" w:lastRow="0" w:firstColumn="1" w:lastColumn="0" w:noHBand="0" w:noVBand="1"/>
      </w:tblPr>
      <w:tblGrid>
        <w:gridCol w:w="761"/>
        <w:gridCol w:w="3458"/>
        <w:gridCol w:w="4099"/>
        <w:gridCol w:w="4100"/>
        <w:gridCol w:w="3458"/>
      </w:tblGrid>
      <w:tr w:rsidR="002C7FA3" w:rsidTr="00047201">
        <w:trPr>
          <w:cantSplit/>
        </w:trPr>
        <w:tc>
          <w:tcPr>
            <w:tcW w:w="15876" w:type="dxa"/>
            <w:gridSpan w:val="5"/>
          </w:tcPr>
          <w:p w:rsidR="002C7FA3" w:rsidRPr="00E67A27" w:rsidRDefault="00E67A27" w:rsidP="00E67A27">
            <w:pPr>
              <w:tabs>
                <w:tab w:val="left" w:pos="8468"/>
              </w:tabs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E67A27">
              <w:rPr>
                <w:b/>
                <w:sz w:val="24"/>
                <w:szCs w:val="24"/>
              </w:rPr>
              <w:t>SALMA ET MIRA : UNE RELATION EN MIROIR</w:t>
            </w:r>
          </w:p>
        </w:tc>
      </w:tr>
      <w:tr w:rsidR="00E67A27" w:rsidTr="00D90DB6">
        <w:trPr>
          <w:cantSplit/>
        </w:trPr>
        <w:tc>
          <w:tcPr>
            <w:tcW w:w="761" w:type="dxa"/>
          </w:tcPr>
          <w:p w:rsidR="00E67A27" w:rsidRDefault="00E67A27" w:rsidP="00E67A27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5520" behindDoc="1" locked="0" layoutInCell="0" allowOverlap="1" wp14:anchorId="2026E236" wp14:editId="0EC103AB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156210</wp:posOffset>
                  </wp:positionV>
                  <wp:extent cx="1799590" cy="1439545"/>
                  <wp:effectExtent l="0" t="0" r="0" b="8255"/>
                  <wp:wrapNone/>
                  <wp:docPr id="2" name="Image 2" descr="F:\COLLÈGE AU CINÉMA 2015_2016\Partie pédagogique\LES CITRONNIERS\Photogrammes sur la relation Salma Mira\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OLLÈGE AU CINÉMA 2015_2016\Partie pédagogique\LES CITRONNIERS\Photogrammes sur la relation Salma Mira\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t>Timer</w:t>
            </w:r>
            <w:proofErr w:type="spellEnd"/>
          </w:p>
        </w:tc>
        <w:tc>
          <w:tcPr>
            <w:tcW w:w="7557" w:type="dxa"/>
            <w:gridSpan w:val="2"/>
          </w:tcPr>
          <w:p w:rsidR="00E67A27" w:rsidRDefault="00E67A27" w:rsidP="00E67A27">
            <w:pPr>
              <w:jc w:val="center"/>
            </w:pPr>
            <w:r>
              <w:t>Salma</w:t>
            </w:r>
          </w:p>
        </w:tc>
        <w:tc>
          <w:tcPr>
            <w:tcW w:w="7558" w:type="dxa"/>
            <w:gridSpan w:val="2"/>
          </w:tcPr>
          <w:p w:rsidR="00E67A27" w:rsidRDefault="00E67A27" w:rsidP="00E67A27">
            <w:pPr>
              <w:jc w:val="center"/>
            </w:pPr>
            <w:r>
              <w:t>Mira</w:t>
            </w:r>
          </w:p>
        </w:tc>
      </w:tr>
      <w:tr w:rsidR="0045140C" w:rsidTr="00860786">
        <w:trPr>
          <w:cantSplit/>
        </w:trPr>
        <w:tc>
          <w:tcPr>
            <w:tcW w:w="761" w:type="dxa"/>
          </w:tcPr>
          <w:p w:rsidR="00EA7E09" w:rsidRDefault="00485E1A" w:rsidP="00646564">
            <w:r>
              <w:t>Les 10 premières minutes</w:t>
            </w:r>
          </w:p>
        </w:tc>
        <w:tc>
          <w:tcPr>
            <w:tcW w:w="3458" w:type="dxa"/>
            <w:vAlign w:val="center"/>
          </w:tcPr>
          <w:p w:rsidR="00D03FDF" w:rsidRDefault="00485E1A" w:rsidP="00646564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0944" behindDoc="1" locked="0" layoutInCell="1" allowOverlap="0" wp14:anchorId="0C09DB84" wp14:editId="713710DF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1210945</wp:posOffset>
                  </wp:positionV>
                  <wp:extent cx="1799590" cy="1439545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265" y="21438"/>
                      <wp:lineTo x="21265" y="0"/>
                      <wp:lineTo x="0" y="0"/>
                    </wp:wrapPolygon>
                  </wp:wrapThrough>
                  <wp:docPr id="39" name="Image 39" descr="F:\COLLÈGE AU CINÉMA 2015_2016\Partie pédagogique\LES CITRONNIERS\Photogrammes sur la relation Salma Mira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COLLÈGE AU CINÉMA 2015_2016\Partie pédagogique\LES CITRONNIERS\Photogrammes sur la relation Salma Mira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99" w:type="dxa"/>
          </w:tcPr>
          <w:p w:rsidR="00EA7E09" w:rsidRDefault="00743163" w:rsidP="00646564">
            <w:r>
              <w:t>TITRE :</w:t>
            </w:r>
          </w:p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</w:tc>
        <w:tc>
          <w:tcPr>
            <w:tcW w:w="4100" w:type="dxa"/>
          </w:tcPr>
          <w:p w:rsidR="00743163" w:rsidRDefault="00743163" w:rsidP="00743163">
            <w:r>
              <w:t>TITRE :</w:t>
            </w:r>
          </w:p>
          <w:p w:rsidR="00EA7E09" w:rsidRDefault="00EA7E09" w:rsidP="00743163"/>
        </w:tc>
        <w:tc>
          <w:tcPr>
            <w:tcW w:w="3458" w:type="dxa"/>
          </w:tcPr>
          <w:p w:rsidR="00EA7E09" w:rsidRDefault="00D03FDF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688F2482" wp14:editId="567885D6">
                  <wp:simplePos x="0" y="0"/>
                  <wp:positionH relativeFrom="margin">
                    <wp:posOffset>250825</wp:posOffset>
                  </wp:positionH>
                  <wp:positionV relativeFrom="margin">
                    <wp:posOffset>1209675</wp:posOffset>
                  </wp:positionV>
                  <wp:extent cx="1799590" cy="1439545"/>
                  <wp:effectExtent l="0" t="0" r="0" b="8255"/>
                  <wp:wrapSquare wrapText="bothSides"/>
                  <wp:docPr id="4" name="Image 4" descr="F:\COLLÈGE AU CINÉMA 2015_2016\Partie pédagogique\LES CITRONNIERS\Photogrammes sur la relation Salma Mira\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OLLÈGE AU CINÉMA 2015_2016\Partie pédagogique\LES CITRONNIERS\Photogrammes sur la relation Salma Mira\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A7E09"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68B3512F" wp14:editId="423E6E3C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104140</wp:posOffset>
                  </wp:positionV>
                  <wp:extent cx="1799590" cy="1439545"/>
                  <wp:effectExtent l="0" t="0" r="0" b="8255"/>
                  <wp:wrapSquare wrapText="bothSides"/>
                  <wp:docPr id="1" name="Image 1" descr="F:\COLLÈGE AU CINÉMA 2015_2016\Partie pédagogique\LES CITRONNIERS\Photogrammes sur la relation Salma Mira\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OLLÈGE AU CINÉMA 2015_2016\Partie pédagogique\LES CITRONNIERS\Photogrammes sur la relation Salma Mira\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140C" w:rsidTr="00860786">
        <w:trPr>
          <w:cantSplit/>
        </w:trPr>
        <w:tc>
          <w:tcPr>
            <w:tcW w:w="761" w:type="dxa"/>
          </w:tcPr>
          <w:p w:rsidR="00EA7E09" w:rsidRDefault="00CA101F" w:rsidP="00646564">
            <w:r>
              <w:t>0h23</w:t>
            </w:r>
          </w:p>
        </w:tc>
        <w:tc>
          <w:tcPr>
            <w:tcW w:w="3458" w:type="dxa"/>
          </w:tcPr>
          <w:p w:rsidR="00EA7E09" w:rsidRDefault="00646564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2B9D7E56" wp14:editId="54047FC9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668655</wp:posOffset>
                  </wp:positionV>
                  <wp:extent cx="1799590" cy="1439545"/>
                  <wp:effectExtent l="0" t="0" r="0" b="8255"/>
                  <wp:wrapSquare wrapText="bothSides"/>
                  <wp:docPr id="7" name="Image 7" descr="F:\COLLÈGE AU CINÉMA 2015_2016\Partie pédagogique\LES CITRONNIERS\Photogrammes sur la relation Salma Mira\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COLLÈGE AU CINÉMA 2015_2016\Partie pédagogique\LES CITRONNIERS\Photogrammes sur la relation Salma Mira\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9" w:type="dxa"/>
          </w:tcPr>
          <w:p w:rsidR="00743163" w:rsidRDefault="00743163" w:rsidP="00743163">
            <w:r>
              <w:t>TITRE :</w:t>
            </w:r>
          </w:p>
          <w:p w:rsidR="00EA7E09" w:rsidRDefault="00EA7E09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  <w:p w:rsidR="0045140C" w:rsidRDefault="0045140C" w:rsidP="00646564"/>
        </w:tc>
        <w:tc>
          <w:tcPr>
            <w:tcW w:w="4100" w:type="dxa"/>
          </w:tcPr>
          <w:p w:rsidR="00743163" w:rsidRDefault="00743163" w:rsidP="00743163">
            <w:r>
              <w:t>TITRE :</w:t>
            </w:r>
          </w:p>
          <w:p w:rsidR="00EA7E09" w:rsidRDefault="00EA7E09" w:rsidP="00646564"/>
        </w:tc>
        <w:tc>
          <w:tcPr>
            <w:tcW w:w="3458" w:type="dxa"/>
          </w:tcPr>
          <w:p w:rsidR="00EA7E09" w:rsidRDefault="0045141A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4BA713FE" wp14:editId="63B6C62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1590040</wp:posOffset>
                  </wp:positionV>
                  <wp:extent cx="1799590" cy="1439545"/>
                  <wp:effectExtent l="0" t="0" r="0" b="8255"/>
                  <wp:wrapSquare wrapText="bothSides"/>
                  <wp:docPr id="8" name="Image 8" descr="F:\COLLÈGE AU CINÉMA 2015_2016\Partie pédagogique\LES CITRONNIERS\Photogrammes sur la relation Salma Mira\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OLLÈGE AU CINÉMA 2015_2016\Partie pédagogique\LES CITRONNIERS\Photogrammes sur la relation Salma Mira\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153"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75DD6A16" wp14:editId="4A3BC19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74930</wp:posOffset>
                  </wp:positionV>
                  <wp:extent cx="1799590" cy="1439545"/>
                  <wp:effectExtent l="0" t="0" r="0" b="8255"/>
                  <wp:wrapSquare wrapText="bothSides"/>
                  <wp:docPr id="5" name="Image 5" descr="F:\COLLÈGE AU CINÉMA 2015_2016\Partie pédagogique\LES CITRONNIERS\Photogrammes sur la relation Salma Mira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OLLÈGE AU CINÉMA 2015_2016\Partie pédagogique\LES CITRONNIERS\Photogrammes sur la relation Salma Mira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140C" w:rsidTr="00860786">
        <w:trPr>
          <w:cantSplit/>
        </w:trPr>
        <w:tc>
          <w:tcPr>
            <w:tcW w:w="761" w:type="dxa"/>
          </w:tcPr>
          <w:p w:rsidR="00EA7E09" w:rsidRDefault="00CA101F" w:rsidP="00646564">
            <w:r>
              <w:lastRenderedPageBreak/>
              <w:t>0h33</w:t>
            </w:r>
          </w:p>
        </w:tc>
        <w:tc>
          <w:tcPr>
            <w:tcW w:w="3458" w:type="dxa"/>
          </w:tcPr>
          <w:p w:rsidR="00EA7E09" w:rsidRDefault="00646564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46867952" wp14:editId="2FE90692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7620</wp:posOffset>
                  </wp:positionV>
                  <wp:extent cx="1799590" cy="1439545"/>
                  <wp:effectExtent l="0" t="0" r="0" b="8255"/>
                  <wp:wrapSquare wrapText="bothSides"/>
                  <wp:docPr id="9" name="Image 9" descr="F:\COLLÈGE AU CINÉMA 2015_2016\Partie pédagogique\LES CITRONNIERS\Photogrammes sur la relation Salma Mira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OLLÈGE AU CINÉMA 2015_2016\Partie pédagogique\LES CITRONNIERS\Photogrammes sur la relation Salma Mira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37FC"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19ADE955" wp14:editId="3FDD10A2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984885</wp:posOffset>
                  </wp:positionV>
                  <wp:extent cx="1799590" cy="1439545"/>
                  <wp:effectExtent l="0" t="0" r="0" b="8255"/>
                  <wp:wrapSquare wrapText="bothSides"/>
                  <wp:docPr id="10" name="Image 10" descr="F:\COLLÈGE AU CINÉMA 2015_2016\Partie pédagogique\LES CITRONNIERS\Photogrammes sur la relation Salma Mira\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COLLÈGE AU CINÉMA 2015_2016\Partie pédagogique\LES CITRONNIERS\Photogrammes sur la relation Salma Mira\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9" w:type="dxa"/>
          </w:tcPr>
          <w:p w:rsidR="00743163" w:rsidRDefault="00743163" w:rsidP="00743163">
            <w:r>
              <w:t>TITRE :</w:t>
            </w:r>
          </w:p>
          <w:p w:rsidR="00EA7E09" w:rsidRDefault="00EA7E09" w:rsidP="00743163">
            <w:pPr>
              <w:ind w:left="708" w:hanging="708"/>
            </w:pPr>
          </w:p>
        </w:tc>
        <w:tc>
          <w:tcPr>
            <w:tcW w:w="4100" w:type="dxa"/>
          </w:tcPr>
          <w:p w:rsidR="00743163" w:rsidRDefault="00743163" w:rsidP="00743163">
            <w:r>
              <w:t>TITRE :</w:t>
            </w:r>
          </w:p>
          <w:p w:rsidR="00EA7E09" w:rsidRDefault="00EA7E09" w:rsidP="00646564"/>
        </w:tc>
        <w:tc>
          <w:tcPr>
            <w:tcW w:w="3458" w:type="dxa"/>
          </w:tcPr>
          <w:p w:rsidR="00EA7E09" w:rsidRDefault="00A30153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1ED3FDE1" wp14:editId="45BF7136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80010</wp:posOffset>
                  </wp:positionV>
                  <wp:extent cx="1799590" cy="1439545"/>
                  <wp:effectExtent l="0" t="0" r="0" b="8255"/>
                  <wp:wrapSquare wrapText="bothSides"/>
                  <wp:docPr id="12" name="Image 12" descr="F:\COLLÈGE AU CINÉMA 2015_2016\Partie pédagogique\LES CITRONNIERS\Photogrammes sur la relation Salma Mira\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COLLÈGE AU CINÉMA 2015_2016\Partie pédagogique\LES CITRONNIERS\Photogrammes sur la relation Salma Mira\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140C" w:rsidTr="00860786">
        <w:trPr>
          <w:cantSplit/>
        </w:trPr>
        <w:tc>
          <w:tcPr>
            <w:tcW w:w="761" w:type="dxa"/>
          </w:tcPr>
          <w:p w:rsidR="00EA7E09" w:rsidRDefault="00CA101F" w:rsidP="00646564">
            <w:r>
              <w:t>0h46</w:t>
            </w:r>
          </w:p>
        </w:tc>
        <w:tc>
          <w:tcPr>
            <w:tcW w:w="3458" w:type="dxa"/>
          </w:tcPr>
          <w:p w:rsidR="00EA7E09" w:rsidRDefault="00A30153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041DC85E" wp14:editId="059C5E26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120015</wp:posOffset>
                  </wp:positionV>
                  <wp:extent cx="1799590" cy="1439545"/>
                  <wp:effectExtent l="0" t="0" r="0" b="8255"/>
                  <wp:wrapSquare wrapText="bothSides"/>
                  <wp:docPr id="13" name="Image 13" descr="F:\COLLÈGE AU CINÉMA 2015_2016\Partie pédagogique\LES CITRONNIERS\Photogrammes sur la relation Salma Mira\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COLLÈGE AU CINÉMA 2015_2016\Partie pédagogique\LES CITRONNIERS\Photogrammes sur la relation Salma Mira\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9" w:type="dxa"/>
          </w:tcPr>
          <w:p w:rsidR="00743163" w:rsidRDefault="00743163" w:rsidP="00743163">
            <w:r>
              <w:t>TITRE :</w:t>
            </w:r>
          </w:p>
          <w:p w:rsidR="00EA7E09" w:rsidRDefault="00EA7E09" w:rsidP="00646564"/>
        </w:tc>
        <w:tc>
          <w:tcPr>
            <w:tcW w:w="4100" w:type="dxa"/>
          </w:tcPr>
          <w:p w:rsidR="00743163" w:rsidRDefault="00743163" w:rsidP="00743163">
            <w:r>
              <w:t>TITRE :</w:t>
            </w:r>
          </w:p>
          <w:p w:rsidR="00EA7E09" w:rsidRDefault="00EA7E09" w:rsidP="00646564"/>
        </w:tc>
        <w:tc>
          <w:tcPr>
            <w:tcW w:w="3458" w:type="dxa"/>
          </w:tcPr>
          <w:p w:rsidR="00EA7E09" w:rsidRDefault="007137FC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5AD4916A" wp14:editId="27DB743E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116205</wp:posOffset>
                  </wp:positionV>
                  <wp:extent cx="1799590" cy="1439545"/>
                  <wp:effectExtent l="0" t="0" r="0" b="8255"/>
                  <wp:wrapSquare wrapText="bothSides"/>
                  <wp:docPr id="14" name="Image 14" descr="F:\COLLÈGE AU CINÉMA 2015_2016\Partie pédagogique\LES CITRONNIERS\Photogrammes sur la relation Salma Mira\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COLLÈGE AU CINÉMA 2015_2016\Partie pédagogique\LES CITRONNIERS\Photogrammes sur la relation Salma Mira\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140C" w:rsidTr="00860786">
        <w:trPr>
          <w:cantSplit/>
        </w:trPr>
        <w:tc>
          <w:tcPr>
            <w:tcW w:w="761" w:type="dxa"/>
          </w:tcPr>
          <w:p w:rsidR="00EA7E09" w:rsidRDefault="00CA101F" w:rsidP="00646564">
            <w:r>
              <w:t>0h58</w:t>
            </w:r>
          </w:p>
        </w:tc>
        <w:tc>
          <w:tcPr>
            <w:tcW w:w="3458" w:type="dxa"/>
          </w:tcPr>
          <w:p w:rsidR="00EA7E09" w:rsidRDefault="007137FC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015BB380" wp14:editId="3601F1BE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939800</wp:posOffset>
                  </wp:positionV>
                  <wp:extent cx="1799590" cy="1439545"/>
                  <wp:effectExtent l="0" t="0" r="0" b="8255"/>
                  <wp:wrapSquare wrapText="bothSides"/>
                  <wp:docPr id="15" name="Image 15" descr="F:\COLLÈGE AU CINÉMA 2015_2016\Partie pédagogique\LES CITRONNIERS\Photogrammes sur la relation Salma Mira\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COLLÈGE AU CINÉMA 2015_2016\Partie pédagogique\LES CITRONNIERS\Photogrammes sur la relation Salma Mira\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 wp14:anchorId="03A3E15E" wp14:editId="41097BD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73660</wp:posOffset>
                  </wp:positionV>
                  <wp:extent cx="1795780" cy="1436370"/>
                  <wp:effectExtent l="0" t="0" r="0" b="0"/>
                  <wp:wrapSquare wrapText="bothSides"/>
                  <wp:docPr id="16" name="Image 16" descr="F:\COLLÈGE AU CINÉMA 2015_2016\Partie pédagogique\LES CITRONNIERS\Photogrammes sur la relation Salma Mira\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COLLÈGE AU CINÉMA 2015_2016\Partie pédagogique\LES CITRONNIERS\Photogrammes sur la relation Salma Mira\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9" w:type="dxa"/>
          </w:tcPr>
          <w:p w:rsidR="00743163" w:rsidRDefault="00743163" w:rsidP="00743163">
            <w:r>
              <w:t>TITRE :</w:t>
            </w:r>
          </w:p>
          <w:p w:rsidR="00EA7E09" w:rsidRDefault="00EA7E09" w:rsidP="00646564"/>
        </w:tc>
        <w:tc>
          <w:tcPr>
            <w:tcW w:w="4100" w:type="dxa"/>
          </w:tcPr>
          <w:p w:rsidR="00743163" w:rsidRDefault="00743163" w:rsidP="00743163">
            <w:r>
              <w:t>TITRE :</w:t>
            </w:r>
          </w:p>
          <w:p w:rsidR="00EA7E09" w:rsidRPr="00743163" w:rsidRDefault="00EA7E09" w:rsidP="00743163"/>
        </w:tc>
        <w:tc>
          <w:tcPr>
            <w:tcW w:w="3458" w:type="dxa"/>
          </w:tcPr>
          <w:p w:rsidR="00EA7E09" w:rsidRDefault="007137FC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20704" behindDoc="0" locked="0" layoutInCell="1" allowOverlap="1" wp14:anchorId="23E08C6C" wp14:editId="7877D03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213360</wp:posOffset>
                  </wp:positionV>
                  <wp:extent cx="1799590" cy="1439545"/>
                  <wp:effectExtent l="0" t="0" r="0" b="8255"/>
                  <wp:wrapSquare wrapText="bothSides"/>
                  <wp:docPr id="17" name="Image 17" descr="F:\COLLÈGE AU CINÉMA 2015_2016\Partie pédagogique\LES CITRONNIERS\Photogrammes sur la relation Salma Mira\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COLLÈGE AU CINÉMA 2015_2016\Partie pédagogique\LES CITRONNIERS\Photogrammes sur la relation Salma Mira\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478D" w:rsidTr="00646564">
        <w:trPr>
          <w:cantSplit/>
        </w:trPr>
        <w:tc>
          <w:tcPr>
            <w:tcW w:w="761" w:type="dxa"/>
          </w:tcPr>
          <w:p w:rsidR="00A9478D" w:rsidRDefault="00CA101F" w:rsidP="00646564">
            <w:r>
              <w:lastRenderedPageBreak/>
              <w:t>1h07</w:t>
            </w:r>
          </w:p>
        </w:tc>
        <w:tc>
          <w:tcPr>
            <w:tcW w:w="15115" w:type="dxa"/>
            <w:gridSpan w:val="4"/>
          </w:tcPr>
          <w:p w:rsidR="00743163" w:rsidRDefault="00A9478D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0" locked="0" layoutInCell="1" allowOverlap="1" wp14:anchorId="665F07C0" wp14:editId="66B9482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70485</wp:posOffset>
                  </wp:positionV>
                  <wp:extent cx="1799590" cy="1439545"/>
                  <wp:effectExtent l="0" t="0" r="0" b="8255"/>
                  <wp:wrapSquare wrapText="bothSides"/>
                  <wp:docPr id="18" name="Image 18" descr="F:\COLLÈGE AU CINÉMA 2015_2016\Partie pédagogique\LES CITRONNIERS\Photogrammes sur la relation Salma Mira\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COLLÈGE AU CINÉMA 2015_2016\Partie pédagogique\LES CITRONNIERS\Photogrammes sur la relation Salma Mira\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3163" w:rsidRDefault="00743163" w:rsidP="00743163">
            <w:r>
              <w:t>TITRE :</w:t>
            </w:r>
          </w:p>
          <w:p w:rsidR="00A9478D" w:rsidRDefault="00A9478D" w:rsidP="00646564"/>
          <w:p w:rsidR="00A9478D" w:rsidRDefault="00A9478D" w:rsidP="00646564"/>
          <w:p w:rsidR="00A9478D" w:rsidRDefault="00A9478D" w:rsidP="00646564"/>
          <w:p w:rsidR="00743163" w:rsidRDefault="00743163" w:rsidP="00646564"/>
          <w:p w:rsidR="00A9478D" w:rsidRDefault="00A9478D" w:rsidP="00646564"/>
          <w:p w:rsidR="00A9478D" w:rsidRDefault="00A9478D" w:rsidP="00646564"/>
          <w:p w:rsidR="00A9478D" w:rsidRDefault="00A9478D" w:rsidP="00646564"/>
          <w:p w:rsidR="00A9478D" w:rsidRDefault="00A9478D" w:rsidP="00646564"/>
        </w:tc>
      </w:tr>
      <w:tr w:rsidR="0045140C" w:rsidTr="00860786">
        <w:trPr>
          <w:cantSplit/>
        </w:trPr>
        <w:tc>
          <w:tcPr>
            <w:tcW w:w="761" w:type="dxa"/>
          </w:tcPr>
          <w:p w:rsidR="00EA7E09" w:rsidRDefault="00CA101F" w:rsidP="00646564">
            <w:r>
              <w:t>1h17</w:t>
            </w:r>
          </w:p>
        </w:tc>
        <w:tc>
          <w:tcPr>
            <w:tcW w:w="3458" w:type="dxa"/>
          </w:tcPr>
          <w:p w:rsidR="00EA7E09" w:rsidRDefault="00646564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28896" behindDoc="0" locked="0" layoutInCell="1" allowOverlap="1" wp14:anchorId="65C0D908" wp14:editId="3252FB86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984250</wp:posOffset>
                  </wp:positionV>
                  <wp:extent cx="1799590" cy="1439545"/>
                  <wp:effectExtent l="0" t="0" r="0" b="8255"/>
                  <wp:wrapSquare wrapText="bothSides"/>
                  <wp:docPr id="26" name="Image 26" descr="F:\COLLÈGE AU CINÉMA 2015_2016\Partie pédagogique\LES CITRONNIERS\Photogrammes sur la relation Salma Mira\7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COLLÈGE AU CINÉMA 2015_2016\Partie pédagogique\LES CITRONNIERS\Photogrammes sur la relation Salma Mira\7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0E8FBEEA" wp14:editId="3B9BC9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2099945</wp:posOffset>
                  </wp:positionV>
                  <wp:extent cx="1799590" cy="1439545"/>
                  <wp:effectExtent l="0" t="0" r="0" b="8255"/>
                  <wp:wrapSquare wrapText="bothSides"/>
                  <wp:docPr id="27" name="Image 27" descr="F:\COLLÈGE AU CINÉMA 2015_2016\Partie pédagogique\LES CITRONNIERS\Photogrammes sur la relation Salma Mira\7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COLLÈGE AU CINÉMA 2015_2016\Partie pédagogique\LES CITRONNIERS\Photogrammes sur la relation Salma Mira\7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478D"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12D2E1E4" wp14:editId="3F30A13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-15240</wp:posOffset>
                  </wp:positionV>
                  <wp:extent cx="1799590" cy="1439545"/>
                  <wp:effectExtent l="0" t="0" r="0" b="8255"/>
                  <wp:wrapSquare wrapText="bothSides"/>
                  <wp:docPr id="23" name="Image 23" descr="F:\COLLÈGE AU CINÉMA 2015_2016\Partie pédagogique\LES CITRONNIERS\Photogrammes sur la relation Salma Mira\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COLLÈGE AU CINÉMA 2015_2016\Partie pédagogique\LES CITRONNIERS\Photogrammes sur la relation Salma Mira\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478D" w:rsidRDefault="00A9478D" w:rsidP="00646564"/>
        </w:tc>
        <w:tc>
          <w:tcPr>
            <w:tcW w:w="4099" w:type="dxa"/>
          </w:tcPr>
          <w:p w:rsidR="00743163" w:rsidRDefault="00743163" w:rsidP="00743163">
            <w:r>
              <w:t>TITRE :</w:t>
            </w:r>
          </w:p>
          <w:p w:rsidR="00EA7E09" w:rsidRDefault="00EA7E09" w:rsidP="00646564"/>
        </w:tc>
        <w:tc>
          <w:tcPr>
            <w:tcW w:w="4100" w:type="dxa"/>
          </w:tcPr>
          <w:p w:rsidR="00743163" w:rsidRDefault="00743163" w:rsidP="00743163">
            <w:r>
              <w:t>TITRE :</w:t>
            </w:r>
          </w:p>
          <w:p w:rsidR="00EA7E09" w:rsidRDefault="00EA7E09" w:rsidP="00646564"/>
        </w:tc>
        <w:tc>
          <w:tcPr>
            <w:tcW w:w="3458" w:type="dxa"/>
          </w:tcPr>
          <w:p w:rsidR="00EA7E09" w:rsidRDefault="00860786" w:rsidP="00646564">
            <w:r>
              <w:rPr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7317E40A" wp14:editId="76944F4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2316480</wp:posOffset>
                  </wp:positionV>
                  <wp:extent cx="1799590" cy="1439545"/>
                  <wp:effectExtent l="0" t="0" r="0" b="8255"/>
                  <wp:wrapSquare wrapText="bothSides"/>
                  <wp:docPr id="25" name="Image 25" descr="F:\COLLÈGE AU CINÉMA 2015_2016\Partie pédagogique\LES CITRONNIERS\Photogrammes sur la relation Salma Mira\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COLLÈGE AU CINÉMA 2015_2016\Partie pédagogique\LES CITRONNIERS\Photogrammes sur la relation Salma Mira\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32B1B274" wp14:editId="6617E262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881380</wp:posOffset>
                  </wp:positionV>
                  <wp:extent cx="1799590" cy="1439545"/>
                  <wp:effectExtent l="0" t="0" r="0" b="8255"/>
                  <wp:wrapNone/>
                  <wp:docPr id="24" name="Image 24" descr="F:\COLLÈGE AU CINÉMA 2015_2016\Partie pédagogique\LES CITRONNIERS\Photogrammes sur la relation Salma Mira\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COLLÈGE AU CINÉMA 2015_2016\Partie pédagogique\LES CITRONNIERS\Photogrammes sur la relation Salma Mira\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3D54A610" wp14:editId="73739332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1905</wp:posOffset>
                  </wp:positionV>
                  <wp:extent cx="1799590" cy="1439545"/>
                  <wp:effectExtent l="0" t="0" r="0" b="8255"/>
                  <wp:wrapSquare wrapText="bothSides"/>
                  <wp:docPr id="20" name="Image 20" descr="F:\COLLÈGE AU CINÉMA 2015_2016\Partie pédagogique\LES CITRONNIERS\Photogrammes sur la relation Salma Mira\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COLLÈGE AU CINÉMA 2015_2016\Partie pédagogique\LES CITRONNIERS\Photogrammes sur la relation Salma Mira\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FA3" w:rsidTr="00451640">
        <w:trPr>
          <w:cantSplit/>
        </w:trPr>
        <w:tc>
          <w:tcPr>
            <w:tcW w:w="761" w:type="dxa"/>
          </w:tcPr>
          <w:p w:rsidR="002C7FA3" w:rsidRDefault="002C7FA3" w:rsidP="00646564">
            <w:r>
              <w:t>1h23</w:t>
            </w:r>
          </w:p>
        </w:tc>
        <w:tc>
          <w:tcPr>
            <w:tcW w:w="15115" w:type="dxa"/>
            <w:gridSpan w:val="4"/>
          </w:tcPr>
          <w:p w:rsidR="00743163" w:rsidRDefault="00860786" w:rsidP="0074316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5040" behindDoc="0" locked="0" layoutInCell="1" allowOverlap="1" wp14:anchorId="4F95308C" wp14:editId="297450D7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10795</wp:posOffset>
                  </wp:positionV>
                  <wp:extent cx="1799590" cy="1439545"/>
                  <wp:effectExtent l="0" t="0" r="0" b="8255"/>
                  <wp:wrapSquare wrapText="bothSides"/>
                  <wp:docPr id="28" name="Image 28" descr="F:\COLLÈGE AU CINÉMA 2015_2016\Partie pédagogique\LES CITRONNIERS\Photogrammes sur la relation Salma Mira\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COLLÈGE AU CINÉMA 2015_2016\Partie pédagogique\LES CITRONNIERS\Photogrammes sur la relation Salma Mira\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3163">
              <w:t>TITRE :</w:t>
            </w:r>
          </w:p>
          <w:p w:rsidR="002C7FA3" w:rsidRDefault="002C7FA3" w:rsidP="00646564">
            <w:pPr>
              <w:rPr>
                <w:noProof/>
                <w:lang w:eastAsia="fr-FR"/>
              </w:rPr>
            </w:pPr>
          </w:p>
          <w:p w:rsidR="002C7FA3" w:rsidRDefault="002C7FA3" w:rsidP="00646564">
            <w:pPr>
              <w:rPr>
                <w:noProof/>
                <w:lang w:eastAsia="fr-FR"/>
              </w:rPr>
            </w:pPr>
          </w:p>
          <w:p w:rsidR="002C7FA3" w:rsidRDefault="002C7FA3" w:rsidP="00646564">
            <w:pPr>
              <w:rPr>
                <w:noProof/>
                <w:lang w:eastAsia="fr-FR"/>
              </w:rPr>
            </w:pPr>
          </w:p>
          <w:p w:rsidR="002C7FA3" w:rsidRDefault="002C7FA3" w:rsidP="00646564">
            <w:pPr>
              <w:rPr>
                <w:noProof/>
                <w:lang w:eastAsia="fr-FR"/>
              </w:rPr>
            </w:pPr>
          </w:p>
          <w:p w:rsidR="002C7FA3" w:rsidRDefault="002C7FA3" w:rsidP="00646564">
            <w:pPr>
              <w:rPr>
                <w:noProof/>
                <w:lang w:eastAsia="fr-FR"/>
              </w:rPr>
            </w:pPr>
          </w:p>
          <w:p w:rsidR="002C7FA3" w:rsidRDefault="002C7FA3" w:rsidP="00646564">
            <w:pPr>
              <w:rPr>
                <w:noProof/>
                <w:lang w:eastAsia="fr-FR"/>
              </w:rPr>
            </w:pPr>
          </w:p>
          <w:p w:rsidR="002C7FA3" w:rsidRDefault="002C7FA3" w:rsidP="00646564">
            <w:pPr>
              <w:rPr>
                <w:noProof/>
                <w:lang w:eastAsia="fr-FR"/>
              </w:rPr>
            </w:pPr>
          </w:p>
          <w:p w:rsidR="002C7FA3" w:rsidRDefault="002C7FA3" w:rsidP="00646564">
            <w:pPr>
              <w:rPr>
                <w:noProof/>
                <w:lang w:eastAsia="fr-FR"/>
              </w:rPr>
            </w:pPr>
          </w:p>
        </w:tc>
      </w:tr>
      <w:tr w:rsidR="002C7FA3" w:rsidTr="00A657E3">
        <w:trPr>
          <w:cantSplit/>
        </w:trPr>
        <w:tc>
          <w:tcPr>
            <w:tcW w:w="761" w:type="dxa"/>
          </w:tcPr>
          <w:p w:rsidR="002C7FA3" w:rsidRDefault="00CA101F" w:rsidP="00646564">
            <w:r>
              <w:lastRenderedPageBreak/>
              <w:t>1h26</w:t>
            </w:r>
          </w:p>
        </w:tc>
        <w:tc>
          <w:tcPr>
            <w:tcW w:w="3458" w:type="dxa"/>
          </w:tcPr>
          <w:p w:rsidR="002C7FA3" w:rsidRDefault="002C7FA3" w:rsidP="00646564">
            <w:pPr>
              <w:rPr>
                <w:noProof/>
                <w:lang w:eastAsia="fr-FR"/>
              </w:rPr>
            </w:pPr>
          </w:p>
          <w:p w:rsidR="002C7FA3" w:rsidRDefault="002C7FA3" w:rsidP="0064656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3232" behindDoc="0" locked="0" layoutInCell="1" allowOverlap="1" wp14:anchorId="4BAF7E01" wp14:editId="2681CC2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34290</wp:posOffset>
                  </wp:positionV>
                  <wp:extent cx="1799590" cy="1439545"/>
                  <wp:effectExtent l="0" t="0" r="0" b="8255"/>
                  <wp:wrapSquare wrapText="bothSides"/>
                  <wp:docPr id="29" name="Image 29" descr="F:\COLLÈGE AU CINÉMA 2015_2016\Partie pédagogique\LES CITRONNIERS\Photogrammes sur la relation Salma Mira\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COLLÈGE AU CINÉMA 2015_2016\Partie pédagogique\LES CITRONNIERS\Photogrammes sur la relation Salma Mira\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99" w:type="dxa"/>
            <w:gridSpan w:val="2"/>
          </w:tcPr>
          <w:p w:rsidR="002C7FA3" w:rsidRDefault="00743163" w:rsidP="00743163">
            <w:r>
              <w:t>TITRE :</w:t>
            </w:r>
            <w:r w:rsidR="002C7FA3">
              <w:rPr>
                <w:noProof/>
                <w:lang w:eastAsia="fr-FR"/>
              </w:rPr>
              <w:drawing>
                <wp:anchor distT="0" distB="0" distL="114300" distR="114300" simplePos="0" relativeHeight="251745280" behindDoc="0" locked="0" layoutInCell="1" allowOverlap="1" wp14:anchorId="42D033D6" wp14:editId="486177F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1802765</wp:posOffset>
                  </wp:positionV>
                  <wp:extent cx="1799590" cy="1439545"/>
                  <wp:effectExtent l="0" t="0" r="0" b="8255"/>
                  <wp:wrapSquare wrapText="bothSides"/>
                  <wp:docPr id="32" name="Image 32" descr="F:\COLLÈGE AU CINÉMA 2015_2016\Partie pédagogique\LES CITRONNIERS\Photogrammes sur la relation Salma Mira\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COLLÈGE AU CINÉMA 2015_2016\Partie pédagogique\LES CITRONNIERS\Photogrammes sur la relation Salma Mira\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58" w:type="dxa"/>
          </w:tcPr>
          <w:p w:rsidR="002C7FA3" w:rsidRDefault="002C7FA3" w:rsidP="0064656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4256" behindDoc="0" locked="0" layoutInCell="1" allowOverlap="1" wp14:anchorId="4AF77AA2" wp14:editId="1328814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59055</wp:posOffset>
                  </wp:positionV>
                  <wp:extent cx="1799590" cy="1439545"/>
                  <wp:effectExtent l="0" t="0" r="0" b="8255"/>
                  <wp:wrapSquare wrapText="bothSides"/>
                  <wp:docPr id="30" name="Image 30" descr="F:\COLLÈGE AU CINÉMA 2015_2016\Partie pédagogique\LES CITRONNIERS\Photogrammes sur la relation Salma Mira\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COLLÈGE AU CINÉMA 2015_2016\Partie pédagogique\LES CITRONNIERS\Photogrammes sur la relation Salma Mira\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E1A" w:rsidTr="00860786">
        <w:trPr>
          <w:cantSplit/>
        </w:trPr>
        <w:tc>
          <w:tcPr>
            <w:tcW w:w="761" w:type="dxa"/>
          </w:tcPr>
          <w:p w:rsidR="00485E1A" w:rsidRDefault="00CA101F" w:rsidP="00646564">
            <w:r>
              <w:t>1h32</w:t>
            </w:r>
          </w:p>
        </w:tc>
        <w:tc>
          <w:tcPr>
            <w:tcW w:w="3458" w:type="dxa"/>
          </w:tcPr>
          <w:p w:rsidR="00485E1A" w:rsidRDefault="002C7FA3" w:rsidP="0064656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4029516A" wp14:editId="0C252F7F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31750</wp:posOffset>
                  </wp:positionV>
                  <wp:extent cx="1799590" cy="1439545"/>
                  <wp:effectExtent l="0" t="0" r="0" b="8255"/>
                  <wp:wrapSquare wrapText="bothSides"/>
                  <wp:docPr id="34" name="Image 34" descr="F:\COLLÈGE AU CINÉMA 2015_2016\Partie pédagogique\LES CITRONNIERS\Photogrammes sur la relation Salma Mira\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COLLÈGE AU CINÉMA 2015_2016\Partie pédagogique\LES CITRONNIERS\Photogrammes sur la relation Salma Mira\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9" w:type="dxa"/>
          </w:tcPr>
          <w:p w:rsidR="00743163" w:rsidRDefault="00743163" w:rsidP="00743163">
            <w:r>
              <w:t>TITRE :</w:t>
            </w:r>
          </w:p>
          <w:p w:rsidR="00485E1A" w:rsidRDefault="00485E1A" w:rsidP="00646564"/>
        </w:tc>
        <w:tc>
          <w:tcPr>
            <w:tcW w:w="4100" w:type="dxa"/>
          </w:tcPr>
          <w:p w:rsidR="00743163" w:rsidRDefault="00743163" w:rsidP="00743163">
            <w:r>
              <w:t>TITRE :</w:t>
            </w:r>
          </w:p>
          <w:p w:rsidR="00485E1A" w:rsidRDefault="00485E1A" w:rsidP="00646564"/>
        </w:tc>
        <w:tc>
          <w:tcPr>
            <w:tcW w:w="3458" w:type="dxa"/>
          </w:tcPr>
          <w:p w:rsidR="00485E1A" w:rsidRDefault="002C7FA3" w:rsidP="0064656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099BC267" wp14:editId="377DA3CA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55880</wp:posOffset>
                  </wp:positionV>
                  <wp:extent cx="1799590" cy="1439545"/>
                  <wp:effectExtent l="0" t="0" r="0" b="8255"/>
                  <wp:wrapSquare wrapText="bothSides"/>
                  <wp:docPr id="33" name="Image 33" descr="F:\COLLÈGE AU CINÉMA 2015_2016\Partie pédagogique\LES CITRONNIERS\Photogrammes sur la relation Salma Mira\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COLLÈGE AU CINÉMA 2015_2016\Partie pédagogique\LES CITRONNIERS\Photogrammes sur la relation Salma Mira\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E1A" w:rsidTr="00860786">
        <w:trPr>
          <w:cantSplit/>
        </w:trPr>
        <w:tc>
          <w:tcPr>
            <w:tcW w:w="761" w:type="dxa"/>
          </w:tcPr>
          <w:p w:rsidR="00485E1A" w:rsidRDefault="00CA101F" w:rsidP="00646564">
            <w:r>
              <w:t>1h32/1h34</w:t>
            </w:r>
          </w:p>
        </w:tc>
        <w:tc>
          <w:tcPr>
            <w:tcW w:w="3458" w:type="dxa"/>
          </w:tcPr>
          <w:p w:rsidR="00485E1A" w:rsidRDefault="00CA101F" w:rsidP="0064656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43CADC1E" wp14:editId="586B3DD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10795</wp:posOffset>
                  </wp:positionV>
                  <wp:extent cx="1799590" cy="1439545"/>
                  <wp:effectExtent l="0" t="0" r="0" b="8255"/>
                  <wp:wrapSquare wrapText="bothSides"/>
                  <wp:docPr id="40" name="Image 40" descr="F:\COLLÈGE AU CINÉMA 2015_2016\Partie pédagogique\LES CITRONNIERS\Photogrammes sur la relation Salma Mira\vlcsnap-2016-02-17-14h21m19s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COLLÈGE AU CINÉMA 2015_2016\Partie pédagogique\LES CITRONNIERS\Photogrammes sur la relation Salma Mira\vlcsnap-2016-02-17-14h21m19s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9" w:type="dxa"/>
          </w:tcPr>
          <w:p w:rsidR="00743163" w:rsidRDefault="00743163" w:rsidP="00743163">
            <w:r>
              <w:t>TITRE :</w:t>
            </w:r>
          </w:p>
          <w:p w:rsidR="00485E1A" w:rsidRDefault="00485E1A" w:rsidP="00646564"/>
        </w:tc>
        <w:tc>
          <w:tcPr>
            <w:tcW w:w="4100" w:type="dxa"/>
          </w:tcPr>
          <w:p w:rsidR="00743163" w:rsidRDefault="00743163" w:rsidP="00743163">
            <w:r>
              <w:t>TITRE :</w:t>
            </w:r>
          </w:p>
          <w:p w:rsidR="00485E1A" w:rsidRDefault="00485E1A" w:rsidP="00646564"/>
        </w:tc>
        <w:tc>
          <w:tcPr>
            <w:tcW w:w="3458" w:type="dxa"/>
          </w:tcPr>
          <w:p w:rsidR="00485E1A" w:rsidRDefault="00CA101F" w:rsidP="0064656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424" behindDoc="0" locked="0" layoutInCell="1" allowOverlap="1" wp14:anchorId="2530643B" wp14:editId="4C820054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10795</wp:posOffset>
                  </wp:positionV>
                  <wp:extent cx="1799590" cy="1439545"/>
                  <wp:effectExtent l="0" t="0" r="0" b="8255"/>
                  <wp:wrapSquare wrapText="bothSides"/>
                  <wp:docPr id="36" name="Image 36" descr="F:\COLLÈGE AU CINÉMA 2015_2016\Partie pédagogique\LES CITRONNIERS\Photogrammes sur la relation Salma Mira\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COLLÈGE AU CINÉMA 2015_2016\Partie pédagogique\LES CITRONNIERS\Photogrammes sur la relation Salma Mira\1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A3FD1" w:rsidRDefault="006A3FD1"/>
    <w:p w:rsidR="00E4719D" w:rsidRDefault="00E4719D">
      <w:pPr>
        <w:sectPr w:rsidR="00E4719D" w:rsidSect="005B1168">
          <w:pgSz w:w="16838" w:h="11906" w:orient="landscape"/>
          <w:pgMar w:top="284" w:right="289" w:bottom="284" w:left="170" w:header="709" w:footer="709" w:gutter="0"/>
          <w:cols w:space="708"/>
          <w:docGrid w:linePitch="360"/>
        </w:sectPr>
      </w:pPr>
    </w:p>
    <w:p w:rsidR="00E67A27" w:rsidRPr="00683765" w:rsidRDefault="00E67A27" w:rsidP="00E67A27">
      <w:pPr>
        <w:rPr>
          <w:u w:val="single"/>
        </w:rPr>
      </w:pPr>
      <w:r w:rsidRPr="00683765">
        <w:rPr>
          <w:b/>
          <w:sz w:val="24"/>
          <w:szCs w:val="24"/>
          <w:u w:val="single"/>
        </w:rPr>
        <w:lastRenderedPageBreak/>
        <w:t>SALMA ET MIRA : UNE RELATION EN MIROIR</w:t>
      </w:r>
      <w:r w:rsidRPr="00683765">
        <w:rPr>
          <w:u w:val="single"/>
        </w:rPr>
        <w:t xml:space="preserve"> </w:t>
      </w:r>
    </w:p>
    <w:p w:rsidR="00683765" w:rsidRDefault="00E67A27" w:rsidP="00683765">
      <w:r w:rsidRPr="00683765">
        <w:rPr>
          <w:b/>
          <w:u w:val="single"/>
        </w:rPr>
        <w:t xml:space="preserve">I. </w:t>
      </w:r>
      <w:r w:rsidR="00476AC6" w:rsidRPr="00683765">
        <w:rPr>
          <w:b/>
          <w:u w:val="single"/>
        </w:rPr>
        <w:t>Compléter le tableau en analysant les passages évoqués par les photogrammes</w:t>
      </w:r>
      <w:r w:rsidR="00683765">
        <w:t>.</w:t>
      </w:r>
    </w:p>
    <w:p w:rsidR="00E4719D" w:rsidRDefault="00476AC6" w:rsidP="00683765">
      <w:r>
        <w:t>Rappelez le contexte en quelques mots et dégagez ce que le réalisateur veut nous dire.</w:t>
      </w:r>
    </w:p>
    <w:p w:rsidR="00476AC6" w:rsidRPr="00683765" w:rsidRDefault="00E67A27" w:rsidP="00E67A27">
      <w:pPr>
        <w:rPr>
          <w:b/>
          <w:u w:val="single"/>
        </w:rPr>
      </w:pPr>
      <w:r w:rsidRPr="00683765">
        <w:rPr>
          <w:b/>
          <w:u w:val="single"/>
        </w:rPr>
        <w:t xml:space="preserve">II. </w:t>
      </w:r>
      <w:r w:rsidR="00476AC6" w:rsidRPr="00683765">
        <w:rPr>
          <w:b/>
          <w:u w:val="single"/>
        </w:rPr>
        <w:t>Petits rappels de lexique cinématographique…</w:t>
      </w:r>
    </w:p>
    <w:p w:rsidR="00476AC6" w:rsidRDefault="00476AC6" w:rsidP="00E4719D">
      <w:pPr>
        <w:ind w:left="360"/>
      </w:pPr>
      <w:r>
        <w:t xml:space="preserve">Complétez le tableau ci-dessous par les numéros de plan adéquats… </w:t>
      </w:r>
      <w:r w:rsidR="00E4719D">
        <w:t>Relevez</w:t>
      </w:r>
      <w:r>
        <w:t xml:space="preserve"> au moins deux photogrammes par type de </w:t>
      </w:r>
      <w:r w:rsidR="00E4719D">
        <w:t>cadrage</w:t>
      </w:r>
      <w:r>
        <w:t>. Expliquez l’intérêt de ce plan dans la scène.</w:t>
      </w:r>
    </w:p>
    <w:tbl>
      <w:tblPr>
        <w:tblStyle w:val="Grilledutableau"/>
        <w:tblpPr w:leftFromText="141" w:rightFromText="141" w:vertAnchor="text" w:horzAnchor="page" w:tblpX="882" w:tblpY="44"/>
        <w:tblOverlap w:val="never"/>
        <w:tblW w:w="10773" w:type="dxa"/>
        <w:tblLook w:val="04A0" w:firstRow="1" w:lastRow="0" w:firstColumn="1" w:lastColumn="0" w:noHBand="0" w:noVBand="1"/>
      </w:tblPr>
      <w:tblGrid>
        <w:gridCol w:w="3232"/>
        <w:gridCol w:w="1184"/>
        <w:gridCol w:w="6357"/>
      </w:tblGrid>
      <w:tr w:rsidR="00E4719D" w:rsidRPr="009B7BBA" w:rsidTr="00E4719D">
        <w:trPr>
          <w:trHeight w:val="413"/>
        </w:trPr>
        <w:tc>
          <w:tcPr>
            <w:tcW w:w="4369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Cadres</w:t>
            </w:r>
          </w:p>
        </w:tc>
        <w:tc>
          <w:tcPr>
            <w:tcW w:w="1268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Numéros</w:t>
            </w:r>
          </w:p>
        </w:tc>
        <w:tc>
          <w:tcPr>
            <w:tcW w:w="9497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Analyse</w:t>
            </w:r>
          </w:p>
        </w:tc>
      </w:tr>
      <w:tr w:rsidR="00E4719D" w:rsidRPr="009B7BBA" w:rsidTr="00E4719D">
        <w:trPr>
          <w:trHeight w:val="413"/>
        </w:trPr>
        <w:tc>
          <w:tcPr>
            <w:tcW w:w="4369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  <w:r w:rsidRPr="009B7BBA">
              <w:rPr>
                <w:noProof/>
                <w:lang w:eastAsia="fr-FR"/>
              </w:rPr>
              <w:t>Plan d’ensemble</w:t>
            </w:r>
          </w:p>
        </w:tc>
        <w:tc>
          <w:tcPr>
            <w:tcW w:w="1268" w:type="dxa"/>
          </w:tcPr>
          <w:p w:rsidR="00E4719D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  <w:tc>
          <w:tcPr>
            <w:tcW w:w="9497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</w:tr>
      <w:tr w:rsidR="00E4719D" w:rsidRPr="009B7BBA" w:rsidTr="00E4719D">
        <w:trPr>
          <w:trHeight w:val="413"/>
        </w:trPr>
        <w:tc>
          <w:tcPr>
            <w:tcW w:w="4369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  <w:r w:rsidRPr="009B7BBA">
              <w:rPr>
                <w:noProof/>
                <w:lang w:eastAsia="fr-FR"/>
              </w:rPr>
              <w:t>Plan moyen</w:t>
            </w:r>
          </w:p>
        </w:tc>
        <w:tc>
          <w:tcPr>
            <w:tcW w:w="1268" w:type="dxa"/>
          </w:tcPr>
          <w:p w:rsidR="00E4719D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  <w:tc>
          <w:tcPr>
            <w:tcW w:w="9497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</w:tr>
      <w:tr w:rsidR="00E4719D" w:rsidRPr="009B7BBA" w:rsidTr="00E4719D">
        <w:trPr>
          <w:trHeight w:val="395"/>
        </w:trPr>
        <w:tc>
          <w:tcPr>
            <w:tcW w:w="4369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  <w:r w:rsidRPr="009B7BBA">
              <w:rPr>
                <w:noProof/>
                <w:lang w:eastAsia="fr-FR"/>
              </w:rPr>
              <w:t>Plan américain</w:t>
            </w:r>
          </w:p>
        </w:tc>
        <w:tc>
          <w:tcPr>
            <w:tcW w:w="1268" w:type="dxa"/>
          </w:tcPr>
          <w:p w:rsidR="00E4719D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  <w:tc>
          <w:tcPr>
            <w:tcW w:w="9497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</w:tr>
      <w:tr w:rsidR="00E4719D" w:rsidRPr="009B7BBA" w:rsidTr="00E4719D">
        <w:trPr>
          <w:trHeight w:val="413"/>
        </w:trPr>
        <w:tc>
          <w:tcPr>
            <w:tcW w:w="4369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  <w:r w:rsidRPr="009B7BBA">
              <w:rPr>
                <w:noProof/>
                <w:lang w:eastAsia="fr-FR"/>
              </w:rPr>
              <w:t>Plan rapproché taille ou poitrine</w:t>
            </w:r>
          </w:p>
        </w:tc>
        <w:tc>
          <w:tcPr>
            <w:tcW w:w="1268" w:type="dxa"/>
          </w:tcPr>
          <w:p w:rsidR="00E4719D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  <w:tc>
          <w:tcPr>
            <w:tcW w:w="9497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</w:tr>
      <w:tr w:rsidR="00E4719D" w:rsidRPr="009B7BBA" w:rsidTr="00E4719D">
        <w:trPr>
          <w:trHeight w:val="413"/>
        </w:trPr>
        <w:tc>
          <w:tcPr>
            <w:tcW w:w="4369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  <w:r w:rsidRPr="009B7BBA">
              <w:rPr>
                <w:noProof/>
                <w:lang w:eastAsia="fr-FR"/>
              </w:rPr>
              <w:t>Gros plan</w:t>
            </w:r>
          </w:p>
        </w:tc>
        <w:tc>
          <w:tcPr>
            <w:tcW w:w="1268" w:type="dxa"/>
          </w:tcPr>
          <w:p w:rsidR="00E4719D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  <w:tc>
          <w:tcPr>
            <w:tcW w:w="9497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</w:tr>
      <w:tr w:rsidR="00E4719D" w:rsidRPr="009B7BBA" w:rsidTr="00E4719D">
        <w:trPr>
          <w:trHeight w:val="413"/>
        </w:trPr>
        <w:tc>
          <w:tcPr>
            <w:tcW w:w="4369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  <w:r w:rsidRPr="009B7BBA">
              <w:rPr>
                <w:noProof/>
                <w:lang w:eastAsia="fr-FR"/>
              </w:rPr>
              <w:t>Très gros plan</w:t>
            </w:r>
          </w:p>
        </w:tc>
        <w:tc>
          <w:tcPr>
            <w:tcW w:w="1268" w:type="dxa"/>
          </w:tcPr>
          <w:p w:rsidR="00E4719D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  <w:tc>
          <w:tcPr>
            <w:tcW w:w="9497" w:type="dxa"/>
          </w:tcPr>
          <w:p w:rsidR="00E4719D" w:rsidRPr="009B7BBA" w:rsidRDefault="00E4719D" w:rsidP="00476AC6">
            <w:pPr>
              <w:pStyle w:val="Paragraphedeliste"/>
              <w:spacing w:line="360" w:lineRule="auto"/>
              <w:ind w:left="0"/>
              <w:rPr>
                <w:noProof/>
                <w:lang w:eastAsia="fr-FR"/>
              </w:rPr>
            </w:pPr>
          </w:p>
        </w:tc>
      </w:tr>
    </w:tbl>
    <w:p w:rsidR="00476AC6" w:rsidRDefault="00476AC6" w:rsidP="00476AC6">
      <w:pPr>
        <w:pStyle w:val="Paragraphedeliste"/>
      </w:pPr>
    </w:p>
    <w:p w:rsidR="00CA101F" w:rsidRPr="00683765" w:rsidRDefault="00E67A27" w:rsidP="00E67A27">
      <w:pPr>
        <w:rPr>
          <w:b/>
          <w:u w:val="single"/>
        </w:rPr>
      </w:pPr>
      <w:r w:rsidRPr="00683765">
        <w:rPr>
          <w:b/>
          <w:u w:val="single"/>
        </w:rPr>
        <w:t xml:space="preserve">III. </w:t>
      </w:r>
      <w:r w:rsidR="00E4719D" w:rsidRPr="00683765">
        <w:rPr>
          <w:b/>
          <w:u w:val="single"/>
        </w:rPr>
        <w:t>Ma critique autour du film : ce que j’en pense et pourquoi.</w:t>
      </w:r>
    </w:p>
    <w:p w:rsidR="00E4719D" w:rsidRDefault="00E4719D" w:rsidP="00E4719D">
      <w:r>
        <w:t xml:space="preserve">Remarque : une critique de film doit vous </w:t>
      </w:r>
      <w:r w:rsidR="00683765">
        <w:t>p</w:t>
      </w:r>
      <w:r>
        <w:t xml:space="preserve">ermettre de développer votre </w:t>
      </w:r>
      <w:r w:rsidR="00B370B8">
        <w:t>avis mais en suivant quelques r</w:t>
      </w:r>
      <w:r>
        <w:t>ègles… Voici le plan idéal pour construire une critique :</w:t>
      </w:r>
    </w:p>
    <w:p w:rsidR="00F45758" w:rsidRDefault="00F45758" w:rsidP="00E4719D">
      <w:pPr>
        <w:pStyle w:val="Paragraphedeliste"/>
        <w:numPr>
          <w:ilvl w:val="0"/>
          <w:numId w:val="2"/>
        </w:numPr>
      </w:pPr>
      <w:r>
        <w:t xml:space="preserve">Introduction : </w:t>
      </w:r>
      <w:r w:rsidR="00E67A27">
        <w:t>présenter</w:t>
      </w:r>
      <w:r>
        <w:t xml:space="preserve"> le film en n’</w:t>
      </w:r>
      <w:r w:rsidR="00E67A27">
        <w:t>oubliant</w:t>
      </w:r>
      <w:r>
        <w:t xml:space="preserve"> pas son titre, couleur ou nb, date, nom du réalisateur, origine, type de film, acteurs principaux, </w:t>
      </w:r>
      <w:proofErr w:type="spellStart"/>
      <w:r>
        <w:t>vf</w:t>
      </w:r>
      <w:proofErr w:type="spellEnd"/>
      <w:r>
        <w:t xml:space="preserve"> ou </w:t>
      </w:r>
      <w:proofErr w:type="spellStart"/>
      <w:r>
        <w:t>vostfr</w:t>
      </w:r>
      <w:proofErr w:type="spellEnd"/>
      <w:r>
        <w:t>…</w:t>
      </w:r>
    </w:p>
    <w:p w:rsidR="00E4719D" w:rsidRDefault="00E4719D" w:rsidP="00E4719D">
      <w:pPr>
        <w:pStyle w:val="Paragraphedeliste"/>
        <w:numPr>
          <w:ilvl w:val="0"/>
          <w:numId w:val="2"/>
        </w:numPr>
      </w:pPr>
      <w:r>
        <w:t>Résumé de l’histoire : soyez bref ! Cinq lignes maximum.</w:t>
      </w:r>
    </w:p>
    <w:p w:rsidR="00F45758" w:rsidRDefault="00F45758" w:rsidP="00E4719D">
      <w:pPr>
        <w:pStyle w:val="Paragraphedeliste"/>
        <w:numPr>
          <w:ilvl w:val="0"/>
          <w:numId w:val="2"/>
        </w:numPr>
      </w:pPr>
      <w:r>
        <w:t>Analyse personnelle  qui va s’appuyer sur</w:t>
      </w:r>
      <w:r w:rsidR="00E67A27">
        <w:t xml:space="preserve"> un maximum des aspects ci-dessous, vous pouvez aussi vous appuyer sur une scène ou plusieurs scènes marquantes.</w:t>
      </w:r>
    </w:p>
    <w:p w:rsidR="00F45758" w:rsidRDefault="00F45758" w:rsidP="00F45758">
      <w:pPr>
        <w:pStyle w:val="Paragraphedeliste"/>
        <w:numPr>
          <w:ilvl w:val="0"/>
          <w:numId w:val="3"/>
        </w:numPr>
      </w:pPr>
      <w:r>
        <w:t>Mettre en avant le but du réalisateur</w:t>
      </w:r>
    </w:p>
    <w:p w:rsidR="00F45758" w:rsidRDefault="00F45758" w:rsidP="00F45758">
      <w:pPr>
        <w:pStyle w:val="Paragraphedeliste"/>
        <w:numPr>
          <w:ilvl w:val="0"/>
          <w:numId w:val="3"/>
        </w:numPr>
      </w:pPr>
      <w:r>
        <w:t>L’interprétation des acteurs.</w:t>
      </w:r>
    </w:p>
    <w:p w:rsidR="00F45758" w:rsidRDefault="00F45758" w:rsidP="00F45758">
      <w:pPr>
        <w:pStyle w:val="Paragraphedeliste"/>
        <w:numPr>
          <w:ilvl w:val="0"/>
          <w:numId w:val="3"/>
        </w:numPr>
      </w:pPr>
      <w:r>
        <w:t>La qualité de l’image, des images</w:t>
      </w:r>
      <w:r w:rsidR="00B370B8">
        <w:t>…</w:t>
      </w:r>
    </w:p>
    <w:p w:rsidR="00E67A27" w:rsidRDefault="00E67A27" w:rsidP="00F45758">
      <w:pPr>
        <w:pStyle w:val="Paragraphedeliste"/>
        <w:numPr>
          <w:ilvl w:val="0"/>
          <w:numId w:val="3"/>
        </w:numPr>
      </w:pPr>
      <w:r>
        <w:t>Décor</w:t>
      </w:r>
    </w:p>
    <w:p w:rsidR="00E67A27" w:rsidRDefault="00E67A27" w:rsidP="00F45758">
      <w:pPr>
        <w:pStyle w:val="Paragraphedeliste"/>
        <w:numPr>
          <w:ilvl w:val="0"/>
          <w:numId w:val="3"/>
        </w:numPr>
      </w:pPr>
      <w:r>
        <w:t>Musique</w:t>
      </w:r>
    </w:p>
    <w:p w:rsidR="00E67A27" w:rsidRDefault="00E67A27" w:rsidP="00F45758">
      <w:pPr>
        <w:pStyle w:val="Paragraphedeliste"/>
        <w:numPr>
          <w:ilvl w:val="0"/>
          <w:numId w:val="3"/>
        </w:numPr>
      </w:pPr>
      <w:r>
        <w:t>Scénario</w:t>
      </w:r>
    </w:p>
    <w:p w:rsidR="00F45758" w:rsidRDefault="00F45758" w:rsidP="00E67A27">
      <w:pPr>
        <w:pStyle w:val="Paragraphedeliste"/>
        <w:numPr>
          <w:ilvl w:val="0"/>
          <w:numId w:val="2"/>
        </w:numPr>
      </w:pPr>
      <w:r>
        <w:t>Dire si vous conseilleriez le film ou non, et surtout pourquoi.</w:t>
      </w:r>
    </w:p>
    <w:p w:rsidR="00683765" w:rsidRDefault="00683765" w:rsidP="00683765">
      <w:pPr>
        <w:pStyle w:val="Paragraphedeliste"/>
      </w:pPr>
    </w:p>
    <w:p w:rsidR="00CA101F" w:rsidRDefault="00683765" w:rsidP="00891491">
      <w:pPr>
        <w:pStyle w:val="Paragraphedeliste"/>
        <w:numPr>
          <w:ilvl w:val="0"/>
          <w:numId w:val="4"/>
        </w:numPr>
      </w:pPr>
      <w:r>
        <w:t>Faites la critique du film</w:t>
      </w:r>
      <w:r w:rsidR="00B370B8">
        <w:t xml:space="preserve"> « Les Citronniers » et ajoutez-la</w:t>
      </w:r>
      <w:r>
        <w:t xml:space="preserve"> au dossier sur « Les Citronniers » dans Folios.</w:t>
      </w:r>
    </w:p>
    <w:sectPr w:rsidR="00CA101F" w:rsidSect="0045141A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628A1"/>
    <w:multiLevelType w:val="hybridMultilevel"/>
    <w:tmpl w:val="AF2496B0"/>
    <w:lvl w:ilvl="0" w:tplc="44B4434A">
      <w:start w:val="1"/>
      <w:numFmt w:val="bullet"/>
      <w:lvlText w:val="!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E555827"/>
    <w:multiLevelType w:val="hybridMultilevel"/>
    <w:tmpl w:val="060672E4"/>
    <w:lvl w:ilvl="0" w:tplc="30745FE4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6574C8"/>
    <w:multiLevelType w:val="hybridMultilevel"/>
    <w:tmpl w:val="79287C6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683CCC"/>
    <w:multiLevelType w:val="hybridMultilevel"/>
    <w:tmpl w:val="C91CF104"/>
    <w:lvl w:ilvl="0" w:tplc="24485C9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82"/>
    <w:rsid w:val="001E31E8"/>
    <w:rsid w:val="002808E1"/>
    <w:rsid w:val="002C7FA3"/>
    <w:rsid w:val="003266EE"/>
    <w:rsid w:val="0045140C"/>
    <w:rsid w:val="0045141A"/>
    <w:rsid w:val="00476AC6"/>
    <w:rsid w:val="00485E1A"/>
    <w:rsid w:val="005B1168"/>
    <w:rsid w:val="00646564"/>
    <w:rsid w:val="00683765"/>
    <w:rsid w:val="006A3FD1"/>
    <w:rsid w:val="006B3082"/>
    <w:rsid w:val="007137FC"/>
    <w:rsid w:val="00743163"/>
    <w:rsid w:val="00842649"/>
    <w:rsid w:val="00860786"/>
    <w:rsid w:val="00A2638D"/>
    <w:rsid w:val="00A30153"/>
    <w:rsid w:val="00A9478D"/>
    <w:rsid w:val="00B370B8"/>
    <w:rsid w:val="00C831EB"/>
    <w:rsid w:val="00CA101F"/>
    <w:rsid w:val="00D03FDF"/>
    <w:rsid w:val="00D56619"/>
    <w:rsid w:val="00E4719D"/>
    <w:rsid w:val="00E67A27"/>
    <w:rsid w:val="00EA7E09"/>
    <w:rsid w:val="00F4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0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8E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A3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60786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476AC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45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0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8E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A3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60786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476AC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45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3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F4026-58C3-4EC3-98C0-185152086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9BA8867</Template>
  <TotalTime>1</TotalTime>
  <Pages>5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Amblard/Vonesch</dc:creator>
  <cp:lastModifiedBy>Virginie Amblard</cp:lastModifiedBy>
  <cp:revision>2</cp:revision>
  <dcterms:created xsi:type="dcterms:W3CDTF">2016-03-01T07:26:00Z</dcterms:created>
  <dcterms:modified xsi:type="dcterms:W3CDTF">2016-03-01T07:26:00Z</dcterms:modified>
</cp:coreProperties>
</file>