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BDF" w:rsidRPr="00344BDF" w:rsidRDefault="00344BDF" w:rsidP="00344BDF">
      <w:pPr>
        <w:pBdr>
          <w:top w:val="single" w:sz="4" w:space="1" w:color="auto"/>
          <w:left w:val="single" w:sz="4" w:space="4" w:color="auto"/>
          <w:bottom w:val="single" w:sz="4" w:space="1" w:color="auto"/>
          <w:right w:val="single" w:sz="4" w:space="4" w:color="auto"/>
        </w:pBdr>
        <w:rPr>
          <w:rFonts w:ascii="Comic Sans MS" w:eastAsia="Calibri" w:hAnsi="Comic Sans MS" w:cs="Times New Roman"/>
          <w:b/>
          <w:lang w:eastAsia="en-US"/>
        </w:rPr>
      </w:pPr>
      <w:r w:rsidRPr="00344BDF">
        <w:rPr>
          <w:rFonts w:ascii="Comic Sans MS" w:eastAsia="Calibri" w:hAnsi="Comic Sans MS" w:cs="Times New Roman"/>
          <w:b/>
          <w:lang w:eastAsia="en-US"/>
        </w:rPr>
        <w:t xml:space="preserve">Prénom : </w:t>
      </w:r>
    </w:p>
    <w:p w:rsidR="00344BDF" w:rsidRPr="00344BDF" w:rsidRDefault="00344BDF" w:rsidP="00344BDF">
      <w:pPr>
        <w:pBdr>
          <w:top w:val="single" w:sz="4" w:space="1" w:color="auto"/>
          <w:left w:val="single" w:sz="4" w:space="4" w:color="auto"/>
          <w:bottom w:val="single" w:sz="4" w:space="1" w:color="auto"/>
          <w:right w:val="single" w:sz="4" w:space="4" w:color="auto"/>
        </w:pBdr>
        <w:rPr>
          <w:rFonts w:ascii="Comic Sans MS" w:eastAsia="Calibri" w:hAnsi="Comic Sans MS" w:cs="Times New Roman"/>
          <w:b/>
          <w:lang w:eastAsia="en-US"/>
        </w:rPr>
      </w:pPr>
      <w:r w:rsidRPr="00344BDF">
        <w:rPr>
          <w:rFonts w:ascii="Comic Sans MS" w:eastAsia="Calibri" w:hAnsi="Comic Sans MS" w:cs="Times New Roman"/>
          <w:b/>
          <w:lang w:eastAsia="en-US"/>
        </w:rPr>
        <w:t xml:space="preserve">Nom : </w:t>
      </w:r>
    </w:p>
    <w:p w:rsidR="00344BDF" w:rsidRPr="00344BDF" w:rsidRDefault="00344BDF" w:rsidP="00344BDF">
      <w:pPr>
        <w:autoSpaceDE w:val="0"/>
        <w:autoSpaceDN w:val="0"/>
        <w:adjustRightInd w:val="0"/>
        <w:spacing w:after="0" w:line="240" w:lineRule="auto"/>
        <w:jc w:val="center"/>
        <w:rPr>
          <w:rFonts w:ascii="Calibri" w:eastAsia="Calibri" w:hAnsi="Calibri" w:cs="Times New Roman"/>
          <w:lang w:eastAsia="en-US"/>
        </w:rPr>
      </w:pPr>
      <w:r w:rsidRPr="00344BDF">
        <w:rPr>
          <w:rFonts w:ascii="Comic Sans MS" w:eastAsia="Calibri" w:hAnsi="Comic Sans MS" w:cs="Times New Roman"/>
          <w:noProof/>
        </w:rPr>
        <w:drawing>
          <wp:inline distT="0" distB="0" distL="0" distR="0" wp14:anchorId="3C440F43" wp14:editId="1A0A4DBE">
            <wp:extent cx="1647825" cy="862809"/>
            <wp:effectExtent l="0" t="0" r="0" b="0"/>
            <wp:docPr id="4" name="Image 4" descr="Logo%20BTP%20CFA%20Maine-et-Loire%2050mm%20-%20v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20BTP%20CFA%20Maine-et-Loire%2050mm%20-%20v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7825" cy="862809"/>
                    </a:xfrm>
                    <a:prstGeom prst="rect">
                      <a:avLst/>
                    </a:prstGeom>
                    <a:noFill/>
                    <a:ln>
                      <a:noFill/>
                    </a:ln>
                  </pic:spPr>
                </pic:pic>
              </a:graphicData>
            </a:graphic>
          </wp:inline>
        </w:drawing>
      </w:r>
    </w:p>
    <w:p w:rsidR="001A0F68" w:rsidRDefault="001A0F68" w:rsidP="00344BDF">
      <w:pPr>
        <w:autoSpaceDE w:val="0"/>
        <w:autoSpaceDN w:val="0"/>
        <w:adjustRightInd w:val="0"/>
        <w:spacing w:after="0" w:line="240" w:lineRule="auto"/>
        <w:jc w:val="center"/>
        <w:rPr>
          <w:rFonts w:ascii="Comic Sans MS" w:eastAsia="Calibri" w:hAnsi="Comic Sans MS" w:cs="Times New Roman"/>
          <w:b/>
          <w:sz w:val="32"/>
          <w:szCs w:val="32"/>
          <w:lang w:eastAsia="en-US"/>
        </w:rPr>
      </w:pPr>
    </w:p>
    <w:p w:rsidR="00344BDF" w:rsidRPr="00344BDF" w:rsidRDefault="00344BDF" w:rsidP="00344BDF">
      <w:pPr>
        <w:autoSpaceDE w:val="0"/>
        <w:autoSpaceDN w:val="0"/>
        <w:adjustRightInd w:val="0"/>
        <w:spacing w:after="0" w:line="240" w:lineRule="auto"/>
        <w:jc w:val="center"/>
        <w:rPr>
          <w:rFonts w:ascii="Comic Sans MS" w:eastAsia="Calibri" w:hAnsi="Comic Sans MS" w:cs="Times New Roman"/>
          <w:b/>
          <w:sz w:val="32"/>
          <w:szCs w:val="32"/>
          <w:lang w:eastAsia="en-US"/>
        </w:rPr>
      </w:pPr>
      <w:r w:rsidRPr="00344BDF">
        <w:rPr>
          <w:rFonts w:ascii="Comic Sans MS" w:eastAsia="Calibri" w:hAnsi="Comic Sans MS" w:cs="Times New Roman"/>
          <w:b/>
          <w:sz w:val="32"/>
          <w:szCs w:val="32"/>
          <w:lang w:eastAsia="en-US"/>
        </w:rPr>
        <w:t>Cours</w:t>
      </w:r>
    </w:p>
    <w:p w:rsidR="00BA7E55" w:rsidRPr="00BA7E55" w:rsidRDefault="002F0ED1" w:rsidP="00BA7E55">
      <w:pPr>
        <w:autoSpaceDE w:val="0"/>
        <w:autoSpaceDN w:val="0"/>
        <w:adjustRightInd w:val="0"/>
        <w:spacing w:after="0" w:line="240" w:lineRule="auto"/>
        <w:jc w:val="center"/>
        <w:rPr>
          <w:rFonts w:ascii="Comic Sans MS" w:eastAsia="Calibri" w:hAnsi="Comic Sans MS" w:cs="Times New Roman"/>
          <w:b/>
          <w:sz w:val="32"/>
          <w:szCs w:val="32"/>
          <w:lang w:eastAsia="en-US"/>
        </w:rPr>
      </w:pPr>
      <w:r>
        <w:rPr>
          <w:rFonts w:ascii="Comic Sans MS" w:eastAsia="Calibri" w:hAnsi="Comic Sans MS" w:cs="Times New Roman"/>
          <w:b/>
          <w:sz w:val="32"/>
          <w:szCs w:val="32"/>
          <w:lang w:eastAsia="en-US"/>
        </w:rPr>
        <w:t>En quoi l</w:t>
      </w:r>
      <w:r w:rsidR="007237B6">
        <w:rPr>
          <w:rFonts w:ascii="Comic Sans MS" w:eastAsia="Calibri" w:hAnsi="Comic Sans MS" w:cs="Times New Roman"/>
          <w:b/>
          <w:sz w:val="32"/>
          <w:szCs w:val="32"/>
          <w:lang w:eastAsia="en-US"/>
        </w:rPr>
        <w:t>es héros littéraires d’hier sont-ils les héros d’aujourd’hui</w:t>
      </w:r>
      <w:r w:rsidR="001B2BC8">
        <w:rPr>
          <w:rFonts w:ascii="Comic Sans MS" w:eastAsia="Calibri" w:hAnsi="Comic Sans MS" w:cs="Times New Roman"/>
          <w:b/>
          <w:sz w:val="32"/>
          <w:szCs w:val="32"/>
          <w:lang w:eastAsia="en-US"/>
        </w:rPr>
        <w:t xml:space="preserve"> ? </w:t>
      </w:r>
    </w:p>
    <w:p w:rsidR="001A0F68" w:rsidRDefault="001A0F68" w:rsidP="001F37CF">
      <w:pPr>
        <w:jc w:val="center"/>
        <w:rPr>
          <w:rFonts w:ascii="Calibri" w:hAnsi="Calibri" w:cs="Calibri"/>
          <w:b/>
          <w:color w:val="000000"/>
          <w:sz w:val="24"/>
          <w:szCs w:val="24"/>
          <w:u w:val="single"/>
        </w:rPr>
      </w:pPr>
    </w:p>
    <w:p w:rsidR="00344C75" w:rsidRDefault="002F0ED1" w:rsidP="002F0ED1">
      <w:pPr>
        <w:jc w:val="center"/>
        <w:rPr>
          <w:rFonts w:ascii="Calibri" w:hAnsi="Calibri" w:cs="Calibri"/>
          <w:b/>
          <w:color w:val="000000"/>
          <w:sz w:val="24"/>
          <w:szCs w:val="24"/>
          <w:u w:val="single"/>
        </w:rPr>
      </w:pPr>
      <w:r>
        <w:rPr>
          <w:rFonts w:ascii="Calibri" w:hAnsi="Calibri" w:cs="Calibri"/>
          <w:b/>
          <w:noProof/>
          <w:color w:val="000000"/>
          <w:sz w:val="24"/>
          <w:szCs w:val="24"/>
          <w:u w:val="single"/>
        </w:rPr>
        <w:drawing>
          <wp:inline distT="0" distB="0" distL="0" distR="0">
            <wp:extent cx="3743325" cy="556699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éros.jpg"/>
                    <pic:cNvPicPr/>
                  </pic:nvPicPr>
                  <pic:blipFill>
                    <a:blip r:embed="rId10">
                      <a:extLst>
                        <a:ext uri="{28A0092B-C50C-407E-A947-70E740481C1C}">
                          <a14:useLocalDpi xmlns:a14="http://schemas.microsoft.com/office/drawing/2010/main" val="0"/>
                        </a:ext>
                      </a:extLst>
                    </a:blip>
                    <a:stretch>
                      <a:fillRect/>
                    </a:stretch>
                  </pic:blipFill>
                  <pic:spPr>
                    <a:xfrm>
                      <a:off x="0" y="0"/>
                      <a:ext cx="3748016" cy="5573973"/>
                    </a:xfrm>
                    <a:prstGeom prst="rect">
                      <a:avLst/>
                    </a:prstGeom>
                  </pic:spPr>
                </pic:pic>
              </a:graphicData>
            </a:graphic>
          </wp:inline>
        </w:drawing>
      </w:r>
      <w:r w:rsidR="00344C75">
        <w:rPr>
          <w:rFonts w:ascii="Calibri" w:hAnsi="Calibri" w:cs="Calibri"/>
          <w:b/>
          <w:color w:val="000000"/>
          <w:sz w:val="24"/>
          <w:szCs w:val="24"/>
          <w:u w:val="single"/>
        </w:rPr>
        <w:br w:type="page"/>
      </w:r>
    </w:p>
    <w:p w:rsidR="000D1590" w:rsidRPr="00134D5D" w:rsidRDefault="00341008" w:rsidP="00134D5D">
      <w:pPr>
        <w:pStyle w:val="Default"/>
        <w:pBdr>
          <w:top w:val="single" w:sz="4" w:space="0" w:color="auto"/>
          <w:left w:val="single" w:sz="4" w:space="4" w:color="auto"/>
          <w:bottom w:val="single" w:sz="4" w:space="1" w:color="auto"/>
          <w:right w:val="single" w:sz="4" w:space="4" w:color="auto"/>
        </w:pBdr>
        <w:shd w:val="clear" w:color="auto" w:fill="B2B2B2" w:themeFill="accent2"/>
        <w:jc w:val="center"/>
        <w:rPr>
          <w:rFonts w:ascii="Comic Sans MS" w:hAnsi="Comic Sans MS" w:cs="Arial"/>
          <w:b/>
          <w:color w:val="auto"/>
          <w:sz w:val="32"/>
          <w:szCs w:val="32"/>
        </w:rPr>
      </w:pPr>
      <w:r w:rsidRPr="00134D5D">
        <w:rPr>
          <w:rFonts w:ascii="Comic Sans MS" w:hAnsi="Comic Sans MS"/>
          <w:b/>
          <w:sz w:val="32"/>
          <w:szCs w:val="32"/>
        </w:rPr>
        <w:lastRenderedPageBreak/>
        <w:t>Séance 1</w:t>
      </w:r>
      <w:r w:rsidR="004B600D">
        <w:rPr>
          <w:rFonts w:ascii="Comic Sans MS" w:hAnsi="Comic Sans MS"/>
          <w:b/>
          <w:sz w:val="32"/>
          <w:szCs w:val="32"/>
        </w:rPr>
        <w:t xml:space="preserve"> : </w:t>
      </w:r>
      <w:r w:rsidRPr="00134D5D">
        <w:rPr>
          <w:rFonts w:ascii="Comic Sans MS" w:hAnsi="Comic Sans MS"/>
          <w:b/>
          <w:sz w:val="32"/>
          <w:szCs w:val="32"/>
        </w:rPr>
        <w:t>L</w:t>
      </w:r>
      <w:r w:rsidR="0000181F">
        <w:rPr>
          <w:rFonts w:ascii="Comic Sans MS" w:hAnsi="Comic Sans MS"/>
          <w:b/>
          <w:sz w:val="32"/>
          <w:szCs w:val="32"/>
        </w:rPr>
        <w:t>a notion d</w:t>
      </w:r>
      <w:r w:rsidR="000667F5">
        <w:rPr>
          <w:rFonts w:ascii="Comic Sans MS" w:hAnsi="Comic Sans MS"/>
          <w:b/>
          <w:sz w:val="32"/>
          <w:szCs w:val="32"/>
        </w:rPr>
        <w:t>e « héros »</w:t>
      </w:r>
      <w:r w:rsidRPr="00134D5D">
        <w:rPr>
          <w:rFonts w:ascii="Comic Sans MS" w:hAnsi="Comic Sans MS" w:cs="Arial"/>
          <w:b/>
          <w:color w:val="auto"/>
          <w:sz w:val="32"/>
          <w:szCs w:val="32"/>
        </w:rPr>
        <w:t xml:space="preserve">  </w:t>
      </w:r>
    </w:p>
    <w:p w:rsidR="000011E8" w:rsidRDefault="000011E8" w:rsidP="000011E8">
      <w:pPr>
        <w:spacing w:after="0"/>
        <w:rPr>
          <w:rFonts w:ascii="Comic Sans MS" w:hAnsi="Comic Sans MS"/>
          <w:b/>
        </w:rPr>
      </w:pPr>
    </w:p>
    <w:p w:rsidR="000011E8" w:rsidRDefault="000011E8">
      <w:pPr>
        <w:rPr>
          <w:rFonts w:ascii="Comic Sans MS" w:hAnsi="Comic Sans MS"/>
          <w:b/>
        </w:rPr>
      </w:pPr>
      <w:r w:rsidRPr="000011E8">
        <w:rPr>
          <w:rFonts w:ascii="Comic Sans MS" w:hAnsi="Comic Sans MS"/>
          <w:b/>
        </w:rPr>
        <w:t xml:space="preserve">1/ </w:t>
      </w:r>
      <w:r w:rsidR="000667F5">
        <w:rPr>
          <w:rFonts w:ascii="Comic Sans MS" w:hAnsi="Comic Sans MS"/>
          <w:b/>
        </w:rPr>
        <w:t>Cherchez le sens du mot « héros »</w:t>
      </w:r>
      <w:r w:rsidR="000C65CE">
        <w:rPr>
          <w:rFonts w:ascii="Comic Sans MS" w:hAnsi="Comic Sans MS"/>
          <w:b/>
        </w:rPr>
        <w:t xml:space="preserve">. Donnez des synonymes et des mots-clés. </w:t>
      </w:r>
    </w:p>
    <w:p w:rsidR="000F6CDE" w:rsidRDefault="000F6CDE" w:rsidP="000F6CDE">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0F6CDE" w:rsidRDefault="000F6CDE" w:rsidP="000F6CDE">
      <w:pPr>
        <w:pStyle w:val="Paragraphedeliste"/>
        <w:autoSpaceDE w:val="0"/>
        <w:autoSpaceDN w:val="0"/>
        <w:adjustRightInd w:val="0"/>
        <w:spacing w:after="0" w:line="240" w:lineRule="auto"/>
        <w:ind w:left="284"/>
        <w:rPr>
          <w:rFonts w:ascii="Comic Sans MS" w:hAnsi="Comic Sans MS" w:cs="ArialMT"/>
          <w:b/>
        </w:rPr>
      </w:pPr>
    </w:p>
    <w:p w:rsidR="000F6CDE" w:rsidRPr="00656D95" w:rsidRDefault="000F6CDE" w:rsidP="000F6CDE">
      <w:pPr>
        <w:pStyle w:val="Paragraphedeliste"/>
        <w:ind w:left="284"/>
        <w:rPr>
          <w:rFonts w:ascii="Comic Sans MS" w:hAnsi="Comic Sans MS"/>
          <w:b/>
        </w:rPr>
      </w:pPr>
      <w:r>
        <w:rPr>
          <w:rFonts w:ascii="Comic Sans MS" w:hAnsi="Comic Sans MS"/>
          <w:b/>
        </w:rPr>
        <w:t>-----------------------------------------------------------------</w:t>
      </w:r>
    </w:p>
    <w:p w:rsidR="000F6CDE" w:rsidRDefault="000F6CDE" w:rsidP="000F6CDE">
      <w:pPr>
        <w:pStyle w:val="Paragraphedeliste"/>
        <w:autoSpaceDE w:val="0"/>
        <w:autoSpaceDN w:val="0"/>
        <w:adjustRightInd w:val="0"/>
        <w:spacing w:after="0" w:line="240" w:lineRule="auto"/>
        <w:ind w:left="284"/>
        <w:rPr>
          <w:rFonts w:ascii="Comic Sans MS" w:hAnsi="Comic Sans MS" w:cs="ArialMT"/>
          <w:b/>
        </w:rPr>
      </w:pPr>
    </w:p>
    <w:p w:rsidR="000F6CDE" w:rsidRDefault="000F6CDE" w:rsidP="000F6CDE">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0F6CDE" w:rsidRDefault="000F6CDE" w:rsidP="000F6CDE">
      <w:pPr>
        <w:pStyle w:val="Paragraphedeliste"/>
        <w:autoSpaceDE w:val="0"/>
        <w:autoSpaceDN w:val="0"/>
        <w:adjustRightInd w:val="0"/>
        <w:spacing w:after="0" w:line="240" w:lineRule="auto"/>
        <w:ind w:left="284"/>
        <w:rPr>
          <w:rFonts w:ascii="Comic Sans MS" w:hAnsi="Comic Sans MS" w:cs="ArialMT"/>
          <w:b/>
        </w:rPr>
      </w:pPr>
    </w:p>
    <w:p w:rsidR="000F6CDE" w:rsidRPr="00656D95" w:rsidRDefault="000F6CDE" w:rsidP="000F6CDE">
      <w:pPr>
        <w:pStyle w:val="Paragraphedeliste"/>
        <w:ind w:left="284"/>
        <w:rPr>
          <w:rFonts w:ascii="Comic Sans MS" w:hAnsi="Comic Sans MS"/>
          <w:b/>
        </w:rPr>
      </w:pPr>
      <w:r>
        <w:rPr>
          <w:rFonts w:ascii="Comic Sans MS" w:hAnsi="Comic Sans MS"/>
          <w:b/>
        </w:rPr>
        <w:t>-----------------------------------------------------------------</w:t>
      </w:r>
    </w:p>
    <w:p w:rsidR="000F6CDE" w:rsidRDefault="000F6CDE" w:rsidP="000F6CDE">
      <w:pPr>
        <w:pStyle w:val="Paragraphedeliste"/>
        <w:autoSpaceDE w:val="0"/>
        <w:autoSpaceDN w:val="0"/>
        <w:adjustRightInd w:val="0"/>
        <w:spacing w:after="0" w:line="240" w:lineRule="auto"/>
        <w:ind w:left="284"/>
        <w:rPr>
          <w:rFonts w:ascii="Comic Sans MS" w:hAnsi="Comic Sans MS" w:cs="ArialMT"/>
          <w:b/>
        </w:rPr>
      </w:pPr>
    </w:p>
    <w:p w:rsidR="000F6CDE" w:rsidRPr="00656D95" w:rsidRDefault="000F6CDE" w:rsidP="000F6CDE">
      <w:pPr>
        <w:pStyle w:val="Paragraphedeliste"/>
        <w:ind w:left="284"/>
        <w:rPr>
          <w:rFonts w:ascii="Comic Sans MS" w:hAnsi="Comic Sans MS"/>
          <w:b/>
        </w:rPr>
      </w:pPr>
      <w:r>
        <w:rPr>
          <w:rFonts w:ascii="Comic Sans MS" w:hAnsi="Comic Sans MS"/>
          <w:b/>
        </w:rPr>
        <w:t>-----------------------------------------------------------------</w:t>
      </w:r>
    </w:p>
    <w:p w:rsidR="000F6CDE" w:rsidRDefault="000F6CDE" w:rsidP="000F6CDE">
      <w:pPr>
        <w:pStyle w:val="Paragraphedeliste"/>
        <w:autoSpaceDE w:val="0"/>
        <w:autoSpaceDN w:val="0"/>
        <w:adjustRightInd w:val="0"/>
        <w:spacing w:after="0" w:line="240" w:lineRule="auto"/>
        <w:ind w:left="284"/>
        <w:rPr>
          <w:rFonts w:ascii="Comic Sans MS" w:hAnsi="Comic Sans MS" w:cs="ArialMT"/>
          <w:b/>
        </w:rPr>
      </w:pPr>
    </w:p>
    <w:p w:rsidR="000F6CDE" w:rsidRDefault="000F6CDE" w:rsidP="000F6CDE">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4B600D" w:rsidRDefault="004B600D" w:rsidP="000F6CDE">
      <w:pPr>
        <w:pStyle w:val="Paragraphedeliste"/>
        <w:ind w:left="284"/>
        <w:rPr>
          <w:rFonts w:ascii="Comic Sans MS" w:hAnsi="Comic Sans MS"/>
          <w:b/>
        </w:rPr>
      </w:pPr>
    </w:p>
    <w:p w:rsidR="000F6CDE" w:rsidRPr="00656D95" w:rsidRDefault="000F6CDE" w:rsidP="000F6CDE">
      <w:pPr>
        <w:pStyle w:val="Paragraphedeliste"/>
        <w:ind w:left="284"/>
        <w:rPr>
          <w:rFonts w:ascii="Comic Sans MS" w:hAnsi="Comic Sans MS"/>
          <w:b/>
        </w:rPr>
      </w:pPr>
      <w:r>
        <w:rPr>
          <w:rFonts w:ascii="Comic Sans MS" w:hAnsi="Comic Sans MS"/>
          <w:b/>
        </w:rPr>
        <w:t>-----------------------------------------------------------------</w:t>
      </w:r>
    </w:p>
    <w:p w:rsidR="000F6CDE" w:rsidRDefault="000F6CDE" w:rsidP="000F6CDE">
      <w:pPr>
        <w:pStyle w:val="Paragraphedeliste"/>
        <w:autoSpaceDE w:val="0"/>
        <w:autoSpaceDN w:val="0"/>
        <w:adjustRightInd w:val="0"/>
        <w:spacing w:after="0" w:line="240" w:lineRule="auto"/>
        <w:ind w:left="284"/>
        <w:rPr>
          <w:rFonts w:ascii="Comic Sans MS" w:hAnsi="Comic Sans MS" w:cs="ArialMT"/>
          <w:b/>
        </w:rPr>
      </w:pPr>
    </w:p>
    <w:p w:rsidR="000F6CDE" w:rsidRDefault="000F6CDE" w:rsidP="000F6CDE">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0011E8" w:rsidRPr="000011E8" w:rsidRDefault="000011E8">
      <w:pPr>
        <w:rPr>
          <w:rFonts w:ascii="Comic Sans MS" w:hAnsi="Comic Sans MS"/>
          <w:b/>
        </w:rPr>
      </w:pPr>
    </w:p>
    <w:p w:rsidR="00A06D73" w:rsidRDefault="00190608">
      <w:pPr>
        <w:rPr>
          <w:rFonts w:ascii="Comic Sans MS" w:hAnsi="Comic Sans MS"/>
          <w:b/>
        </w:rPr>
      </w:pPr>
      <w:r>
        <w:rPr>
          <w:rFonts w:ascii="Comic Sans MS" w:hAnsi="Comic Sans MS"/>
          <w:b/>
        </w:rPr>
        <w:t>2</w:t>
      </w:r>
      <w:r w:rsidR="00777486" w:rsidRPr="00777486">
        <w:rPr>
          <w:rFonts w:ascii="Comic Sans MS" w:hAnsi="Comic Sans MS"/>
          <w:b/>
        </w:rPr>
        <w:t xml:space="preserve">/ </w:t>
      </w:r>
      <w:r w:rsidR="009671BB">
        <w:rPr>
          <w:rFonts w:ascii="Comic Sans MS" w:hAnsi="Comic Sans MS"/>
          <w:b/>
        </w:rPr>
        <w:t xml:space="preserve">A partir du site de la </w:t>
      </w:r>
      <w:r w:rsidR="000C65CE">
        <w:rPr>
          <w:rFonts w:ascii="Comic Sans MS" w:hAnsi="Comic Sans MS"/>
          <w:b/>
        </w:rPr>
        <w:t>BNF</w:t>
      </w:r>
      <w:r w:rsidR="00A06D73">
        <w:rPr>
          <w:rFonts w:ascii="Comic Sans MS" w:hAnsi="Comic Sans MS"/>
          <w:b/>
        </w:rPr>
        <w:t> </w:t>
      </w:r>
      <w:r w:rsidR="000C65CE">
        <w:rPr>
          <w:rFonts w:ascii="Comic Sans MS" w:hAnsi="Comic Sans MS"/>
          <w:b/>
        </w:rPr>
        <w:t>« l</w:t>
      </w:r>
      <w:r w:rsidR="00A06D73">
        <w:rPr>
          <w:rFonts w:ascii="Comic Sans MS" w:hAnsi="Comic Sans MS"/>
          <w:b/>
        </w:rPr>
        <w:t>a fabrique des héros »</w:t>
      </w:r>
      <w:r w:rsidR="009671BB">
        <w:rPr>
          <w:rFonts w:ascii="Comic Sans MS" w:hAnsi="Comic Sans MS"/>
          <w:b/>
        </w:rPr>
        <w:t xml:space="preserve">, </w:t>
      </w:r>
      <w:r w:rsidR="00A06D73">
        <w:rPr>
          <w:rFonts w:ascii="Comic Sans MS" w:hAnsi="Comic Sans MS"/>
          <w:b/>
        </w:rPr>
        <w:t>établis</w:t>
      </w:r>
      <w:r w:rsidR="000C65CE">
        <w:rPr>
          <w:rFonts w:ascii="Comic Sans MS" w:hAnsi="Comic Sans MS"/>
          <w:b/>
        </w:rPr>
        <w:t>sez</w:t>
      </w:r>
      <w:r w:rsidR="00A06D73">
        <w:rPr>
          <w:rFonts w:ascii="Comic Sans MS" w:hAnsi="Comic Sans MS"/>
          <w:b/>
        </w:rPr>
        <w:t xml:space="preserve"> la chronologie des caractéristiques des héros</w:t>
      </w:r>
    </w:p>
    <w:p w:rsidR="00777486" w:rsidRDefault="00304108">
      <w:pPr>
        <w:rPr>
          <w:rFonts w:ascii="Comic Sans MS" w:hAnsi="Comic Sans MS"/>
          <w:b/>
        </w:rPr>
      </w:pPr>
      <w:hyperlink r:id="rId11" w:history="1">
        <w:r w:rsidR="009671BB" w:rsidRPr="00391917">
          <w:rPr>
            <w:rStyle w:val="Lienhypertexte"/>
            <w:rFonts w:ascii="Comic Sans MS" w:hAnsi="Comic Sans MS"/>
            <w:b/>
          </w:rPr>
          <w:t>http://classes.bnf.fr/heros/index.htm</w:t>
        </w:r>
      </w:hyperlink>
      <w:r w:rsidR="009671BB">
        <w:rPr>
          <w:rFonts w:ascii="Comic Sans MS" w:hAnsi="Comic Sans MS"/>
          <w:b/>
        </w:rPr>
        <w:t xml:space="preserve"> </w:t>
      </w:r>
    </w:p>
    <w:p w:rsidR="009671BB" w:rsidRPr="00777486" w:rsidRDefault="009671BB">
      <w:pPr>
        <w:rPr>
          <w:rFonts w:ascii="Comic Sans MS" w:hAnsi="Comic Sans MS"/>
          <w:b/>
        </w:rPr>
      </w:pPr>
    </w:p>
    <w:p w:rsidR="00777486" w:rsidRDefault="00777486">
      <w:pPr>
        <w:rPr>
          <w:rFonts w:ascii="Comic Sans MS" w:hAnsi="Comic Sans MS"/>
          <w:b/>
        </w:rPr>
      </w:pPr>
    </w:p>
    <w:p w:rsidR="00777486" w:rsidRPr="00777486" w:rsidRDefault="00777486">
      <w:pPr>
        <w:rPr>
          <w:rFonts w:ascii="Comic Sans MS" w:hAnsi="Comic Sans MS" w:cs="Calibri"/>
          <w:b/>
          <w:color w:val="000000"/>
        </w:rPr>
      </w:pPr>
      <w:r w:rsidRPr="00777486">
        <w:rPr>
          <w:rFonts w:ascii="Comic Sans MS" w:hAnsi="Comic Sans MS"/>
          <w:b/>
        </w:rPr>
        <w:br w:type="page"/>
      </w:r>
    </w:p>
    <w:p w:rsidR="006C00B9" w:rsidRPr="00470EC3" w:rsidRDefault="006C00B9" w:rsidP="006C00B9">
      <w:pPr>
        <w:pStyle w:val="Default"/>
        <w:pBdr>
          <w:top w:val="single" w:sz="4" w:space="0" w:color="auto"/>
          <w:left w:val="single" w:sz="4" w:space="4" w:color="auto"/>
          <w:bottom w:val="single" w:sz="4" w:space="1" w:color="auto"/>
          <w:right w:val="single" w:sz="4" w:space="4" w:color="auto"/>
        </w:pBdr>
        <w:shd w:val="clear" w:color="auto" w:fill="B2B2B2" w:themeFill="accent2"/>
        <w:jc w:val="center"/>
        <w:rPr>
          <w:rFonts w:ascii="Comic Sans MS" w:hAnsi="Comic Sans MS"/>
          <w:b/>
          <w:sz w:val="32"/>
          <w:szCs w:val="32"/>
        </w:rPr>
      </w:pPr>
      <w:r w:rsidRPr="00134D5D">
        <w:rPr>
          <w:rFonts w:ascii="Comic Sans MS" w:hAnsi="Comic Sans MS"/>
          <w:b/>
          <w:sz w:val="32"/>
          <w:szCs w:val="32"/>
        </w:rPr>
        <w:lastRenderedPageBreak/>
        <w:t xml:space="preserve">Séance </w:t>
      </w:r>
      <w:r w:rsidR="00190608">
        <w:rPr>
          <w:rFonts w:ascii="Comic Sans MS" w:hAnsi="Comic Sans MS"/>
          <w:b/>
          <w:sz w:val="32"/>
          <w:szCs w:val="32"/>
        </w:rPr>
        <w:t>2</w:t>
      </w:r>
      <w:r w:rsidRPr="00134D5D">
        <w:rPr>
          <w:rFonts w:ascii="Comic Sans MS" w:hAnsi="Comic Sans MS"/>
          <w:b/>
          <w:sz w:val="32"/>
          <w:szCs w:val="32"/>
        </w:rPr>
        <w:t xml:space="preserve"> </w:t>
      </w:r>
      <w:r w:rsidR="000420EB" w:rsidRPr="00470EC3">
        <w:rPr>
          <w:rFonts w:ascii="Comic Sans MS" w:hAnsi="Comic Sans MS"/>
          <w:b/>
          <w:sz w:val="32"/>
          <w:szCs w:val="32"/>
        </w:rPr>
        <w:t>Un héros de la mythologie grecque</w:t>
      </w:r>
    </w:p>
    <w:p w:rsidR="006C00B9" w:rsidRPr="006C00B9" w:rsidRDefault="006C00B9" w:rsidP="006C00B9">
      <w:pPr>
        <w:shd w:val="clear" w:color="auto" w:fill="FFFFFF"/>
        <w:spacing w:after="0" w:line="336" w:lineRule="auto"/>
        <w:rPr>
          <w:rFonts w:ascii="Helvetica" w:eastAsia="Times New Roman" w:hAnsi="Helvetica" w:cs="Times New Roman"/>
          <w:color w:val="000000"/>
          <w:sz w:val="21"/>
          <w:szCs w:val="21"/>
        </w:rPr>
      </w:pPr>
    </w:p>
    <w:p w:rsidR="006C00B9" w:rsidRPr="004E10D7" w:rsidRDefault="004E10D7" w:rsidP="006C00B9">
      <w:pPr>
        <w:shd w:val="clear" w:color="auto" w:fill="FFFFFF"/>
        <w:spacing w:after="0" w:line="336" w:lineRule="auto"/>
        <w:rPr>
          <w:rFonts w:ascii="Comic Sans MS" w:eastAsia="Times New Roman" w:hAnsi="Comic Sans MS" w:cs="Times New Roman"/>
          <w:b/>
          <w:color w:val="000000"/>
        </w:rPr>
      </w:pPr>
      <w:r w:rsidRPr="004E10D7">
        <w:rPr>
          <w:rFonts w:ascii="Comic Sans MS" w:eastAsia="Times New Roman" w:hAnsi="Comic Sans MS" w:cs="Times New Roman"/>
          <w:b/>
          <w:color w:val="000000"/>
        </w:rPr>
        <w:t xml:space="preserve">1/ </w:t>
      </w:r>
      <w:r w:rsidR="00470EC3" w:rsidRPr="00470EC3">
        <w:rPr>
          <w:rFonts w:ascii="Comic Sans MS" w:hAnsi="Comic Sans MS" w:cs="Arial-BoldMT"/>
          <w:b/>
          <w:bCs/>
        </w:rPr>
        <w:t>Lisez la présentation ci-dessous et répondez à la devinette</w:t>
      </w:r>
    </w:p>
    <w:p w:rsidR="00470EC3" w:rsidRPr="00470EC3" w:rsidRDefault="00470EC3" w:rsidP="00470EC3">
      <w:pPr>
        <w:autoSpaceDE w:val="0"/>
        <w:autoSpaceDN w:val="0"/>
        <w:adjustRightInd w:val="0"/>
        <w:spacing w:after="0" w:line="240" w:lineRule="auto"/>
        <w:jc w:val="both"/>
        <w:rPr>
          <w:rFonts w:ascii="Comic Sans MS" w:eastAsia="ArialMT" w:hAnsi="Comic Sans MS" w:cs="ArialMT"/>
        </w:rPr>
      </w:pPr>
      <w:r w:rsidRPr="00470EC3">
        <w:rPr>
          <w:rFonts w:ascii="Comic Sans MS" w:eastAsia="ArialMT" w:hAnsi="Comic Sans MS" w:cs="ArialMT"/>
        </w:rPr>
        <w:t>Je suis le fils du maitre de l’Olympe. On me consid</w:t>
      </w:r>
      <w:r>
        <w:rPr>
          <w:rFonts w:ascii="Comic Sans MS" w:eastAsia="ArialMT" w:hAnsi="Comic Sans MS" w:cs="ArialMT"/>
        </w:rPr>
        <w:t>è</w:t>
      </w:r>
      <w:r w:rsidRPr="00470EC3">
        <w:rPr>
          <w:rFonts w:ascii="Comic Sans MS" w:eastAsia="ArialMT" w:hAnsi="Comic Sans MS" w:cs="ArialMT"/>
        </w:rPr>
        <w:t>re comme l’un des h</w:t>
      </w:r>
      <w:r>
        <w:rPr>
          <w:rFonts w:ascii="Comic Sans MS" w:eastAsia="ArialMT" w:hAnsi="Comic Sans MS" w:cs="ArialMT"/>
        </w:rPr>
        <w:t>é</w:t>
      </w:r>
      <w:r w:rsidRPr="00470EC3">
        <w:rPr>
          <w:rFonts w:ascii="Comic Sans MS" w:eastAsia="ArialMT" w:hAnsi="Comic Sans MS" w:cs="ArialMT"/>
        </w:rPr>
        <w:t>ros les plus populaires</w:t>
      </w:r>
      <w:r>
        <w:rPr>
          <w:rFonts w:ascii="Comic Sans MS" w:eastAsia="ArialMT" w:hAnsi="Comic Sans MS" w:cs="ArialMT"/>
        </w:rPr>
        <w:t xml:space="preserve"> </w:t>
      </w:r>
      <w:r w:rsidRPr="00470EC3">
        <w:rPr>
          <w:rFonts w:ascii="Comic Sans MS" w:eastAsia="ArialMT" w:hAnsi="Comic Sans MS" w:cs="ArialMT"/>
        </w:rPr>
        <w:t xml:space="preserve">de la </w:t>
      </w:r>
      <w:r w:rsidRPr="00470EC3">
        <w:rPr>
          <w:rFonts w:ascii="Comic Sans MS" w:eastAsia="ArialMT" w:hAnsi="Comic Sans MS" w:cs="Arial-BoldMT"/>
          <w:b/>
          <w:bCs/>
        </w:rPr>
        <w:t>mythologie</w:t>
      </w:r>
      <w:r w:rsidRPr="00470EC3">
        <w:rPr>
          <w:rFonts w:ascii="Comic Sans MS" w:eastAsia="ArialMT" w:hAnsi="Comic Sans MS" w:cs="ArialMT"/>
        </w:rPr>
        <w:t>. Pour me donner naissance, mon p</w:t>
      </w:r>
      <w:r>
        <w:rPr>
          <w:rFonts w:ascii="Comic Sans MS" w:eastAsia="ArialMT" w:hAnsi="Comic Sans MS" w:cs="ArialMT"/>
        </w:rPr>
        <w:t>è</w:t>
      </w:r>
      <w:r w:rsidRPr="00470EC3">
        <w:rPr>
          <w:rFonts w:ascii="Comic Sans MS" w:eastAsia="ArialMT" w:hAnsi="Comic Sans MS" w:cs="ArialMT"/>
        </w:rPr>
        <w:t xml:space="preserve">re Zeus s’est uni </w:t>
      </w:r>
      <w:r w:rsidR="00190608">
        <w:rPr>
          <w:rFonts w:ascii="Comic Sans MS" w:eastAsia="ArialMT" w:hAnsi="Comic Sans MS" w:cs="ArialMT"/>
        </w:rPr>
        <w:t>à</w:t>
      </w:r>
      <w:r w:rsidRPr="00470EC3">
        <w:rPr>
          <w:rFonts w:ascii="Comic Sans MS" w:eastAsia="ArialMT" w:hAnsi="Comic Sans MS" w:cs="ArialMT"/>
        </w:rPr>
        <w:t xml:space="preserve"> une mortelle. En effet,</w:t>
      </w:r>
      <w:r>
        <w:rPr>
          <w:rFonts w:ascii="Comic Sans MS" w:eastAsia="ArialMT" w:hAnsi="Comic Sans MS" w:cs="ArialMT"/>
        </w:rPr>
        <w:t xml:space="preserve"> </w:t>
      </w:r>
      <w:r w:rsidRPr="00470EC3">
        <w:rPr>
          <w:rFonts w:ascii="Comic Sans MS" w:eastAsia="ArialMT" w:hAnsi="Comic Sans MS" w:cs="ArialMT"/>
        </w:rPr>
        <w:t>celui-ci a trahi la d</w:t>
      </w:r>
      <w:r>
        <w:rPr>
          <w:rFonts w:ascii="Comic Sans MS" w:eastAsia="ArialMT" w:hAnsi="Comic Sans MS" w:cs="ArialMT"/>
        </w:rPr>
        <w:t>éesse Hé</w:t>
      </w:r>
      <w:r w:rsidRPr="00470EC3">
        <w:rPr>
          <w:rFonts w:ascii="Comic Sans MS" w:eastAsia="ArialMT" w:hAnsi="Comic Sans MS" w:cs="ArialMT"/>
        </w:rPr>
        <w:t xml:space="preserve">ra, son </w:t>
      </w:r>
      <w:r>
        <w:rPr>
          <w:rFonts w:ascii="Comic Sans MS" w:eastAsia="ArialMT" w:hAnsi="Comic Sans MS" w:cs="ArialMT"/>
        </w:rPr>
        <w:t>é</w:t>
      </w:r>
      <w:r w:rsidRPr="00470EC3">
        <w:rPr>
          <w:rFonts w:ascii="Comic Sans MS" w:eastAsia="ArialMT" w:hAnsi="Comic Sans MS" w:cs="ArialMT"/>
        </w:rPr>
        <w:t>pouse, en s</w:t>
      </w:r>
      <w:r>
        <w:rPr>
          <w:rFonts w:ascii="Comic Sans MS" w:eastAsia="ArialMT" w:hAnsi="Comic Sans MS" w:cs="ArialMT"/>
        </w:rPr>
        <w:t>é</w:t>
      </w:r>
      <w:r w:rsidRPr="00470EC3">
        <w:rPr>
          <w:rFonts w:ascii="Comic Sans MS" w:eastAsia="ArialMT" w:hAnsi="Comic Sans MS" w:cs="ArialMT"/>
        </w:rPr>
        <w:t>duisant la belle Alcm</w:t>
      </w:r>
      <w:r>
        <w:rPr>
          <w:rFonts w:ascii="Comic Sans MS" w:eastAsia="ArialMT" w:hAnsi="Comic Sans MS" w:cs="ArialMT"/>
        </w:rPr>
        <w:t>è</w:t>
      </w:r>
      <w:r w:rsidRPr="00470EC3">
        <w:rPr>
          <w:rFonts w:ascii="Comic Sans MS" w:eastAsia="ArialMT" w:hAnsi="Comic Sans MS" w:cs="ArialMT"/>
        </w:rPr>
        <w:t>ne.</w:t>
      </w:r>
    </w:p>
    <w:p w:rsidR="00190608" w:rsidRDefault="00470EC3" w:rsidP="00470EC3">
      <w:pPr>
        <w:autoSpaceDE w:val="0"/>
        <w:autoSpaceDN w:val="0"/>
        <w:adjustRightInd w:val="0"/>
        <w:spacing w:after="0" w:line="240" w:lineRule="auto"/>
        <w:jc w:val="both"/>
        <w:rPr>
          <w:rFonts w:ascii="Comic Sans MS" w:eastAsia="ArialMT" w:hAnsi="Comic Sans MS" w:cs="ArialMT"/>
        </w:rPr>
      </w:pPr>
      <w:r w:rsidRPr="00470EC3">
        <w:rPr>
          <w:rFonts w:ascii="Comic Sans MS" w:eastAsia="ArialMT" w:hAnsi="Comic Sans MS" w:cs="ArialMT"/>
        </w:rPr>
        <w:t>La d</w:t>
      </w:r>
      <w:r>
        <w:rPr>
          <w:rFonts w:ascii="Comic Sans MS" w:eastAsia="ArialMT" w:hAnsi="Comic Sans MS" w:cs="ArialMT"/>
        </w:rPr>
        <w:t>é</w:t>
      </w:r>
      <w:r w:rsidRPr="00470EC3">
        <w:rPr>
          <w:rFonts w:ascii="Comic Sans MS" w:eastAsia="ArialMT" w:hAnsi="Comic Sans MS" w:cs="ArialMT"/>
        </w:rPr>
        <w:t>esse du mariage a alors con</w:t>
      </w:r>
      <w:r>
        <w:rPr>
          <w:rFonts w:ascii="Comic Sans MS" w:eastAsia="ArialMT" w:hAnsi="Comic Sans MS" w:cs="ArialMT"/>
        </w:rPr>
        <w:t>ç</w:t>
      </w:r>
      <w:r w:rsidRPr="00470EC3">
        <w:rPr>
          <w:rFonts w:ascii="Comic Sans MS" w:eastAsia="ArialMT" w:hAnsi="Comic Sans MS" w:cs="ArialMT"/>
        </w:rPr>
        <w:t>u une haine terrible contre moi alors que j’</w:t>
      </w:r>
      <w:r>
        <w:rPr>
          <w:rFonts w:ascii="Comic Sans MS" w:eastAsia="ArialMT" w:hAnsi="Comic Sans MS" w:cs="ArialMT"/>
        </w:rPr>
        <w:t>é</w:t>
      </w:r>
      <w:r w:rsidRPr="00470EC3">
        <w:rPr>
          <w:rFonts w:ascii="Comic Sans MS" w:eastAsia="ArialMT" w:hAnsi="Comic Sans MS" w:cs="ArialMT"/>
        </w:rPr>
        <w:t>tais encore au</w:t>
      </w:r>
      <w:r>
        <w:rPr>
          <w:rFonts w:ascii="Comic Sans MS" w:eastAsia="ArialMT" w:hAnsi="Comic Sans MS" w:cs="ArialMT"/>
        </w:rPr>
        <w:t xml:space="preserve"> </w:t>
      </w:r>
      <w:r w:rsidRPr="00470EC3">
        <w:rPr>
          <w:rFonts w:ascii="Comic Sans MS" w:eastAsia="ArialMT" w:hAnsi="Comic Sans MS" w:cs="ArialMT"/>
        </w:rPr>
        <w:t>berceau. Elle a tent</w:t>
      </w:r>
      <w:r>
        <w:rPr>
          <w:rFonts w:ascii="Comic Sans MS" w:eastAsia="ArialMT" w:hAnsi="Comic Sans MS" w:cs="ArialMT"/>
        </w:rPr>
        <w:t>é</w:t>
      </w:r>
      <w:r w:rsidRPr="00470EC3">
        <w:rPr>
          <w:rFonts w:ascii="Comic Sans MS" w:eastAsia="ArialMT" w:hAnsi="Comic Sans MS" w:cs="ArialMT"/>
        </w:rPr>
        <w:t xml:space="preserve"> de m’</w:t>
      </w:r>
      <w:r>
        <w:rPr>
          <w:rFonts w:ascii="Comic Sans MS" w:eastAsia="ArialMT" w:hAnsi="Comic Sans MS" w:cs="ArialMT"/>
        </w:rPr>
        <w:t>é</w:t>
      </w:r>
      <w:r w:rsidRPr="00470EC3">
        <w:rPr>
          <w:rFonts w:ascii="Comic Sans MS" w:eastAsia="ArialMT" w:hAnsi="Comic Sans MS" w:cs="ArialMT"/>
        </w:rPr>
        <w:t xml:space="preserve">touffer avec l’aide de deux serpents. C’est </w:t>
      </w:r>
      <w:r w:rsidR="00190608">
        <w:rPr>
          <w:rFonts w:ascii="Comic Sans MS" w:eastAsia="ArialMT" w:hAnsi="Comic Sans MS" w:cs="ArialMT"/>
        </w:rPr>
        <w:t>à</w:t>
      </w:r>
      <w:r w:rsidRPr="00470EC3">
        <w:rPr>
          <w:rFonts w:ascii="Comic Sans MS" w:eastAsia="ArialMT" w:hAnsi="Comic Sans MS" w:cs="ArialMT"/>
        </w:rPr>
        <w:t xml:space="preserve"> cause de cette d</w:t>
      </w:r>
      <w:r>
        <w:rPr>
          <w:rFonts w:ascii="Comic Sans MS" w:eastAsia="ArialMT" w:hAnsi="Comic Sans MS" w:cs="ArialMT"/>
        </w:rPr>
        <w:t>é</w:t>
      </w:r>
      <w:r w:rsidRPr="00470EC3">
        <w:rPr>
          <w:rFonts w:ascii="Comic Sans MS" w:eastAsia="ArialMT" w:hAnsi="Comic Sans MS" w:cs="ArialMT"/>
        </w:rPr>
        <w:t>esse</w:t>
      </w:r>
      <w:r>
        <w:rPr>
          <w:rFonts w:ascii="Comic Sans MS" w:eastAsia="ArialMT" w:hAnsi="Comic Sans MS" w:cs="ArialMT"/>
        </w:rPr>
        <w:t xml:space="preserve"> </w:t>
      </w:r>
      <w:r w:rsidRPr="00470EC3">
        <w:rPr>
          <w:rFonts w:ascii="Comic Sans MS" w:eastAsia="ArialMT" w:hAnsi="Comic Sans MS" w:cs="ArialMT"/>
        </w:rPr>
        <w:t>cruelle que j’ai d</w:t>
      </w:r>
      <w:r>
        <w:rPr>
          <w:rFonts w:ascii="Comic Sans MS" w:eastAsia="ArialMT" w:hAnsi="Comic Sans MS" w:cs="ArialMT"/>
        </w:rPr>
        <w:t>û</w:t>
      </w:r>
      <w:r w:rsidRPr="00470EC3">
        <w:rPr>
          <w:rFonts w:ascii="Comic Sans MS" w:eastAsia="ArialMT" w:hAnsi="Comic Sans MS" w:cs="ArialMT"/>
        </w:rPr>
        <w:t xml:space="preserve"> accomplir douze travaux juges impossible </w:t>
      </w:r>
      <w:r>
        <w:rPr>
          <w:rFonts w:ascii="Comic Sans MS" w:eastAsia="ArialMT" w:hAnsi="Comic Sans MS" w:cs="ArialMT"/>
        </w:rPr>
        <w:t>à</w:t>
      </w:r>
      <w:r w:rsidRPr="00470EC3">
        <w:rPr>
          <w:rFonts w:ascii="Comic Sans MS" w:eastAsia="ArialMT" w:hAnsi="Comic Sans MS" w:cs="ArialMT"/>
        </w:rPr>
        <w:t xml:space="preserve"> r</w:t>
      </w:r>
      <w:r>
        <w:rPr>
          <w:rFonts w:ascii="Comic Sans MS" w:eastAsia="ArialMT" w:hAnsi="Comic Sans MS" w:cs="ArialMT"/>
        </w:rPr>
        <w:t>é</w:t>
      </w:r>
      <w:r w:rsidRPr="00470EC3">
        <w:rPr>
          <w:rFonts w:ascii="Comic Sans MS" w:eastAsia="ArialMT" w:hAnsi="Comic Sans MS" w:cs="ArialMT"/>
        </w:rPr>
        <w:t xml:space="preserve">aliser. </w:t>
      </w:r>
    </w:p>
    <w:p w:rsidR="00470EC3" w:rsidRPr="00470EC3" w:rsidRDefault="00470EC3" w:rsidP="00470EC3">
      <w:pPr>
        <w:autoSpaceDE w:val="0"/>
        <w:autoSpaceDN w:val="0"/>
        <w:adjustRightInd w:val="0"/>
        <w:spacing w:after="0" w:line="240" w:lineRule="auto"/>
        <w:jc w:val="both"/>
        <w:rPr>
          <w:rFonts w:ascii="Comic Sans MS" w:eastAsia="ArialMT" w:hAnsi="Comic Sans MS" w:cs="ArialMT"/>
        </w:rPr>
      </w:pPr>
      <w:r w:rsidRPr="00470EC3">
        <w:rPr>
          <w:rFonts w:ascii="Comic Sans MS" w:eastAsia="ArialMT" w:hAnsi="Comic Sans MS" w:cs="ArialMT"/>
        </w:rPr>
        <w:t>Qui suis-je ?</w:t>
      </w:r>
    </w:p>
    <w:p w:rsidR="004E10D7" w:rsidRPr="00470EC3" w:rsidRDefault="00470EC3" w:rsidP="00470EC3">
      <w:pPr>
        <w:pStyle w:val="Paragraphedeliste"/>
        <w:autoSpaceDE w:val="0"/>
        <w:autoSpaceDN w:val="0"/>
        <w:adjustRightInd w:val="0"/>
        <w:spacing w:after="0" w:line="240" w:lineRule="auto"/>
        <w:ind w:left="284"/>
        <w:jc w:val="center"/>
        <w:rPr>
          <w:rFonts w:ascii="Comic Sans MS" w:hAnsi="Comic Sans MS" w:cs="ArialMT"/>
          <w:b/>
        </w:rPr>
      </w:pPr>
      <w:r w:rsidRPr="00470EC3">
        <w:rPr>
          <w:rFonts w:ascii="Comic Sans MS" w:eastAsia="ArialMT" w:hAnsi="Comic Sans MS" w:cs="ArialMT"/>
        </w:rPr>
        <w:t>………………………….</w:t>
      </w:r>
    </w:p>
    <w:p w:rsidR="00470EC3" w:rsidRDefault="00470EC3" w:rsidP="004E10D7">
      <w:pPr>
        <w:pStyle w:val="Paragraphedeliste"/>
        <w:autoSpaceDE w:val="0"/>
        <w:autoSpaceDN w:val="0"/>
        <w:adjustRightInd w:val="0"/>
        <w:spacing w:after="0" w:line="240" w:lineRule="auto"/>
        <w:ind w:left="284"/>
        <w:rPr>
          <w:rFonts w:ascii="Comic Sans MS" w:hAnsi="Comic Sans MS" w:cs="ArialMT"/>
          <w:b/>
        </w:rPr>
      </w:pPr>
    </w:p>
    <w:p w:rsidR="00470EC3" w:rsidRPr="00470EC3" w:rsidRDefault="00470EC3" w:rsidP="00470EC3">
      <w:pPr>
        <w:autoSpaceDE w:val="0"/>
        <w:autoSpaceDN w:val="0"/>
        <w:adjustRightInd w:val="0"/>
        <w:spacing w:after="0" w:line="240" w:lineRule="auto"/>
        <w:jc w:val="both"/>
        <w:rPr>
          <w:rFonts w:ascii="Comic Sans MS" w:eastAsia="ArialMT" w:hAnsi="Comic Sans MS" w:cs="ArialMT"/>
        </w:rPr>
      </w:pPr>
      <w:r w:rsidRPr="00470EC3">
        <w:rPr>
          <w:rFonts w:ascii="Comic Sans MS" w:hAnsi="Comic Sans MS" w:cs="Arial-BoldMT"/>
          <w:b/>
          <w:bCs/>
        </w:rPr>
        <w:t>2. Reliez par un trait chaque substitut (GN ou pronom) ci-dessous au personnage qu’il</w:t>
      </w:r>
      <w:r>
        <w:rPr>
          <w:rFonts w:ascii="Comic Sans MS" w:hAnsi="Comic Sans MS" w:cs="Arial-BoldMT"/>
          <w:b/>
          <w:bCs/>
        </w:rPr>
        <w:t xml:space="preserve"> </w:t>
      </w:r>
      <w:r w:rsidRPr="00470EC3">
        <w:rPr>
          <w:rFonts w:ascii="Comic Sans MS" w:hAnsi="Comic Sans MS" w:cs="Arial-BoldMT"/>
          <w:b/>
          <w:bCs/>
        </w:rPr>
        <w:t xml:space="preserve">désigne </w:t>
      </w:r>
      <w:r w:rsidRPr="00470EC3">
        <w:rPr>
          <w:rFonts w:ascii="Comic Sans MS" w:eastAsia="ArialMT" w:hAnsi="Comic Sans MS" w:cs="ArialMT"/>
        </w:rPr>
        <w:t>:</w:t>
      </w:r>
    </w:p>
    <w:p w:rsidR="00470EC3" w:rsidRDefault="00470EC3" w:rsidP="00470EC3">
      <w:pPr>
        <w:autoSpaceDE w:val="0"/>
        <w:autoSpaceDN w:val="0"/>
        <w:adjustRightInd w:val="0"/>
        <w:spacing w:after="0" w:line="240" w:lineRule="auto"/>
        <w:rPr>
          <w:rFonts w:ascii="Comic Sans MS" w:eastAsia="ArialMT" w:hAnsi="Comic Sans MS" w:cs="ArialMT"/>
        </w:rPr>
      </w:pPr>
    </w:p>
    <w:p w:rsidR="00470EC3" w:rsidRPr="00470EC3" w:rsidRDefault="00470EC3" w:rsidP="00470EC3">
      <w:pPr>
        <w:autoSpaceDE w:val="0"/>
        <w:autoSpaceDN w:val="0"/>
        <w:adjustRightInd w:val="0"/>
        <w:spacing w:after="0" w:line="240" w:lineRule="auto"/>
        <w:rPr>
          <w:rFonts w:ascii="Comic Sans MS" w:eastAsia="ArialMT" w:hAnsi="Comic Sans MS" w:cs="ArialMT"/>
        </w:rPr>
      </w:pPr>
      <w:r w:rsidRPr="00470EC3">
        <w:rPr>
          <w:rFonts w:ascii="Comic Sans MS" w:eastAsia="ArialMT" w:hAnsi="Comic Sans MS" w:cs="ArialMT"/>
        </w:rPr>
        <w:t xml:space="preserve">Le fils du maitre de l’Olympe *         </w:t>
      </w:r>
      <w:r>
        <w:rPr>
          <w:rFonts w:ascii="Comic Sans MS" w:eastAsia="ArialMT" w:hAnsi="Comic Sans MS" w:cs="ArialMT"/>
        </w:rPr>
        <w:t xml:space="preserve">           </w:t>
      </w:r>
      <w:r w:rsidRPr="00470EC3">
        <w:rPr>
          <w:rFonts w:ascii="Comic Sans MS" w:eastAsia="ArialMT" w:hAnsi="Comic Sans MS" w:cs="ArialMT"/>
        </w:rPr>
        <w:t xml:space="preserve">        * Hercule</w:t>
      </w:r>
    </w:p>
    <w:p w:rsidR="00470EC3" w:rsidRDefault="00470EC3" w:rsidP="00470EC3">
      <w:pPr>
        <w:autoSpaceDE w:val="0"/>
        <w:autoSpaceDN w:val="0"/>
        <w:adjustRightInd w:val="0"/>
        <w:spacing w:after="0" w:line="240" w:lineRule="auto"/>
        <w:rPr>
          <w:rFonts w:ascii="Comic Sans MS" w:eastAsia="ArialMT" w:hAnsi="Comic Sans MS" w:cs="ArialMT"/>
        </w:rPr>
      </w:pPr>
    </w:p>
    <w:p w:rsidR="00470EC3" w:rsidRPr="00470EC3" w:rsidRDefault="00470EC3" w:rsidP="00470EC3">
      <w:pPr>
        <w:autoSpaceDE w:val="0"/>
        <w:autoSpaceDN w:val="0"/>
        <w:adjustRightInd w:val="0"/>
        <w:spacing w:after="0" w:line="240" w:lineRule="auto"/>
        <w:rPr>
          <w:rFonts w:ascii="Comic Sans MS" w:eastAsia="ArialMT" w:hAnsi="Comic Sans MS" w:cs="ArialMT"/>
        </w:rPr>
      </w:pPr>
      <w:proofErr w:type="gramStart"/>
      <w:r w:rsidRPr="00470EC3">
        <w:rPr>
          <w:rFonts w:ascii="Comic Sans MS" w:eastAsia="ArialMT" w:hAnsi="Comic Sans MS" w:cs="ArialMT"/>
        </w:rPr>
        <w:t>une</w:t>
      </w:r>
      <w:proofErr w:type="gramEnd"/>
      <w:r w:rsidRPr="00470EC3">
        <w:rPr>
          <w:rFonts w:ascii="Comic Sans MS" w:eastAsia="ArialMT" w:hAnsi="Comic Sans MS" w:cs="ArialMT"/>
        </w:rPr>
        <w:t xml:space="preserve"> mortelle *</w:t>
      </w:r>
    </w:p>
    <w:p w:rsidR="00470EC3" w:rsidRDefault="00470EC3" w:rsidP="00470EC3">
      <w:pPr>
        <w:autoSpaceDE w:val="0"/>
        <w:autoSpaceDN w:val="0"/>
        <w:adjustRightInd w:val="0"/>
        <w:spacing w:after="0" w:line="240" w:lineRule="auto"/>
        <w:rPr>
          <w:rFonts w:ascii="Comic Sans MS" w:eastAsia="ArialMT" w:hAnsi="Comic Sans MS" w:cs="ArialMT"/>
        </w:rPr>
      </w:pPr>
    </w:p>
    <w:p w:rsidR="00470EC3" w:rsidRPr="00470EC3" w:rsidRDefault="00470EC3" w:rsidP="00470EC3">
      <w:pPr>
        <w:autoSpaceDE w:val="0"/>
        <w:autoSpaceDN w:val="0"/>
        <w:adjustRightInd w:val="0"/>
        <w:spacing w:after="0" w:line="240" w:lineRule="auto"/>
        <w:rPr>
          <w:rFonts w:ascii="Comic Sans MS" w:eastAsia="ArialMT" w:hAnsi="Comic Sans MS" w:cs="ArialMT"/>
        </w:rPr>
      </w:pPr>
      <w:proofErr w:type="gramStart"/>
      <w:r w:rsidRPr="00470EC3">
        <w:rPr>
          <w:rFonts w:ascii="Comic Sans MS" w:eastAsia="ArialMT" w:hAnsi="Comic Sans MS" w:cs="ArialMT"/>
        </w:rPr>
        <w:t>je</w:t>
      </w:r>
      <w:proofErr w:type="gramEnd"/>
      <w:r w:rsidRPr="00470EC3">
        <w:rPr>
          <w:rFonts w:ascii="Comic Sans MS" w:eastAsia="ArialMT" w:hAnsi="Comic Sans MS" w:cs="ArialMT"/>
        </w:rPr>
        <w:t>, j’ *</w:t>
      </w:r>
    </w:p>
    <w:p w:rsidR="00470EC3" w:rsidRDefault="00470EC3" w:rsidP="00470EC3">
      <w:pPr>
        <w:autoSpaceDE w:val="0"/>
        <w:autoSpaceDN w:val="0"/>
        <w:adjustRightInd w:val="0"/>
        <w:spacing w:after="0" w:line="240" w:lineRule="auto"/>
        <w:rPr>
          <w:rFonts w:ascii="Comic Sans MS" w:eastAsia="ArialMT" w:hAnsi="Comic Sans MS" w:cs="ArialMT"/>
        </w:rPr>
      </w:pPr>
    </w:p>
    <w:p w:rsidR="00470EC3" w:rsidRPr="00470EC3" w:rsidRDefault="00470EC3" w:rsidP="00470EC3">
      <w:pPr>
        <w:autoSpaceDE w:val="0"/>
        <w:autoSpaceDN w:val="0"/>
        <w:adjustRightInd w:val="0"/>
        <w:spacing w:after="0" w:line="240" w:lineRule="auto"/>
        <w:rPr>
          <w:rFonts w:ascii="Comic Sans MS" w:eastAsia="ArialMT" w:hAnsi="Comic Sans MS" w:cs="ArialMT"/>
        </w:rPr>
      </w:pPr>
      <w:proofErr w:type="gramStart"/>
      <w:r w:rsidRPr="00470EC3">
        <w:rPr>
          <w:rFonts w:ascii="Comic Sans MS" w:eastAsia="ArialMT" w:hAnsi="Comic Sans MS" w:cs="ArialMT"/>
        </w:rPr>
        <w:t>elle</w:t>
      </w:r>
      <w:proofErr w:type="gramEnd"/>
      <w:r w:rsidRPr="00470EC3">
        <w:rPr>
          <w:rFonts w:ascii="Comic Sans MS" w:eastAsia="ArialMT" w:hAnsi="Comic Sans MS" w:cs="ArialMT"/>
        </w:rPr>
        <w:t xml:space="preserve"> *                                       </w:t>
      </w:r>
      <w:r>
        <w:rPr>
          <w:rFonts w:ascii="Comic Sans MS" w:eastAsia="ArialMT" w:hAnsi="Comic Sans MS" w:cs="ArialMT"/>
        </w:rPr>
        <w:t xml:space="preserve">           </w:t>
      </w:r>
      <w:r w:rsidRPr="00470EC3">
        <w:rPr>
          <w:rFonts w:ascii="Comic Sans MS" w:eastAsia="ArialMT" w:hAnsi="Comic Sans MS" w:cs="ArialMT"/>
        </w:rPr>
        <w:t xml:space="preserve"> </w:t>
      </w:r>
      <w:r>
        <w:rPr>
          <w:rFonts w:ascii="Comic Sans MS" w:eastAsia="ArialMT" w:hAnsi="Comic Sans MS" w:cs="ArialMT"/>
        </w:rPr>
        <w:t xml:space="preserve">              </w:t>
      </w:r>
      <w:r w:rsidRPr="00470EC3">
        <w:rPr>
          <w:rFonts w:ascii="Comic Sans MS" w:eastAsia="ArialMT" w:hAnsi="Comic Sans MS" w:cs="ArialMT"/>
        </w:rPr>
        <w:t xml:space="preserve">   * Alcm</w:t>
      </w:r>
      <w:r w:rsidR="00190608">
        <w:rPr>
          <w:rFonts w:ascii="Comic Sans MS" w:eastAsia="ArialMT" w:hAnsi="Comic Sans MS" w:cs="ArialMT"/>
        </w:rPr>
        <w:t>è</w:t>
      </w:r>
      <w:r w:rsidRPr="00470EC3">
        <w:rPr>
          <w:rFonts w:ascii="Comic Sans MS" w:eastAsia="ArialMT" w:hAnsi="Comic Sans MS" w:cs="ArialMT"/>
        </w:rPr>
        <w:t>ne</w:t>
      </w:r>
    </w:p>
    <w:p w:rsidR="00470EC3" w:rsidRDefault="00470EC3" w:rsidP="00470EC3">
      <w:pPr>
        <w:autoSpaceDE w:val="0"/>
        <w:autoSpaceDN w:val="0"/>
        <w:adjustRightInd w:val="0"/>
        <w:spacing w:after="0" w:line="240" w:lineRule="auto"/>
        <w:rPr>
          <w:rFonts w:ascii="Comic Sans MS" w:eastAsia="ArialMT" w:hAnsi="Comic Sans MS" w:cs="ArialMT"/>
        </w:rPr>
      </w:pPr>
    </w:p>
    <w:p w:rsidR="00470EC3" w:rsidRPr="00470EC3" w:rsidRDefault="00470EC3" w:rsidP="00470EC3">
      <w:pPr>
        <w:autoSpaceDE w:val="0"/>
        <w:autoSpaceDN w:val="0"/>
        <w:adjustRightInd w:val="0"/>
        <w:spacing w:after="0" w:line="240" w:lineRule="auto"/>
        <w:rPr>
          <w:rFonts w:ascii="Comic Sans MS" w:eastAsia="ArialMT" w:hAnsi="Comic Sans MS" w:cs="ArialMT"/>
        </w:rPr>
      </w:pPr>
      <w:proofErr w:type="gramStart"/>
      <w:r w:rsidRPr="00470EC3">
        <w:rPr>
          <w:rFonts w:ascii="Comic Sans MS" w:eastAsia="ArialMT" w:hAnsi="Comic Sans MS" w:cs="ArialMT"/>
        </w:rPr>
        <w:t>moi</w:t>
      </w:r>
      <w:proofErr w:type="gramEnd"/>
      <w:r w:rsidRPr="00470EC3">
        <w:rPr>
          <w:rFonts w:ascii="Comic Sans MS" w:eastAsia="ArialMT" w:hAnsi="Comic Sans MS" w:cs="ArialMT"/>
        </w:rPr>
        <w:t xml:space="preserve"> *</w:t>
      </w:r>
    </w:p>
    <w:p w:rsidR="00470EC3" w:rsidRDefault="00470EC3" w:rsidP="00470EC3">
      <w:pPr>
        <w:autoSpaceDE w:val="0"/>
        <w:autoSpaceDN w:val="0"/>
        <w:adjustRightInd w:val="0"/>
        <w:spacing w:after="0" w:line="240" w:lineRule="auto"/>
        <w:rPr>
          <w:rFonts w:ascii="Comic Sans MS" w:eastAsia="ArialMT" w:hAnsi="Comic Sans MS" w:cs="ArialMT"/>
        </w:rPr>
      </w:pPr>
    </w:p>
    <w:p w:rsidR="00470EC3" w:rsidRPr="00470EC3" w:rsidRDefault="00470EC3" w:rsidP="00470EC3">
      <w:pPr>
        <w:autoSpaceDE w:val="0"/>
        <w:autoSpaceDN w:val="0"/>
        <w:adjustRightInd w:val="0"/>
        <w:spacing w:after="0" w:line="240" w:lineRule="auto"/>
        <w:rPr>
          <w:rFonts w:ascii="Comic Sans MS" w:eastAsia="ArialMT" w:hAnsi="Comic Sans MS" w:cs="ArialMT"/>
        </w:rPr>
      </w:pPr>
      <w:proofErr w:type="gramStart"/>
      <w:r w:rsidRPr="00470EC3">
        <w:rPr>
          <w:rFonts w:ascii="Comic Sans MS" w:eastAsia="ArialMT" w:hAnsi="Comic Sans MS" w:cs="ArialMT"/>
        </w:rPr>
        <w:t>l’un</w:t>
      </w:r>
      <w:proofErr w:type="gramEnd"/>
      <w:r w:rsidRPr="00470EC3">
        <w:rPr>
          <w:rFonts w:ascii="Comic Sans MS" w:eastAsia="ArialMT" w:hAnsi="Comic Sans MS" w:cs="ArialMT"/>
        </w:rPr>
        <w:t xml:space="preserve"> des h</w:t>
      </w:r>
      <w:r w:rsidR="005B3E42">
        <w:rPr>
          <w:rFonts w:ascii="Comic Sans MS" w:eastAsia="ArialMT" w:hAnsi="Comic Sans MS" w:cs="ArialMT"/>
        </w:rPr>
        <w:t>é</w:t>
      </w:r>
      <w:r w:rsidRPr="00470EC3">
        <w:rPr>
          <w:rFonts w:ascii="Comic Sans MS" w:eastAsia="ArialMT" w:hAnsi="Comic Sans MS" w:cs="ArialMT"/>
        </w:rPr>
        <w:t>ros les plus populaires *</w:t>
      </w:r>
    </w:p>
    <w:p w:rsidR="00470EC3" w:rsidRDefault="00470EC3" w:rsidP="00470EC3">
      <w:pPr>
        <w:autoSpaceDE w:val="0"/>
        <w:autoSpaceDN w:val="0"/>
        <w:adjustRightInd w:val="0"/>
        <w:spacing w:after="0" w:line="240" w:lineRule="auto"/>
        <w:rPr>
          <w:rFonts w:ascii="Comic Sans MS" w:eastAsia="ArialMT" w:hAnsi="Comic Sans MS" w:cs="ArialMT"/>
        </w:rPr>
      </w:pPr>
    </w:p>
    <w:p w:rsidR="00470EC3" w:rsidRPr="00470EC3" w:rsidRDefault="00470EC3" w:rsidP="00470EC3">
      <w:pPr>
        <w:autoSpaceDE w:val="0"/>
        <w:autoSpaceDN w:val="0"/>
        <w:adjustRightInd w:val="0"/>
        <w:spacing w:after="0" w:line="240" w:lineRule="auto"/>
        <w:rPr>
          <w:rFonts w:ascii="Comic Sans MS" w:eastAsia="ArialMT" w:hAnsi="Comic Sans MS" w:cs="ArialMT"/>
        </w:rPr>
      </w:pPr>
      <w:proofErr w:type="gramStart"/>
      <w:r w:rsidRPr="00470EC3">
        <w:rPr>
          <w:rFonts w:ascii="Comic Sans MS" w:eastAsia="ArialMT" w:hAnsi="Comic Sans MS" w:cs="ArialMT"/>
        </w:rPr>
        <w:t>celui-ci</w:t>
      </w:r>
      <w:proofErr w:type="gramEnd"/>
      <w:r w:rsidRPr="00470EC3">
        <w:rPr>
          <w:rFonts w:ascii="Comic Sans MS" w:eastAsia="ArialMT" w:hAnsi="Comic Sans MS" w:cs="ArialMT"/>
        </w:rPr>
        <w:t xml:space="preserve"> *                                   </w:t>
      </w:r>
      <w:r>
        <w:rPr>
          <w:rFonts w:ascii="Comic Sans MS" w:eastAsia="ArialMT" w:hAnsi="Comic Sans MS" w:cs="ArialMT"/>
        </w:rPr>
        <w:t xml:space="preserve">                        </w:t>
      </w:r>
      <w:r w:rsidRPr="00470EC3">
        <w:rPr>
          <w:rFonts w:ascii="Comic Sans MS" w:eastAsia="ArialMT" w:hAnsi="Comic Sans MS" w:cs="ArialMT"/>
        </w:rPr>
        <w:t xml:space="preserve">    * H</w:t>
      </w:r>
      <w:r w:rsidR="00190608">
        <w:rPr>
          <w:rFonts w:ascii="Comic Sans MS" w:eastAsia="ArialMT" w:hAnsi="Comic Sans MS" w:cs="ArialMT"/>
        </w:rPr>
        <w:t>é</w:t>
      </w:r>
      <w:r w:rsidRPr="00470EC3">
        <w:rPr>
          <w:rFonts w:ascii="Comic Sans MS" w:eastAsia="ArialMT" w:hAnsi="Comic Sans MS" w:cs="ArialMT"/>
        </w:rPr>
        <w:t>ra</w:t>
      </w:r>
    </w:p>
    <w:p w:rsidR="00470EC3" w:rsidRDefault="00470EC3" w:rsidP="00470EC3">
      <w:pPr>
        <w:autoSpaceDE w:val="0"/>
        <w:autoSpaceDN w:val="0"/>
        <w:adjustRightInd w:val="0"/>
        <w:spacing w:after="0" w:line="240" w:lineRule="auto"/>
        <w:rPr>
          <w:rFonts w:ascii="Comic Sans MS" w:eastAsia="ArialMT" w:hAnsi="Comic Sans MS" w:cs="ArialMT"/>
        </w:rPr>
      </w:pPr>
    </w:p>
    <w:p w:rsidR="00470EC3" w:rsidRPr="00470EC3" w:rsidRDefault="00470EC3" w:rsidP="00470EC3">
      <w:pPr>
        <w:autoSpaceDE w:val="0"/>
        <w:autoSpaceDN w:val="0"/>
        <w:adjustRightInd w:val="0"/>
        <w:spacing w:after="0" w:line="240" w:lineRule="auto"/>
        <w:rPr>
          <w:rFonts w:ascii="Comic Sans MS" w:eastAsia="ArialMT" w:hAnsi="Comic Sans MS" w:cs="ArialMT"/>
        </w:rPr>
      </w:pPr>
      <w:proofErr w:type="gramStart"/>
      <w:r w:rsidRPr="00470EC3">
        <w:rPr>
          <w:rFonts w:ascii="Comic Sans MS" w:eastAsia="ArialMT" w:hAnsi="Comic Sans MS" w:cs="ArialMT"/>
        </w:rPr>
        <w:t>la</w:t>
      </w:r>
      <w:proofErr w:type="gramEnd"/>
      <w:r w:rsidRPr="00470EC3">
        <w:rPr>
          <w:rFonts w:ascii="Comic Sans MS" w:eastAsia="ArialMT" w:hAnsi="Comic Sans MS" w:cs="ArialMT"/>
        </w:rPr>
        <w:t xml:space="preserve"> d</w:t>
      </w:r>
      <w:r w:rsidR="005B3E42">
        <w:rPr>
          <w:rFonts w:ascii="Comic Sans MS" w:eastAsia="ArialMT" w:hAnsi="Comic Sans MS" w:cs="ArialMT"/>
        </w:rPr>
        <w:t>é</w:t>
      </w:r>
      <w:r w:rsidRPr="00470EC3">
        <w:rPr>
          <w:rFonts w:ascii="Comic Sans MS" w:eastAsia="ArialMT" w:hAnsi="Comic Sans MS" w:cs="ArialMT"/>
        </w:rPr>
        <w:t>esse du mariage *</w:t>
      </w:r>
    </w:p>
    <w:p w:rsidR="00470EC3" w:rsidRDefault="00470EC3" w:rsidP="00470EC3">
      <w:pPr>
        <w:autoSpaceDE w:val="0"/>
        <w:autoSpaceDN w:val="0"/>
        <w:adjustRightInd w:val="0"/>
        <w:spacing w:after="0" w:line="240" w:lineRule="auto"/>
        <w:rPr>
          <w:rFonts w:ascii="Comic Sans MS" w:eastAsia="ArialMT" w:hAnsi="Comic Sans MS" w:cs="ArialMT"/>
        </w:rPr>
      </w:pPr>
    </w:p>
    <w:p w:rsidR="00470EC3" w:rsidRPr="00470EC3" w:rsidRDefault="00470EC3" w:rsidP="00470EC3">
      <w:pPr>
        <w:autoSpaceDE w:val="0"/>
        <w:autoSpaceDN w:val="0"/>
        <w:adjustRightInd w:val="0"/>
        <w:spacing w:after="0" w:line="240" w:lineRule="auto"/>
        <w:rPr>
          <w:rFonts w:ascii="Comic Sans MS" w:eastAsia="ArialMT" w:hAnsi="Comic Sans MS" w:cs="ArialMT"/>
        </w:rPr>
      </w:pPr>
      <w:proofErr w:type="gramStart"/>
      <w:r w:rsidRPr="00470EC3">
        <w:rPr>
          <w:rFonts w:ascii="Comic Sans MS" w:eastAsia="ArialMT" w:hAnsi="Comic Sans MS" w:cs="ArialMT"/>
        </w:rPr>
        <w:t>me</w:t>
      </w:r>
      <w:proofErr w:type="gramEnd"/>
      <w:r w:rsidRPr="00470EC3">
        <w:rPr>
          <w:rFonts w:ascii="Comic Sans MS" w:eastAsia="ArialMT" w:hAnsi="Comic Sans MS" w:cs="ArialMT"/>
        </w:rPr>
        <w:t>, m’ *</w:t>
      </w:r>
    </w:p>
    <w:p w:rsidR="00470EC3" w:rsidRDefault="00470EC3" w:rsidP="00470EC3">
      <w:pPr>
        <w:autoSpaceDE w:val="0"/>
        <w:autoSpaceDN w:val="0"/>
        <w:adjustRightInd w:val="0"/>
        <w:spacing w:after="0" w:line="240" w:lineRule="auto"/>
        <w:rPr>
          <w:rFonts w:ascii="Comic Sans MS" w:eastAsia="ArialMT" w:hAnsi="Comic Sans MS" w:cs="ArialMT"/>
        </w:rPr>
      </w:pPr>
    </w:p>
    <w:p w:rsidR="00470EC3" w:rsidRDefault="00470EC3" w:rsidP="00470EC3">
      <w:pPr>
        <w:autoSpaceDE w:val="0"/>
        <w:autoSpaceDN w:val="0"/>
        <w:adjustRightInd w:val="0"/>
        <w:spacing w:after="0" w:line="240" w:lineRule="auto"/>
        <w:rPr>
          <w:rFonts w:ascii="Comic Sans MS" w:eastAsia="ArialMT" w:hAnsi="Comic Sans MS" w:cs="ArialMT"/>
        </w:rPr>
      </w:pPr>
      <w:proofErr w:type="gramStart"/>
      <w:r w:rsidRPr="00470EC3">
        <w:rPr>
          <w:rFonts w:ascii="Comic Sans MS" w:eastAsia="ArialMT" w:hAnsi="Comic Sans MS" w:cs="ArialMT"/>
        </w:rPr>
        <w:t>cette</w:t>
      </w:r>
      <w:proofErr w:type="gramEnd"/>
      <w:r w:rsidRPr="00470EC3">
        <w:rPr>
          <w:rFonts w:ascii="Comic Sans MS" w:eastAsia="ArialMT" w:hAnsi="Comic Sans MS" w:cs="ArialMT"/>
        </w:rPr>
        <w:t xml:space="preserve"> d</w:t>
      </w:r>
      <w:r w:rsidR="005B3E42">
        <w:rPr>
          <w:rFonts w:ascii="Comic Sans MS" w:eastAsia="ArialMT" w:hAnsi="Comic Sans MS" w:cs="ArialMT"/>
        </w:rPr>
        <w:t>é</w:t>
      </w:r>
      <w:r w:rsidRPr="00470EC3">
        <w:rPr>
          <w:rFonts w:ascii="Comic Sans MS" w:eastAsia="ArialMT" w:hAnsi="Comic Sans MS" w:cs="ArialMT"/>
        </w:rPr>
        <w:t xml:space="preserve">esse cruelle *                    </w:t>
      </w:r>
      <w:r>
        <w:rPr>
          <w:rFonts w:ascii="Comic Sans MS" w:eastAsia="ArialMT" w:hAnsi="Comic Sans MS" w:cs="ArialMT"/>
        </w:rPr>
        <w:t xml:space="preserve">                 </w:t>
      </w:r>
      <w:r w:rsidRPr="00470EC3">
        <w:rPr>
          <w:rFonts w:ascii="Comic Sans MS" w:eastAsia="ArialMT" w:hAnsi="Comic Sans MS" w:cs="ArialMT"/>
        </w:rPr>
        <w:t xml:space="preserve">     * Zeus</w:t>
      </w:r>
    </w:p>
    <w:p w:rsidR="00481D36" w:rsidRDefault="00481D36" w:rsidP="00470EC3">
      <w:pPr>
        <w:autoSpaceDE w:val="0"/>
        <w:autoSpaceDN w:val="0"/>
        <w:adjustRightInd w:val="0"/>
        <w:spacing w:after="0" w:line="240" w:lineRule="auto"/>
        <w:rPr>
          <w:rFonts w:ascii="Comic Sans MS" w:eastAsia="ArialMT" w:hAnsi="Comic Sans MS" w:cs="ArialMT"/>
        </w:rPr>
      </w:pPr>
    </w:p>
    <w:p w:rsidR="00481D36" w:rsidRDefault="00481D36" w:rsidP="00470EC3">
      <w:pPr>
        <w:autoSpaceDE w:val="0"/>
        <w:autoSpaceDN w:val="0"/>
        <w:adjustRightInd w:val="0"/>
        <w:spacing w:after="0" w:line="240" w:lineRule="auto"/>
        <w:rPr>
          <w:rFonts w:ascii="Comic Sans MS" w:eastAsia="ArialMT" w:hAnsi="Comic Sans MS" w:cs="ArialMT"/>
        </w:rPr>
      </w:pPr>
    </w:p>
    <w:p w:rsidR="00481D36" w:rsidRPr="00481D36" w:rsidRDefault="00481D36" w:rsidP="00481D36">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jc w:val="both"/>
        <w:rPr>
          <w:rFonts w:ascii="Comic Sans MS" w:eastAsia="ArialMT" w:hAnsi="Comic Sans MS" w:cs="ArialMT"/>
        </w:rPr>
      </w:pPr>
      <w:r w:rsidRPr="00481D36">
        <w:rPr>
          <w:rFonts w:ascii="Comic Sans MS" w:hAnsi="Comic Sans MS" w:cs="Arial-BoldMT"/>
          <w:b/>
          <w:bCs/>
        </w:rPr>
        <w:t xml:space="preserve">A retenir : </w:t>
      </w:r>
      <w:r w:rsidRPr="00481D36">
        <w:rPr>
          <w:rFonts w:ascii="Comic Sans MS" w:hAnsi="Comic Sans MS" w:cs="ComicSansMS"/>
        </w:rPr>
        <w:t>L</w:t>
      </w:r>
      <w:r w:rsidRPr="00481D36">
        <w:rPr>
          <w:rFonts w:ascii="Comic Sans MS" w:eastAsia="ArialMT" w:hAnsi="Comic Sans MS" w:cs="ArialMT"/>
        </w:rPr>
        <w:t xml:space="preserve">e mot </w:t>
      </w:r>
      <w:r w:rsidRPr="00481D36">
        <w:rPr>
          <w:rFonts w:ascii="Cambria Math" w:eastAsia="ArialMT" w:hAnsi="Cambria Math" w:cs="Cambria Math"/>
        </w:rPr>
        <w:t>≪</w:t>
      </w:r>
      <w:r w:rsidRPr="00481D36">
        <w:rPr>
          <w:rFonts w:ascii="Comic Sans MS" w:eastAsia="ArialMT" w:hAnsi="Comic Sans MS" w:cs="ArialMT"/>
        </w:rPr>
        <w:t xml:space="preserve"> mythologie </w:t>
      </w:r>
      <w:r w:rsidRPr="00481D36">
        <w:rPr>
          <w:rFonts w:ascii="Cambria Math" w:eastAsia="ArialMT" w:hAnsi="Cambria Math" w:cs="Cambria Math"/>
        </w:rPr>
        <w:t>≫</w:t>
      </w:r>
      <w:r w:rsidRPr="00481D36">
        <w:rPr>
          <w:rFonts w:ascii="Comic Sans MS" w:eastAsia="ArialMT" w:hAnsi="Comic Sans MS" w:cs="ArialMT"/>
        </w:rPr>
        <w:t xml:space="preserve"> d</w:t>
      </w:r>
      <w:r>
        <w:rPr>
          <w:rFonts w:ascii="Comic Sans MS" w:eastAsia="ArialMT" w:hAnsi="Comic Sans MS" w:cs="ArialMT"/>
        </w:rPr>
        <w:t>é</w:t>
      </w:r>
      <w:r w:rsidRPr="00481D36">
        <w:rPr>
          <w:rFonts w:ascii="Comic Sans MS" w:eastAsia="ArialMT" w:hAnsi="Comic Sans MS" w:cs="ArialMT"/>
        </w:rPr>
        <w:t>signe l</w:t>
      </w:r>
      <w:r w:rsidRPr="00481D36">
        <w:rPr>
          <w:rFonts w:ascii="Comic Sans MS" w:eastAsia="ArialMT" w:hAnsi="Comic Sans MS" w:cs="Comic Sans MS"/>
        </w:rPr>
        <w:t>’</w:t>
      </w:r>
      <w:r w:rsidRPr="00481D36">
        <w:rPr>
          <w:rFonts w:ascii="Comic Sans MS" w:eastAsia="ArialMT" w:hAnsi="Comic Sans MS" w:cs="ArialMT"/>
        </w:rPr>
        <w:t>ensemble des mythes de l’Antiquit</w:t>
      </w:r>
      <w:r>
        <w:rPr>
          <w:rFonts w:ascii="Comic Sans MS" w:eastAsia="ArialMT" w:hAnsi="Comic Sans MS" w:cs="ArialMT"/>
        </w:rPr>
        <w:t>é</w:t>
      </w:r>
      <w:r w:rsidRPr="00481D36">
        <w:rPr>
          <w:rFonts w:ascii="Comic Sans MS" w:eastAsia="ArialMT" w:hAnsi="Comic Sans MS" w:cs="ArialMT"/>
        </w:rPr>
        <w:t xml:space="preserve"> grecque</w:t>
      </w:r>
      <w:r>
        <w:rPr>
          <w:rFonts w:ascii="Comic Sans MS" w:eastAsia="ArialMT" w:hAnsi="Comic Sans MS" w:cs="ArialMT"/>
        </w:rPr>
        <w:t xml:space="preserve"> </w:t>
      </w:r>
      <w:r w:rsidRPr="00481D36">
        <w:rPr>
          <w:rFonts w:ascii="Comic Sans MS" w:eastAsia="ArialMT" w:hAnsi="Comic Sans MS" w:cs="ArialMT"/>
        </w:rPr>
        <w:t>et latine (l’</w:t>
      </w:r>
      <w:r>
        <w:rPr>
          <w:rFonts w:ascii="Comic Sans MS" w:eastAsia="ArialMT" w:hAnsi="Comic Sans MS" w:cs="ArialMT"/>
        </w:rPr>
        <w:t>é</w:t>
      </w:r>
      <w:r w:rsidRPr="00481D36">
        <w:rPr>
          <w:rFonts w:ascii="Comic Sans MS" w:eastAsia="ArialMT" w:hAnsi="Comic Sans MS" w:cs="ArialMT"/>
        </w:rPr>
        <w:t>poque avant l'an 1). Ces mythes sont des r</w:t>
      </w:r>
      <w:r>
        <w:rPr>
          <w:rFonts w:ascii="Comic Sans MS" w:eastAsia="ArialMT" w:hAnsi="Comic Sans MS" w:cs="ArialMT"/>
        </w:rPr>
        <w:t>é</w:t>
      </w:r>
      <w:r w:rsidRPr="00481D36">
        <w:rPr>
          <w:rFonts w:ascii="Comic Sans MS" w:eastAsia="ArialMT" w:hAnsi="Comic Sans MS" w:cs="ArialMT"/>
        </w:rPr>
        <w:t>cits l</w:t>
      </w:r>
      <w:r>
        <w:rPr>
          <w:rFonts w:ascii="Comic Sans MS" w:eastAsia="ArialMT" w:hAnsi="Comic Sans MS" w:cs="ArialMT"/>
        </w:rPr>
        <w:t>é</w:t>
      </w:r>
      <w:r w:rsidRPr="00481D36">
        <w:rPr>
          <w:rFonts w:ascii="Comic Sans MS" w:eastAsia="ArialMT" w:hAnsi="Comic Sans MS" w:cs="ArialMT"/>
        </w:rPr>
        <w:t>gendaires qui mettent en</w:t>
      </w:r>
      <w:r>
        <w:rPr>
          <w:rFonts w:ascii="Comic Sans MS" w:eastAsia="ArialMT" w:hAnsi="Comic Sans MS" w:cs="ArialMT"/>
        </w:rPr>
        <w:t xml:space="preserve"> scè</w:t>
      </w:r>
      <w:r w:rsidRPr="00481D36">
        <w:rPr>
          <w:rFonts w:ascii="Comic Sans MS" w:eastAsia="ArialMT" w:hAnsi="Comic Sans MS" w:cs="ArialMT"/>
        </w:rPr>
        <w:t>ne des divinit</w:t>
      </w:r>
      <w:r>
        <w:rPr>
          <w:rFonts w:ascii="Comic Sans MS" w:eastAsia="ArialMT" w:hAnsi="Comic Sans MS" w:cs="ArialMT"/>
        </w:rPr>
        <w:t>é</w:t>
      </w:r>
      <w:r w:rsidRPr="00481D36">
        <w:rPr>
          <w:rFonts w:ascii="Comic Sans MS" w:eastAsia="ArialMT" w:hAnsi="Comic Sans MS" w:cs="ArialMT"/>
        </w:rPr>
        <w:t>s et des h</w:t>
      </w:r>
      <w:r>
        <w:rPr>
          <w:rFonts w:ascii="Comic Sans MS" w:eastAsia="ArialMT" w:hAnsi="Comic Sans MS" w:cs="ArialMT"/>
        </w:rPr>
        <w:t>é</w:t>
      </w:r>
      <w:r w:rsidRPr="00481D36">
        <w:rPr>
          <w:rFonts w:ascii="Comic Sans MS" w:eastAsia="ArialMT" w:hAnsi="Comic Sans MS" w:cs="ArialMT"/>
        </w:rPr>
        <w:t>ros qui luttent avec les dieux.</w:t>
      </w:r>
      <w:r>
        <w:rPr>
          <w:rFonts w:ascii="Comic Sans MS" w:eastAsia="ArialMT" w:hAnsi="Comic Sans MS" w:cs="ArialMT"/>
        </w:rPr>
        <w:t xml:space="preserve"> </w:t>
      </w:r>
      <w:r w:rsidRPr="00481D36">
        <w:rPr>
          <w:rFonts w:ascii="Comic Sans MS" w:eastAsia="ArialMT" w:hAnsi="Comic Sans MS" w:cs="ArialMT"/>
        </w:rPr>
        <w:t>Ces h</w:t>
      </w:r>
      <w:r>
        <w:rPr>
          <w:rFonts w:ascii="Comic Sans MS" w:eastAsia="ArialMT" w:hAnsi="Comic Sans MS" w:cs="ArialMT"/>
        </w:rPr>
        <w:t>é</w:t>
      </w:r>
      <w:r w:rsidRPr="00481D36">
        <w:rPr>
          <w:rFonts w:ascii="Comic Sans MS" w:eastAsia="ArialMT" w:hAnsi="Comic Sans MS" w:cs="ArialMT"/>
        </w:rPr>
        <w:t xml:space="preserve">ros et ces dieux ont </w:t>
      </w:r>
      <w:r>
        <w:rPr>
          <w:rFonts w:ascii="Comic Sans MS" w:eastAsia="ArialMT" w:hAnsi="Comic Sans MS" w:cs="ArialMT"/>
        </w:rPr>
        <w:t>été trè</w:t>
      </w:r>
      <w:r w:rsidRPr="00481D36">
        <w:rPr>
          <w:rFonts w:ascii="Comic Sans MS" w:eastAsia="ArialMT" w:hAnsi="Comic Sans MS" w:cs="ArialMT"/>
        </w:rPr>
        <w:t>s repr</w:t>
      </w:r>
      <w:r>
        <w:rPr>
          <w:rFonts w:ascii="Comic Sans MS" w:eastAsia="ArialMT" w:hAnsi="Comic Sans MS" w:cs="ArialMT"/>
        </w:rPr>
        <w:t>é</w:t>
      </w:r>
      <w:r w:rsidRPr="00481D36">
        <w:rPr>
          <w:rFonts w:ascii="Comic Sans MS" w:eastAsia="ArialMT" w:hAnsi="Comic Sans MS" w:cs="ArialMT"/>
        </w:rPr>
        <w:t>sent</w:t>
      </w:r>
      <w:r>
        <w:rPr>
          <w:rFonts w:ascii="Comic Sans MS" w:eastAsia="ArialMT" w:hAnsi="Comic Sans MS" w:cs="ArialMT"/>
        </w:rPr>
        <w:t>é</w:t>
      </w:r>
      <w:r w:rsidRPr="00481D36">
        <w:rPr>
          <w:rFonts w:ascii="Comic Sans MS" w:eastAsia="ArialMT" w:hAnsi="Comic Sans MS" w:cs="ArialMT"/>
        </w:rPr>
        <w:t>s en litt</w:t>
      </w:r>
      <w:r>
        <w:rPr>
          <w:rFonts w:ascii="Comic Sans MS" w:eastAsia="ArialMT" w:hAnsi="Comic Sans MS" w:cs="ArialMT"/>
        </w:rPr>
        <w:t>é</w:t>
      </w:r>
      <w:r w:rsidRPr="00481D36">
        <w:rPr>
          <w:rFonts w:ascii="Comic Sans MS" w:eastAsia="ArialMT" w:hAnsi="Comic Sans MS" w:cs="ArialMT"/>
        </w:rPr>
        <w:t>rature, dans la sculpture et la</w:t>
      </w:r>
      <w:r>
        <w:rPr>
          <w:rFonts w:ascii="Comic Sans MS" w:eastAsia="ArialMT" w:hAnsi="Comic Sans MS" w:cs="ArialMT"/>
        </w:rPr>
        <w:t xml:space="preserve"> </w:t>
      </w:r>
      <w:r w:rsidRPr="00481D36">
        <w:rPr>
          <w:rFonts w:ascii="Comic Sans MS" w:eastAsia="ArialMT" w:hAnsi="Comic Sans MS" w:cs="ArialMT"/>
        </w:rPr>
        <w:t xml:space="preserve">peinture </w:t>
      </w:r>
      <w:r>
        <w:rPr>
          <w:rFonts w:ascii="Comic Sans MS" w:eastAsia="ArialMT" w:hAnsi="Comic Sans MS" w:cs="ArialMT"/>
        </w:rPr>
        <w:t>à</w:t>
      </w:r>
      <w:r w:rsidRPr="00481D36">
        <w:rPr>
          <w:rFonts w:ascii="Comic Sans MS" w:eastAsia="ArialMT" w:hAnsi="Comic Sans MS" w:cs="ArialMT"/>
        </w:rPr>
        <w:t xml:space="preserve"> travers le temps et sont encore vivants aujourd’hui dans la cr</w:t>
      </w:r>
      <w:r>
        <w:rPr>
          <w:rFonts w:ascii="Comic Sans MS" w:eastAsia="ArialMT" w:hAnsi="Comic Sans MS" w:cs="ArialMT"/>
        </w:rPr>
        <w:t>é</w:t>
      </w:r>
      <w:r w:rsidRPr="00481D36">
        <w:rPr>
          <w:rFonts w:ascii="Comic Sans MS" w:eastAsia="ArialMT" w:hAnsi="Comic Sans MS" w:cs="ArialMT"/>
        </w:rPr>
        <w:t>ation artistique</w:t>
      </w:r>
      <w:r>
        <w:rPr>
          <w:rFonts w:ascii="Comic Sans MS" w:eastAsia="ArialMT" w:hAnsi="Comic Sans MS" w:cs="ArialMT"/>
        </w:rPr>
        <w:t xml:space="preserve"> </w:t>
      </w:r>
      <w:r w:rsidRPr="00481D36">
        <w:rPr>
          <w:rFonts w:ascii="Comic Sans MS" w:eastAsia="ArialMT" w:hAnsi="Comic Sans MS" w:cs="ArialMT"/>
        </w:rPr>
        <w:t>en particulier le cin</w:t>
      </w:r>
      <w:r>
        <w:rPr>
          <w:rFonts w:ascii="Comic Sans MS" w:eastAsia="ArialMT" w:hAnsi="Comic Sans MS" w:cs="ArialMT"/>
        </w:rPr>
        <w:t>é</w:t>
      </w:r>
      <w:r w:rsidRPr="00481D36">
        <w:rPr>
          <w:rFonts w:ascii="Comic Sans MS" w:eastAsia="ArialMT" w:hAnsi="Comic Sans MS" w:cs="ArialMT"/>
        </w:rPr>
        <w:t>ma et les dessins anim</w:t>
      </w:r>
      <w:r>
        <w:rPr>
          <w:rFonts w:ascii="Comic Sans MS" w:eastAsia="ArialMT" w:hAnsi="Comic Sans MS" w:cs="ArialMT"/>
        </w:rPr>
        <w:t>é</w:t>
      </w:r>
      <w:r w:rsidRPr="00481D36">
        <w:rPr>
          <w:rFonts w:ascii="Comic Sans MS" w:eastAsia="ArialMT" w:hAnsi="Comic Sans MS" w:cs="ArialMT"/>
        </w:rPr>
        <w:t>s qui racontent les exploits d’Hercule (en</w:t>
      </w:r>
      <w:r>
        <w:rPr>
          <w:rFonts w:ascii="Comic Sans MS" w:eastAsia="ArialMT" w:hAnsi="Comic Sans MS" w:cs="ArialMT"/>
        </w:rPr>
        <w:t xml:space="preserve"> </w:t>
      </w:r>
      <w:r w:rsidR="00402899">
        <w:rPr>
          <w:rFonts w:ascii="Comic Sans MS" w:eastAsia="ArialMT" w:hAnsi="Comic Sans MS" w:cs="ArialMT"/>
        </w:rPr>
        <w:t xml:space="preserve">grec, </w:t>
      </w:r>
      <w:proofErr w:type="spellStart"/>
      <w:r w:rsidR="00402899">
        <w:rPr>
          <w:rFonts w:ascii="Comic Sans MS" w:eastAsia="ArialMT" w:hAnsi="Comic Sans MS" w:cs="ArialMT"/>
        </w:rPr>
        <w:t>Hé</w:t>
      </w:r>
      <w:r w:rsidRPr="00481D36">
        <w:rPr>
          <w:rFonts w:ascii="Comic Sans MS" w:eastAsia="ArialMT" w:hAnsi="Comic Sans MS" w:cs="ArialMT"/>
        </w:rPr>
        <w:t>racles</w:t>
      </w:r>
      <w:proofErr w:type="spellEnd"/>
      <w:r w:rsidRPr="00481D36">
        <w:rPr>
          <w:rFonts w:ascii="Comic Sans MS" w:eastAsia="ArialMT" w:hAnsi="Comic Sans MS" w:cs="ArialMT"/>
        </w:rPr>
        <w:t>), d’Achille, d’Ulysse…</w:t>
      </w:r>
    </w:p>
    <w:p w:rsidR="00D93EB3" w:rsidRDefault="00D93EB3" w:rsidP="00D93EB3">
      <w:pPr>
        <w:autoSpaceDE w:val="0"/>
        <w:autoSpaceDN w:val="0"/>
        <w:adjustRightInd w:val="0"/>
        <w:spacing w:after="0" w:line="240" w:lineRule="auto"/>
        <w:jc w:val="both"/>
        <w:rPr>
          <w:rFonts w:ascii="Comic Sans MS" w:hAnsi="Comic Sans MS" w:cs="Arial-BoldMT"/>
          <w:b/>
          <w:bCs/>
        </w:rPr>
      </w:pPr>
      <w:r w:rsidRPr="00D93EB3">
        <w:rPr>
          <w:rFonts w:ascii="Comic Sans MS" w:hAnsi="Comic Sans MS" w:cs="Arial-BoldMT"/>
          <w:b/>
          <w:bCs/>
        </w:rPr>
        <w:lastRenderedPageBreak/>
        <w:t>3. Lisez le résumé du récit mythologique d'Homère sur les douze travaux d'Hercule et</w:t>
      </w:r>
      <w:r>
        <w:rPr>
          <w:rFonts w:ascii="Comic Sans MS" w:hAnsi="Comic Sans MS" w:cs="Arial-BoldMT"/>
          <w:b/>
          <w:bCs/>
        </w:rPr>
        <w:t xml:space="preserve"> </w:t>
      </w:r>
      <w:r w:rsidRPr="00D93EB3">
        <w:rPr>
          <w:rFonts w:ascii="Comic Sans MS" w:hAnsi="Comic Sans MS" w:cs="Arial-BoldMT"/>
          <w:b/>
          <w:bCs/>
        </w:rPr>
        <w:t xml:space="preserve">repérez les passages qui correspondent à l’illustration d'Uderzo, </w:t>
      </w:r>
      <w:r w:rsidRPr="00D93EB3">
        <w:rPr>
          <w:rFonts w:ascii="Comic Sans MS" w:hAnsi="Comic Sans MS" w:cs="Arial-BoldItalicMT"/>
          <w:b/>
          <w:bCs/>
          <w:i/>
          <w:iCs/>
        </w:rPr>
        <w:t>les 12 travaux d'Astérix</w:t>
      </w:r>
      <w:r w:rsidRPr="00D93EB3">
        <w:rPr>
          <w:rFonts w:ascii="Comic Sans MS" w:hAnsi="Comic Sans MS" w:cs="Arial-BoldMT"/>
          <w:b/>
          <w:bCs/>
        </w:rPr>
        <w:t>.</w:t>
      </w:r>
    </w:p>
    <w:p w:rsidR="00D93EB3" w:rsidRPr="00887374" w:rsidRDefault="00D93EB3" w:rsidP="00190608">
      <w:pPr>
        <w:autoSpaceDE w:val="0"/>
        <w:autoSpaceDN w:val="0"/>
        <w:adjustRightInd w:val="0"/>
        <w:spacing w:after="0" w:line="240" w:lineRule="auto"/>
        <w:jc w:val="both"/>
        <w:rPr>
          <w:rFonts w:ascii="Comic Sans MS" w:eastAsia="ArialMT" w:hAnsi="Comic Sans MS" w:cs="ArialMT"/>
        </w:rPr>
      </w:pPr>
      <w:r w:rsidRPr="00887374">
        <w:rPr>
          <w:rFonts w:ascii="Comic Sans MS" w:eastAsia="ArialMT" w:hAnsi="Comic Sans MS" w:cs="ArialMT"/>
        </w:rPr>
        <w:t>Durant sa vie, Hercule accomplit de nombreux exploits, comme ses douze travaux</w:t>
      </w:r>
      <w:r w:rsidR="004E2367">
        <w:rPr>
          <w:rFonts w:ascii="Comic Sans MS" w:eastAsia="ArialMT" w:hAnsi="Comic Sans MS" w:cs="ArialMT"/>
        </w:rPr>
        <w:t xml:space="preserve"> </w:t>
      </w:r>
      <w:r w:rsidRPr="00887374">
        <w:rPr>
          <w:rFonts w:ascii="Comic Sans MS" w:eastAsia="ArialMT" w:hAnsi="Comic Sans MS" w:cs="ArialMT"/>
        </w:rPr>
        <w:t>exig</w:t>
      </w:r>
      <w:r w:rsidR="00887374" w:rsidRPr="00887374">
        <w:rPr>
          <w:rFonts w:ascii="Comic Sans MS" w:eastAsia="ArialMT" w:hAnsi="Comic Sans MS" w:cs="ArialMT"/>
        </w:rPr>
        <w:t>é</w:t>
      </w:r>
      <w:r w:rsidRPr="00887374">
        <w:rPr>
          <w:rFonts w:ascii="Comic Sans MS" w:eastAsia="ArialMT" w:hAnsi="Comic Sans MS" w:cs="ArialMT"/>
        </w:rPr>
        <w:t>s par Eurysth</w:t>
      </w:r>
      <w:r w:rsidR="00887374" w:rsidRPr="00887374">
        <w:rPr>
          <w:rFonts w:ascii="Comic Sans MS" w:eastAsia="ArialMT" w:hAnsi="Comic Sans MS" w:cs="ArialMT"/>
        </w:rPr>
        <w:t>é</w:t>
      </w:r>
      <w:r w:rsidRPr="00887374">
        <w:rPr>
          <w:rFonts w:ascii="Comic Sans MS" w:eastAsia="ArialMT" w:hAnsi="Comic Sans MS" w:cs="ArialMT"/>
        </w:rPr>
        <w:t>e, le roi de l'Argolide.</w:t>
      </w:r>
    </w:p>
    <w:p w:rsidR="00D93EB3" w:rsidRPr="00887374" w:rsidRDefault="00D93EB3" w:rsidP="00190608">
      <w:pPr>
        <w:autoSpaceDE w:val="0"/>
        <w:autoSpaceDN w:val="0"/>
        <w:adjustRightInd w:val="0"/>
        <w:spacing w:after="0" w:line="240" w:lineRule="auto"/>
        <w:jc w:val="both"/>
        <w:rPr>
          <w:rFonts w:ascii="Comic Sans MS" w:hAnsi="Comic Sans MS" w:cs="Arial-BoldMT"/>
          <w:b/>
          <w:bCs/>
        </w:rPr>
      </w:pPr>
      <w:r w:rsidRPr="00887374">
        <w:rPr>
          <w:rFonts w:ascii="Comic Sans MS" w:eastAsia="ArialMT" w:hAnsi="Comic Sans MS" w:cs="ArialMT"/>
        </w:rPr>
        <w:t>Pendant ses douze travaux, Hercule dut vaincre un lion, p</w:t>
      </w:r>
      <w:r w:rsidR="00887374" w:rsidRPr="00887374">
        <w:rPr>
          <w:rFonts w:ascii="Comic Sans MS" w:eastAsia="ArialMT" w:hAnsi="Comic Sans MS" w:cs="ArialMT"/>
        </w:rPr>
        <w:t>uis l'hydre de Lerne, ensuite, i</w:t>
      </w:r>
      <w:r w:rsidRPr="00887374">
        <w:rPr>
          <w:rFonts w:ascii="Comic Sans MS" w:eastAsia="ArialMT" w:hAnsi="Comic Sans MS" w:cs="ArialMT"/>
        </w:rPr>
        <w:t>l</w:t>
      </w:r>
      <w:r w:rsidR="00887374" w:rsidRPr="00887374">
        <w:rPr>
          <w:rFonts w:ascii="Comic Sans MS" w:eastAsia="ArialMT" w:hAnsi="Comic Sans MS" w:cs="ArialMT"/>
        </w:rPr>
        <w:t xml:space="preserve"> </w:t>
      </w:r>
      <w:r w:rsidRPr="00887374">
        <w:rPr>
          <w:rFonts w:ascii="Comic Sans MS" w:eastAsia="ArialMT" w:hAnsi="Comic Sans MS" w:cs="ArialMT"/>
        </w:rPr>
        <w:t xml:space="preserve">dut voler des </w:t>
      </w:r>
      <w:proofErr w:type="spellStart"/>
      <w:r w:rsidRPr="00887374">
        <w:rPr>
          <w:rFonts w:ascii="Comic Sans MS" w:eastAsia="ArialMT" w:hAnsi="Comic Sans MS" w:cs="ArialMT"/>
        </w:rPr>
        <w:t>boeufs</w:t>
      </w:r>
      <w:proofErr w:type="spellEnd"/>
      <w:r w:rsidRPr="00887374">
        <w:rPr>
          <w:rFonts w:ascii="Comic Sans MS" w:eastAsia="ArialMT" w:hAnsi="Comic Sans MS" w:cs="ArialMT"/>
        </w:rPr>
        <w:t>, capturer une biche, tuer les oiseaux d'un lac, il lui fallut capturer un</w:t>
      </w:r>
      <w:r w:rsidR="00887374" w:rsidRPr="00887374">
        <w:rPr>
          <w:rFonts w:ascii="Comic Sans MS" w:eastAsia="ArialMT" w:hAnsi="Comic Sans MS" w:cs="ArialMT"/>
        </w:rPr>
        <w:t xml:space="preserve"> </w:t>
      </w:r>
      <w:r w:rsidRPr="00887374">
        <w:rPr>
          <w:rFonts w:ascii="Comic Sans MS" w:eastAsia="ArialMT" w:hAnsi="Comic Sans MS" w:cs="ArialMT"/>
        </w:rPr>
        <w:t>sanglier, un taureau de Cr</w:t>
      </w:r>
      <w:r w:rsidR="00887374" w:rsidRPr="00887374">
        <w:rPr>
          <w:rFonts w:ascii="Comic Sans MS" w:eastAsia="ArialMT" w:hAnsi="Comic Sans MS" w:cs="ArialMT"/>
        </w:rPr>
        <w:t>ê</w:t>
      </w:r>
      <w:r w:rsidRPr="00887374">
        <w:rPr>
          <w:rFonts w:ascii="Comic Sans MS" w:eastAsia="ArialMT" w:hAnsi="Comic Sans MS" w:cs="ArialMT"/>
        </w:rPr>
        <w:t>te et des juments ! Ensuite, il dut prendre la ceinture des</w:t>
      </w:r>
      <w:r w:rsidR="00887374" w:rsidRPr="00887374">
        <w:rPr>
          <w:rFonts w:ascii="Comic Sans MS" w:eastAsia="ArialMT" w:hAnsi="Comic Sans MS" w:cs="ArialMT"/>
        </w:rPr>
        <w:t xml:space="preserve"> </w:t>
      </w:r>
      <w:r w:rsidRPr="00887374">
        <w:rPr>
          <w:rFonts w:ascii="Comic Sans MS" w:eastAsia="ArialMT" w:hAnsi="Comic Sans MS" w:cs="ArialMT"/>
        </w:rPr>
        <w:t>Amazones et cueillir les pommes d'or du jardin des Hesp</w:t>
      </w:r>
      <w:r w:rsidR="00887374" w:rsidRPr="00887374">
        <w:rPr>
          <w:rFonts w:ascii="Comic Sans MS" w:eastAsia="ArialMT" w:hAnsi="Comic Sans MS" w:cs="ArialMT"/>
        </w:rPr>
        <w:t>é</w:t>
      </w:r>
      <w:r w:rsidRPr="00887374">
        <w:rPr>
          <w:rFonts w:ascii="Comic Sans MS" w:eastAsia="ArialMT" w:hAnsi="Comic Sans MS" w:cs="ArialMT"/>
        </w:rPr>
        <w:t>rides. Il dut aussi nettoyer les</w:t>
      </w:r>
      <w:r w:rsidR="00887374" w:rsidRPr="00887374">
        <w:rPr>
          <w:rFonts w:ascii="Comic Sans MS" w:eastAsia="ArialMT" w:hAnsi="Comic Sans MS" w:cs="ArialMT"/>
        </w:rPr>
        <w:t xml:space="preserve"> é</w:t>
      </w:r>
      <w:r w:rsidRPr="00887374">
        <w:rPr>
          <w:rFonts w:ascii="Comic Sans MS" w:eastAsia="ArialMT" w:hAnsi="Comic Sans MS" w:cs="ArialMT"/>
        </w:rPr>
        <w:t>curies d'Augias. Son dernier travail fut de vaincre le chien des Enfers : C</w:t>
      </w:r>
      <w:r w:rsidR="00190608">
        <w:rPr>
          <w:rFonts w:ascii="Comic Sans MS" w:eastAsia="ArialMT" w:hAnsi="Comic Sans MS" w:cs="ArialMT"/>
        </w:rPr>
        <w:t>erbè</w:t>
      </w:r>
      <w:r w:rsidRPr="00887374">
        <w:rPr>
          <w:rFonts w:ascii="Comic Sans MS" w:eastAsia="ArialMT" w:hAnsi="Comic Sans MS" w:cs="ArialMT"/>
        </w:rPr>
        <w:t>re.</w:t>
      </w:r>
    </w:p>
    <w:p w:rsidR="00D93EB3" w:rsidRDefault="00D93EB3" w:rsidP="00D93EB3">
      <w:pPr>
        <w:autoSpaceDE w:val="0"/>
        <w:autoSpaceDN w:val="0"/>
        <w:adjustRightInd w:val="0"/>
        <w:spacing w:after="0" w:line="240" w:lineRule="auto"/>
        <w:rPr>
          <w:rFonts w:ascii="Comic Sans MS" w:hAnsi="Comic Sans MS" w:cs="Arial-BoldMT"/>
          <w:b/>
          <w:bCs/>
        </w:rPr>
      </w:pPr>
    </w:p>
    <w:p w:rsidR="00D93EB3" w:rsidRPr="00D93EB3" w:rsidRDefault="00887374" w:rsidP="00D93EB3">
      <w:pPr>
        <w:autoSpaceDE w:val="0"/>
        <w:autoSpaceDN w:val="0"/>
        <w:adjustRightInd w:val="0"/>
        <w:spacing w:after="0" w:line="240" w:lineRule="auto"/>
        <w:rPr>
          <w:rFonts w:ascii="Comic Sans MS" w:hAnsi="Comic Sans MS" w:cs="ArialMT"/>
          <w:b/>
        </w:rPr>
      </w:pPr>
      <w:r>
        <w:rPr>
          <w:rFonts w:ascii="Comic Sans MS" w:hAnsi="Comic Sans MS" w:cs="ArialMT"/>
          <w:b/>
          <w:noProof/>
        </w:rPr>
        <w:drawing>
          <wp:inline distT="0" distB="0" distL="0" distR="0">
            <wp:extent cx="5760720" cy="3501826"/>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501826"/>
                    </a:xfrm>
                    <a:prstGeom prst="rect">
                      <a:avLst/>
                    </a:prstGeom>
                    <a:noFill/>
                    <a:ln>
                      <a:noFill/>
                    </a:ln>
                  </pic:spPr>
                </pic:pic>
              </a:graphicData>
            </a:graphic>
          </wp:inline>
        </w:drawing>
      </w:r>
    </w:p>
    <w:p w:rsidR="00887374" w:rsidRDefault="00887374" w:rsidP="004E10D7">
      <w:pPr>
        <w:pStyle w:val="Paragraphedeliste"/>
        <w:autoSpaceDE w:val="0"/>
        <w:autoSpaceDN w:val="0"/>
        <w:adjustRightInd w:val="0"/>
        <w:spacing w:after="0" w:line="240" w:lineRule="auto"/>
        <w:ind w:left="284"/>
        <w:rPr>
          <w:rFonts w:ascii="Comic Sans MS" w:hAnsi="Comic Sans MS" w:cs="ArialMT"/>
          <w:b/>
        </w:rPr>
      </w:pPr>
      <w:r>
        <w:rPr>
          <w:rFonts w:ascii="ArialMT" w:eastAsia="ArialMT" w:cs="ArialMT"/>
          <w:sz w:val="18"/>
          <w:szCs w:val="18"/>
        </w:rPr>
        <w:t xml:space="preserve">Uderzo, </w:t>
      </w:r>
      <w:r>
        <w:rPr>
          <w:rFonts w:ascii="Arial-ItalicMT" w:eastAsia="ArialMT" w:hAnsi="Arial-ItalicMT" w:cs="Arial-ItalicMT"/>
          <w:i/>
          <w:iCs/>
          <w:sz w:val="18"/>
          <w:szCs w:val="18"/>
        </w:rPr>
        <w:t>Les douze travaux d'Astérix</w:t>
      </w:r>
    </w:p>
    <w:p w:rsidR="00887374" w:rsidRDefault="00887374" w:rsidP="004E10D7">
      <w:pPr>
        <w:pStyle w:val="Paragraphedeliste"/>
        <w:autoSpaceDE w:val="0"/>
        <w:autoSpaceDN w:val="0"/>
        <w:adjustRightInd w:val="0"/>
        <w:spacing w:after="0" w:line="240" w:lineRule="auto"/>
        <w:ind w:left="284"/>
        <w:rPr>
          <w:rFonts w:ascii="Comic Sans MS" w:hAnsi="Comic Sans MS" w:cs="ArialMT"/>
          <w:b/>
        </w:rPr>
      </w:pPr>
    </w:p>
    <w:p w:rsidR="00887374" w:rsidRPr="00887374" w:rsidRDefault="00887374" w:rsidP="00887374">
      <w:pPr>
        <w:autoSpaceDE w:val="0"/>
        <w:autoSpaceDN w:val="0"/>
        <w:adjustRightInd w:val="0"/>
        <w:spacing w:after="0" w:line="240" w:lineRule="auto"/>
        <w:jc w:val="both"/>
        <w:rPr>
          <w:rFonts w:ascii="Comic Sans MS" w:eastAsia="ArialMT" w:hAnsi="Comic Sans MS" w:cs="ArialMT"/>
        </w:rPr>
      </w:pPr>
      <w:r w:rsidRPr="00887374">
        <w:rPr>
          <w:rFonts w:ascii="Comic Sans MS" w:eastAsia="ArialMT" w:hAnsi="Comic Sans MS" w:cs="ArialMT"/>
        </w:rPr>
        <w:t>Cerb</w:t>
      </w:r>
      <w:r w:rsidR="00190608">
        <w:rPr>
          <w:rFonts w:ascii="Comic Sans MS" w:eastAsia="ArialMT" w:hAnsi="Comic Sans MS" w:cs="ArialMT"/>
        </w:rPr>
        <w:t>è</w:t>
      </w:r>
      <w:r w:rsidRPr="00887374">
        <w:rPr>
          <w:rFonts w:ascii="Comic Sans MS" w:eastAsia="ArialMT" w:hAnsi="Comic Sans MS" w:cs="ArialMT"/>
        </w:rPr>
        <w:t xml:space="preserve">re est un chien </w:t>
      </w:r>
      <w:r w:rsidR="000011FB">
        <w:rPr>
          <w:rFonts w:ascii="Comic Sans MS" w:eastAsia="ArialMT" w:hAnsi="Comic Sans MS" w:cs="ArialMT"/>
        </w:rPr>
        <w:t>à</w:t>
      </w:r>
      <w:r w:rsidRPr="00887374">
        <w:rPr>
          <w:rFonts w:ascii="Comic Sans MS" w:eastAsia="ArialMT" w:hAnsi="Comic Sans MS" w:cs="ArialMT"/>
        </w:rPr>
        <w:t xml:space="preserve"> trois têtes, une crinière de serpents identique aux cheveux de Méduse et une queue de serpents et ce monstre était d'une force incroyable. Il garde les Enfers et est craint par les dieux.</w:t>
      </w:r>
    </w:p>
    <w:p w:rsidR="00887374" w:rsidRPr="00887374" w:rsidRDefault="00887374" w:rsidP="00887374">
      <w:pPr>
        <w:autoSpaceDE w:val="0"/>
        <w:autoSpaceDN w:val="0"/>
        <w:adjustRightInd w:val="0"/>
        <w:spacing w:after="0" w:line="240" w:lineRule="auto"/>
        <w:jc w:val="both"/>
        <w:rPr>
          <w:rFonts w:ascii="Comic Sans MS" w:eastAsia="ArialMT" w:hAnsi="Comic Sans MS" w:cs="ArialMT"/>
        </w:rPr>
      </w:pPr>
    </w:p>
    <w:p w:rsidR="00887374" w:rsidRPr="00887374" w:rsidRDefault="00887374" w:rsidP="00887374">
      <w:pPr>
        <w:autoSpaceDE w:val="0"/>
        <w:autoSpaceDN w:val="0"/>
        <w:adjustRightInd w:val="0"/>
        <w:spacing w:after="0" w:line="240" w:lineRule="auto"/>
        <w:jc w:val="both"/>
        <w:rPr>
          <w:rFonts w:ascii="Comic Sans MS" w:eastAsia="ArialMT" w:hAnsi="Comic Sans MS" w:cs="ArialMT"/>
        </w:rPr>
      </w:pPr>
      <w:r w:rsidRPr="00887374">
        <w:rPr>
          <w:rFonts w:ascii="Comic Sans MS" w:eastAsia="ArialMT" w:hAnsi="Comic Sans MS" w:cs="ArialMT"/>
        </w:rPr>
        <w:t xml:space="preserve">Eurysthée ordonne </w:t>
      </w:r>
      <w:r w:rsidR="000011FB">
        <w:rPr>
          <w:rFonts w:ascii="Comic Sans MS" w:eastAsia="ArialMT" w:hAnsi="Comic Sans MS" w:cs="ArialMT"/>
        </w:rPr>
        <w:t>à</w:t>
      </w:r>
      <w:r w:rsidRPr="00887374">
        <w:rPr>
          <w:rFonts w:ascii="Comic Sans MS" w:eastAsia="ArialMT" w:hAnsi="Comic Sans MS" w:cs="ArialMT"/>
        </w:rPr>
        <w:t xml:space="preserve"> Hercule de se rendre aux Enfers pour capturer Cerbere. Apres douze années de souffrances, le roi s'engage </w:t>
      </w:r>
      <w:r w:rsidR="004E2367">
        <w:rPr>
          <w:rFonts w:ascii="Comic Sans MS" w:eastAsia="ArialMT" w:hAnsi="Comic Sans MS" w:cs="ArialMT"/>
        </w:rPr>
        <w:t>à</w:t>
      </w:r>
      <w:r w:rsidRPr="00887374">
        <w:rPr>
          <w:rFonts w:ascii="Comic Sans MS" w:eastAsia="ArialMT" w:hAnsi="Comic Sans MS" w:cs="ArialMT"/>
        </w:rPr>
        <w:t xml:space="preserve"> libérer Hercule </w:t>
      </w:r>
      <w:r w:rsidR="00190608">
        <w:rPr>
          <w:rFonts w:ascii="Comic Sans MS" w:eastAsia="ArialMT" w:hAnsi="Comic Sans MS" w:cs="ArialMT"/>
        </w:rPr>
        <w:t>à</w:t>
      </w:r>
      <w:r w:rsidRPr="00887374">
        <w:rPr>
          <w:rFonts w:ascii="Comic Sans MS" w:eastAsia="ArialMT" w:hAnsi="Comic Sans MS" w:cs="ArialMT"/>
        </w:rPr>
        <w:t xml:space="preserve"> l'issue de cette dernière épreuve car il sait très bien qu'il est impossible de sortir des Enfers. Cependant, cela n'inquiète pas le héros, il a déjà vaincu d'innombrables adversaires et il n'est pas question pour lui de reculer.</w:t>
      </w:r>
    </w:p>
    <w:p w:rsidR="00887374" w:rsidRPr="00887374" w:rsidRDefault="00887374" w:rsidP="00887374">
      <w:pPr>
        <w:autoSpaceDE w:val="0"/>
        <w:autoSpaceDN w:val="0"/>
        <w:adjustRightInd w:val="0"/>
        <w:spacing w:after="0" w:line="240" w:lineRule="auto"/>
        <w:jc w:val="both"/>
        <w:rPr>
          <w:rFonts w:ascii="Comic Sans MS" w:eastAsia="ArialMT" w:hAnsi="Comic Sans MS" w:cs="ArialMT"/>
        </w:rPr>
      </w:pPr>
      <w:r w:rsidRPr="00887374">
        <w:rPr>
          <w:rFonts w:ascii="Comic Sans MS" w:eastAsia="ArialMT" w:hAnsi="Comic Sans MS" w:cs="ArialMT"/>
        </w:rPr>
        <w:t xml:space="preserve">Hercule se rend donc aux Enfers, il prend des chemins semés d’embuches et traverse aussi des fleuves difficiles. En arrivant aux Enfers, bien décidé à ramener Cerbere a Eurysthée, il accepte les conditions imposées par Hadès, dieu des Enfers : il doit combattre sans armes et sans bouclier, </w:t>
      </w:r>
      <w:r w:rsidR="000011FB">
        <w:rPr>
          <w:rFonts w:ascii="Comic Sans MS" w:eastAsia="ArialMT" w:hAnsi="Comic Sans MS" w:cs="ArialMT"/>
        </w:rPr>
        <w:t>à</w:t>
      </w:r>
      <w:r w:rsidRPr="00887374">
        <w:rPr>
          <w:rFonts w:ascii="Comic Sans MS" w:eastAsia="ArialMT" w:hAnsi="Comic Sans MS" w:cs="ArialMT"/>
        </w:rPr>
        <w:t xml:space="preserve"> mains nues, sans tuer ni verser une goutte de sang du terrible Cerbere.</w:t>
      </w:r>
    </w:p>
    <w:p w:rsidR="00887374" w:rsidRPr="00887374" w:rsidRDefault="00887374" w:rsidP="00887374">
      <w:pPr>
        <w:autoSpaceDE w:val="0"/>
        <w:autoSpaceDN w:val="0"/>
        <w:adjustRightInd w:val="0"/>
        <w:spacing w:after="0" w:line="240" w:lineRule="auto"/>
        <w:jc w:val="both"/>
        <w:rPr>
          <w:rFonts w:ascii="Comic Sans MS" w:eastAsia="ArialMT" w:hAnsi="Comic Sans MS" w:cs="ArialMT"/>
        </w:rPr>
      </w:pPr>
      <w:r w:rsidRPr="00887374">
        <w:rPr>
          <w:rFonts w:ascii="Comic Sans MS" w:eastAsia="ArialMT" w:hAnsi="Comic Sans MS" w:cs="ArialMT"/>
        </w:rPr>
        <w:lastRenderedPageBreak/>
        <w:t xml:space="preserve">Le héros barbu se lance alors </w:t>
      </w:r>
      <w:r w:rsidR="000011FB">
        <w:rPr>
          <w:rFonts w:ascii="Comic Sans MS" w:eastAsia="ArialMT" w:hAnsi="Comic Sans MS" w:cs="ArialMT"/>
        </w:rPr>
        <w:t>à</w:t>
      </w:r>
      <w:r w:rsidRPr="00887374">
        <w:rPr>
          <w:rFonts w:ascii="Comic Sans MS" w:eastAsia="ArialMT" w:hAnsi="Comic Sans MS" w:cs="ArialMT"/>
        </w:rPr>
        <w:t xml:space="preserve"> la recherche de Cerbere et bien vite, il retrouve les traces du monstre en suivant les empreintes laissées dans le sol couvert de cendres et de boue.</w:t>
      </w:r>
    </w:p>
    <w:p w:rsidR="00887374" w:rsidRPr="00887374" w:rsidRDefault="00887374" w:rsidP="00887374">
      <w:pPr>
        <w:autoSpaceDE w:val="0"/>
        <w:autoSpaceDN w:val="0"/>
        <w:adjustRightInd w:val="0"/>
        <w:spacing w:after="0" w:line="240" w:lineRule="auto"/>
        <w:jc w:val="both"/>
        <w:rPr>
          <w:rFonts w:ascii="Comic Sans MS" w:eastAsia="ArialMT" w:hAnsi="Comic Sans MS" w:cs="ArialMT"/>
        </w:rPr>
      </w:pPr>
      <w:r w:rsidRPr="00887374">
        <w:rPr>
          <w:rFonts w:ascii="Comic Sans MS" w:eastAsia="ArialMT" w:hAnsi="Comic Sans MS" w:cs="ArialMT"/>
        </w:rPr>
        <w:t xml:space="preserve">Quand il aperçoit enfin la bête, le spectacle qui s'offre </w:t>
      </w:r>
      <w:r w:rsidR="000011FB">
        <w:rPr>
          <w:rFonts w:ascii="Comic Sans MS" w:eastAsia="ArialMT" w:hAnsi="Comic Sans MS" w:cs="ArialMT"/>
        </w:rPr>
        <w:t>à</w:t>
      </w:r>
      <w:r w:rsidRPr="00887374">
        <w:rPr>
          <w:rFonts w:ascii="Comic Sans MS" w:eastAsia="ArialMT" w:hAnsi="Comic Sans MS" w:cs="ArialMT"/>
        </w:rPr>
        <w:t xml:space="preserve"> lui est horrible. Mais le grand Hercule n'a pas peur, il se précipite en hurlant sur l'une des terrifiantes gueules du monstre. Vêtu de son invincible peau de lion, le héros peut sans crainte affronter l'animal au corps </w:t>
      </w:r>
      <w:r w:rsidR="000011FB">
        <w:rPr>
          <w:rFonts w:ascii="Comic Sans MS" w:eastAsia="ArialMT" w:hAnsi="Comic Sans MS" w:cs="ArialMT"/>
        </w:rPr>
        <w:t>à</w:t>
      </w:r>
      <w:r w:rsidRPr="00887374">
        <w:rPr>
          <w:rFonts w:ascii="Comic Sans MS" w:eastAsia="ArialMT" w:hAnsi="Comic Sans MS" w:cs="ArialMT"/>
        </w:rPr>
        <w:t xml:space="preserve"> corps ; bien que le chien tente de le mordre a plusieurs reprises, Hercule s'agrippe au cou de la tête centrale et il commence à serrer jusqu'</w:t>
      </w:r>
      <w:r w:rsidR="000011FB">
        <w:rPr>
          <w:rFonts w:ascii="Comic Sans MS" w:eastAsia="ArialMT" w:hAnsi="Comic Sans MS" w:cs="ArialMT"/>
        </w:rPr>
        <w:t>à</w:t>
      </w:r>
      <w:r w:rsidRPr="00887374">
        <w:rPr>
          <w:rFonts w:ascii="Comic Sans MS" w:eastAsia="ArialMT" w:hAnsi="Comic Sans MS" w:cs="ArialMT"/>
        </w:rPr>
        <w:t xml:space="preserve"> ce que la bête gémissante et suppliante reconnaisse</w:t>
      </w:r>
      <w:r w:rsidR="000011FB">
        <w:rPr>
          <w:rFonts w:ascii="Comic Sans MS" w:eastAsia="ArialMT" w:hAnsi="Comic Sans MS" w:cs="ArialMT"/>
        </w:rPr>
        <w:t xml:space="preserve"> </w:t>
      </w:r>
      <w:r w:rsidRPr="00887374">
        <w:rPr>
          <w:rFonts w:ascii="Comic Sans MS" w:eastAsia="ArialMT" w:hAnsi="Comic Sans MS" w:cs="ArialMT"/>
        </w:rPr>
        <w:t xml:space="preserve">en lui son nouveau maitre. Apres avoir domestique Cerbere, le héros lui attache une laisse et entame le chemin du retour </w:t>
      </w:r>
      <w:r w:rsidR="000011FB">
        <w:rPr>
          <w:rFonts w:ascii="Comic Sans MS" w:eastAsia="ArialMT" w:hAnsi="Comic Sans MS" w:cs="ArialMT"/>
        </w:rPr>
        <w:t>à</w:t>
      </w:r>
      <w:r w:rsidRPr="00887374">
        <w:rPr>
          <w:rFonts w:ascii="Comic Sans MS" w:eastAsia="ArialMT" w:hAnsi="Comic Sans MS" w:cs="ArialMT"/>
        </w:rPr>
        <w:t xml:space="preserve"> la surface en trainant derrière lui la bête craintive et obéissante.</w:t>
      </w:r>
    </w:p>
    <w:p w:rsidR="00887374" w:rsidRDefault="00887374" w:rsidP="00887374">
      <w:pPr>
        <w:autoSpaceDE w:val="0"/>
        <w:autoSpaceDN w:val="0"/>
        <w:adjustRightInd w:val="0"/>
        <w:spacing w:after="0" w:line="240" w:lineRule="auto"/>
        <w:rPr>
          <w:rFonts w:ascii="ArialMT" w:eastAsia="ArialMT" w:cs="ArialMT"/>
        </w:rPr>
      </w:pPr>
      <w:r>
        <w:rPr>
          <w:rFonts w:ascii="ArialMT" w:eastAsia="ArialMT" w:cs="ArialMT"/>
          <w:noProof/>
        </w:rPr>
        <w:drawing>
          <wp:inline distT="0" distB="0" distL="0" distR="0">
            <wp:extent cx="2124075" cy="166687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4075" cy="1666875"/>
                    </a:xfrm>
                    <a:prstGeom prst="rect">
                      <a:avLst/>
                    </a:prstGeom>
                    <a:noFill/>
                    <a:ln>
                      <a:noFill/>
                    </a:ln>
                  </pic:spPr>
                </pic:pic>
              </a:graphicData>
            </a:graphic>
          </wp:inline>
        </w:drawing>
      </w:r>
      <w:r w:rsidRPr="000011FB">
        <w:rPr>
          <w:rFonts w:ascii="Comic Sans MS" w:hAnsi="Comic Sans MS" w:cs="Arial-ItalicMT"/>
          <w:i/>
          <w:iCs/>
          <w:sz w:val="18"/>
          <w:szCs w:val="18"/>
        </w:rPr>
        <w:t>Hercule montrant Cerbère à Eurysthée</w:t>
      </w:r>
      <w:r w:rsidRPr="000011FB">
        <w:rPr>
          <w:rFonts w:ascii="Comic Sans MS" w:eastAsia="ArialMT" w:hAnsi="Comic Sans MS" w:cs="ArialMT"/>
          <w:sz w:val="18"/>
          <w:szCs w:val="18"/>
        </w:rPr>
        <w:t>, vers 530 a 520 av. J.C</w:t>
      </w:r>
    </w:p>
    <w:p w:rsidR="00887374" w:rsidRPr="00887374" w:rsidRDefault="00887374" w:rsidP="00887374">
      <w:pPr>
        <w:autoSpaceDE w:val="0"/>
        <w:autoSpaceDN w:val="0"/>
        <w:adjustRightInd w:val="0"/>
        <w:spacing w:after="0" w:line="240" w:lineRule="auto"/>
        <w:jc w:val="both"/>
        <w:rPr>
          <w:rFonts w:ascii="Comic Sans MS" w:eastAsia="ArialMT" w:hAnsi="Comic Sans MS" w:cs="ArialMT"/>
        </w:rPr>
      </w:pPr>
      <w:r w:rsidRPr="00887374">
        <w:rPr>
          <w:rFonts w:ascii="Comic Sans MS" w:eastAsia="ArialMT" w:hAnsi="Comic Sans MS" w:cs="ArialMT"/>
        </w:rPr>
        <w:t>Quand il présente la bête à Eurysthée, celui-ci lui ordonne aussit</w:t>
      </w:r>
      <w:r w:rsidR="000011FB">
        <w:rPr>
          <w:rFonts w:ascii="Comic Sans MS" w:eastAsia="ArialMT" w:hAnsi="Comic Sans MS" w:cs="ArialMT"/>
        </w:rPr>
        <w:t>ô</w:t>
      </w:r>
      <w:r w:rsidRPr="00887374">
        <w:rPr>
          <w:rFonts w:ascii="Comic Sans MS" w:eastAsia="ArialMT" w:hAnsi="Comic Sans MS" w:cs="ArialMT"/>
        </w:rPr>
        <w:t xml:space="preserve">t de le ramener aux Enfers et ensuite de quitter les lieux pour toujours. Hercule retourne, alors, aux Enfers pour ramener Cerbere </w:t>
      </w:r>
      <w:r w:rsidR="000011FB">
        <w:rPr>
          <w:rFonts w:ascii="Comic Sans MS" w:eastAsia="ArialMT" w:hAnsi="Comic Sans MS" w:cs="ArialMT"/>
        </w:rPr>
        <w:t>à</w:t>
      </w:r>
      <w:r w:rsidRPr="00887374">
        <w:rPr>
          <w:rFonts w:ascii="Comic Sans MS" w:eastAsia="ArialMT" w:hAnsi="Comic Sans MS" w:cs="ArialMT"/>
        </w:rPr>
        <w:t xml:space="preserve"> son maitre. Mais </w:t>
      </w:r>
      <w:r w:rsidR="000011FB">
        <w:rPr>
          <w:rFonts w:ascii="Comic Sans MS" w:eastAsia="ArialMT" w:hAnsi="Comic Sans MS" w:cs="ArialMT"/>
        </w:rPr>
        <w:t>à</w:t>
      </w:r>
      <w:r w:rsidRPr="00887374">
        <w:rPr>
          <w:rFonts w:ascii="Comic Sans MS" w:eastAsia="ArialMT" w:hAnsi="Comic Sans MS" w:cs="ArialMT"/>
        </w:rPr>
        <w:t xml:space="preserve"> peine lib</w:t>
      </w:r>
      <w:r w:rsidR="00190608">
        <w:rPr>
          <w:rFonts w:ascii="Comic Sans MS" w:eastAsia="ArialMT" w:hAnsi="Comic Sans MS" w:cs="ArialMT"/>
        </w:rPr>
        <w:t>é</w:t>
      </w:r>
      <w:r w:rsidRPr="00887374">
        <w:rPr>
          <w:rFonts w:ascii="Comic Sans MS" w:eastAsia="ArialMT" w:hAnsi="Comic Sans MS" w:cs="ArialMT"/>
        </w:rPr>
        <w:t>r</w:t>
      </w:r>
      <w:r w:rsidR="000011FB">
        <w:rPr>
          <w:rFonts w:ascii="Comic Sans MS" w:eastAsia="ArialMT" w:hAnsi="Comic Sans MS" w:cs="ArialMT"/>
        </w:rPr>
        <w:t>é</w:t>
      </w:r>
      <w:r w:rsidRPr="00887374">
        <w:rPr>
          <w:rFonts w:ascii="Comic Sans MS" w:eastAsia="ArialMT" w:hAnsi="Comic Sans MS" w:cs="ArialMT"/>
        </w:rPr>
        <w:t xml:space="preserve"> de sa mission, d'autres aventures plus terribles les unes que les autres l'attendent...</w:t>
      </w:r>
    </w:p>
    <w:p w:rsidR="00887374" w:rsidRDefault="00887374" w:rsidP="004E10D7">
      <w:pPr>
        <w:pStyle w:val="Paragraphedeliste"/>
        <w:autoSpaceDE w:val="0"/>
        <w:autoSpaceDN w:val="0"/>
        <w:adjustRightInd w:val="0"/>
        <w:spacing w:after="0" w:line="240" w:lineRule="auto"/>
        <w:ind w:left="284"/>
        <w:rPr>
          <w:rFonts w:ascii="Comic Sans MS" w:hAnsi="Comic Sans MS" w:cs="ArialMT"/>
          <w:b/>
        </w:rPr>
      </w:pPr>
    </w:p>
    <w:p w:rsidR="00107560" w:rsidRDefault="00107560" w:rsidP="004E10D7">
      <w:pPr>
        <w:pStyle w:val="Paragraphedeliste"/>
        <w:autoSpaceDE w:val="0"/>
        <w:autoSpaceDN w:val="0"/>
        <w:adjustRightInd w:val="0"/>
        <w:spacing w:after="0" w:line="240" w:lineRule="auto"/>
        <w:ind w:left="284"/>
        <w:rPr>
          <w:rFonts w:ascii="Comic Sans MS" w:hAnsi="Comic Sans MS" w:cs="ArialMT"/>
          <w:b/>
        </w:rPr>
      </w:pPr>
    </w:p>
    <w:p w:rsidR="00107560" w:rsidRPr="00107560" w:rsidRDefault="00107560" w:rsidP="00107560">
      <w:pPr>
        <w:autoSpaceDE w:val="0"/>
        <w:autoSpaceDN w:val="0"/>
        <w:adjustRightInd w:val="0"/>
        <w:spacing w:after="0" w:line="240" w:lineRule="auto"/>
        <w:jc w:val="both"/>
        <w:rPr>
          <w:rFonts w:ascii="Comic Sans MS" w:hAnsi="Comic Sans MS" w:cs="Arial-BoldMT"/>
          <w:b/>
          <w:bCs/>
        </w:rPr>
      </w:pPr>
      <w:r w:rsidRPr="00107560">
        <w:rPr>
          <w:rFonts w:ascii="Comic Sans MS" w:hAnsi="Comic Sans MS" w:cs="Arial-BoldMT"/>
          <w:b/>
          <w:bCs/>
        </w:rPr>
        <w:t>4. Repérez en surlignant les passages du texte ci-dessus, les substituts d'Hercule. Puis, dans le tableau, barrez ce qui est faux.</w:t>
      </w:r>
    </w:p>
    <w:p w:rsidR="00107560" w:rsidRDefault="00107560" w:rsidP="00107560">
      <w:pPr>
        <w:autoSpaceDE w:val="0"/>
        <w:autoSpaceDN w:val="0"/>
        <w:adjustRightInd w:val="0"/>
        <w:spacing w:after="0" w:line="240" w:lineRule="auto"/>
        <w:rPr>
          <w:rFonts w:ascii="ArialMT" w:eastAsia="ArialMT" w:hAnsi="Arial-BoldMT" w:cs="ArialMT"/>
        </w:rPr>
      </w:pPr>
    </w:p>
    <w:tbl>
      <w:tblPr>
        <w:tblStyle w:val="Grilledutableau"/>
        <w:tblW w:w="0" w:type="auto"/>
        <w:tblLook w:val="04A0" w:firstRow="1" w:lastRow="0" w:firstColumn="1" w:lastColumn="0" w:noHBand="0" w:noVBand="1"/>
      </w:tblPr>
      <w:tblGrid>
        <w:gridCol w:w="4606"/>
        <w:gridCol w:w="4606"/>
      </w:tblGrid>
      <w:tr w:rsidR="00107560" w:rsidRPr="00107560" w:rsidTr="00107560">
        <w:tc>
          <w:tcPr>
            <w:tcW w:w="4606" w:type="dxa"/>
          </w:tcPr>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eastAsia="ArialMT" w:hAnsi="Comic Sans MS" w:cs="ArialMT"/>
              </w:rPr>
              <w:t>Hercule a beaucoup de qualités, il est :</w:t>
            </w:r>
          </w:p>
          <w:p w:rsidR="00107560" w:rsidRPr="00107560" w:rsidRDefault="00107560" w:rsidP="00107560">
            <w:pPr>
              <w:autoSpaceDE w:val="0"/>
              <w:autoSpaceDN w:val="0"/>
              <w:adjustRightInd w:val="0"/>
              <w:rPr>
                <w:rFonts w:ascii="Comic Sans MS" w:eastAsia="ArialMT" w:hAnsi="Comic Sans MS" w:cs="ArialMT"/>
              </w:rPr>
            </w:pPr>
          </w:p>
        </w:tc>
        <w:tc>
          <w:tcPr>
            <w:tcW w:w="4606" w:type="dxa"/>
          </w:tcPr>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eastAsia="ArialMT" w:hAnsi="Comic Sans MS" w:cs="ArialMT"/>
              </w:rPr>
              <w:t>Cerbere, son adversaire, a de nombreux</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eastAsia="ArialMT" w:hAnsi="Comic Sans MS" w:cs="ArialMT"/>
              </w:rPr>
              <w:t>dé</w:t>
            </w:r>
            <w:r w:rsidR="004E2367">
              <w:rPr>
                <w:rFonts w:ascii="Comic Sans MS" w:eastAsia="ArialMT" w:hAnsi="Comic Sans MS" w:cs="ArialMT"/>
              </w:rPr>
              <w:t>fauts, il est :</w:t>
            </w:r>
          </w:p>
        </w:tc>
      </w:tr>
      <w:tr w:rsidR="00107560" w:rsidRPr="00107560" w:rsidTr="00107560">
        <w:tc>
          <w:tcPr>
            <w:tcW w:w="4606" w:type="dxa"/>
          </w:tcPr>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fort</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beau</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sûr de lui (il a confiance en ses</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eastAsia="ArialMT" w:hAnsi="Comic Sans MS" w:cs="ArialMT"/>
              </w:rPr>
              <w:t>capacités)</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courageux</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endurant (il peut supporter de longs efforts)</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intelligent</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drôle</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invulnérable, invincible (il gagne toujours)</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fidèle à sa parole (il remplit ses engagements)</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généreux</w:t>
            </w:r>
          </w:p>
        </w:tc>
        <w:tc>
          <w:tcPr>
            <w:tcW w:w="4606" w:type="dxa"/>
          </w:tcPr>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fort</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laid</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 xml:space="preserve">puissant (il fait peur </w:t>
            </w:r>
            <w:proofErr w:type="gramStart"/>
            <w:r w:rsidRPr="00107560">
              <w:rPr>
                <w:rFonts w:ascii="Comic Sans MS" w:eastAsia="ArialMT" w:hAnsi="Comic Sans MS" w:cs="ArialMT"/>
              </w:rPr>
              <w:t>a</w:t>
            </w:r>
            <w:proofErr w:type="gramEnd"/>
            <w:r w:rsidRPr="00107560">
              <w:rPr>
                <w:rFonts w:ascii="Comic Sans MS" w:eastAsia="ArialMT" w:hAnsi="Comic Sans MS" w:cs="ArialMT"/>
              </w:rPr>
              <w:t xml:space="preserve"> beaucoup)</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servile (il se soumet à celui qui est plus fort)</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dangereux</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malin (il utilise son intelligence pour nuire)</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infidèle</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jaloux</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fier, arrogant</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avare</w:t>
            </w:r>
          </w:p>
          <w:p w:rsidR="00107560" w:rsidRPr="00107560" w:rsidRDefault="00107560" w:rsidP="00107560">
            <w:pPr>
              <w:autoSpaceDE w:val="0"/>
              <w:autoSpaceDN w:val="0"/>
              <w:adjustRightInd w:val="0"/>
              <w:rPr>
                <w:rFonts w:ascii="Comic Sans MS" w:eastAsia="ArialMT" w:hAnsi="Comic Sans MS" w:cs="ArialMT"/>
              </w:rPr>
            </w:pPr>
            <w:r w:rsidRPr="00107560">
              <w:rPr>
                <w:rFonts w:ascii="Comic Sans MS" w:hAnsi="Comic Sans MS" w:cs="OpenSymbol"/>
              </w:rPr>
              <w:t xml:space="preserve">• </w:t>
            </w:r>
            <w:r w:rsidRPr="00107560">
              <w:rPr>
                <w:rFonts w:ascii="Comic Sans MS" w:eastAsia="ArialMT" w:hAnsi="Comic Sans MS" w:cs="ArialMT"/>
              </w:rPr>
              <w:t>peureux</w:t>
            </w:r>
          </w:p>
          <w:p w:rsidR="00107560" w:rsidRPr="00107560" w:rsidRDefault="00107560" w:rsidP="00107560">
            <w:pPr>
              <w:autoSpaceDE w:val="0"/>
              <w:autoSpaceDN w:val="0"/>
              <w:adjustRightInd w:val="0"/>
              <w:rPr>
                <w:rFonts w:ascii="Comic Sans MS" w:eastAsia="ArialMT" w:hAnsi="Comic Sans MS" w:cs="ArialMT"/>
              </w:rPr>
            </w:pPr>
          </w:p>
        </w:tc>
      </w:tr>
    </w:tbl>
    <w:p w:rsidR="00652C22" w:rsidRDefault="00652C22" w:rsidP="00652C22">
      <w:pPr>
        <w:autoSpaceDE w:val="0"/>
        <w:autoSpaceDN w:val="0"/>
        <w:adjustRightInd w:val="0"/>
        <w:spacing w:after="0" w:line="240" w:lineRule="auto"/>
        <w:rPr>
          <w:rFonts w:ascii="Arial-BoldMT" w:hAnsi="Arial-BoldMT" w:cs="Arial-BoldMT"/>
          <w:b/>
          <w:bCs/>
        </w:rPr>
      </w:pPr>
    </w:p>
    <w:p w:rsidR="00652C22" w:rsidRPr="00652C22" w:rsidRDefault="00652C22" w:rsidP="00652C2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jc w:val="both"/>
        <w:rPr>
          <w:rFonts w:ascii="Comic Sans MS" w:hAnsi="Comic Sans MS" w:cs="Arial-BoldMT"/>
          <w:b/>
          <w:bCs/>
        </w:rPr>
      </w:pPr>
      <w:r w:rsidRPr="00652C22">
        <w:rPr>
          <w:rFonts w:ascii="Comic Sans MS" w:hAnsi="Comic Sans MS" w:cs="Arial-BoldMT"/>
          <w:b/>
          <w:bCs/>
        </w:rPr>
        <w:lastRenderedPageBreak/>
        <w:t>A retenir : Qu’est-ce qu’un héros ?</w:t>
      </w:r>
    </w:p>
    <w:p w:rsidR="00652C22" w:rsidRPr="00652C22" w:rsidRDefault="00652C22" w:rsidP="00652C2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jc w:val="both"/>
        <w:rPr>
          <w:rFonts w:ascii="Comic Sans MS" w:eastAsia="ArialMT" w:hAnsi="Comic Sans MS" w:cs="ArialMT"/>
        </w:rPr>
      </w:pPr>
      <w:r w:rsidRPr="00652C22">
        <w:rPr>
          <w:rFonts w:ascii="Comic Sans MS" w:eastAsia="ArialMT" w:hAnsi="Comic Sans MS" w:cs="ArialMT"/>
        </w:rPr>
        <w:t>Selon les cultures, la signification du mot héros diffère : le terme peut désigner un demi-dieu, un personnage légendaire, auquel on attribue des exploits prodigieux, un sur</w:t>
      </w:r>
      <w:r>
        <w:rPr>
          <w:rFonts w:ascii="Comic Sans MS" w:eastAsia="ArialMT" w:hAnsi="Comic Sans MS" w:cs="ArialMT"/>
        </w:rPr>
        <w:t>homme, un homme incarnant un idé</w:t>
      </w:r>
      <w:r w:rsidRPr="00652C22">
        <w:rPr>
          <w:rFonts w:ascii="Comic Sans MS" w:eastAsia="ArialMT" w:hAnsi="Comic Sans MS" w:cs="ArialMT"/>
        </w:rPr>
        <w:t>al, ou simplement une personne courageuse.</w:t>
      </w:r>
    </w:p>
    <w:p w:rsidR="00652C22" w:rsidRPr="00652C22" w:rsidRDefault="00652C22" w:rsidP="00652C2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jc w:val="both"/>
        <w:rPr>
          <w:rFonts w:ascii="Comic Sans MS" w:hAnsi="Comic Sans MS" w:cs="Arial-BoldMT"/>
          <w:b/>
          <w:bCs/>
        </w:rPr>
      </w:pPr>
      <w:r w:rsidRPr="00652C22">
        <w:rPr>
          <w:rFonts w:ascii="Comic Sans MS" w:hAnsi="Comic Sans MS" w:cs="Arial-BoldMT"/>
          <w:b/>
          <w:bCs/>
        </w:rPr>
        <w:t>Le héros mythologique</w:t>
      </w:r>
    </w:p>
    <w:p w:rsidR="00652C22" w:rsidRPr="00652C22" w:rsidRDefault="00652C22" w:rsidP="00652C2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jc w:val="both"/>
        <w:rPr>
          <w:rFonts w:ascii="Comic Sans MS" w:eastAsia="ArialMT" w:hAnsi="Comic Sans MS" w:cs="ArialMT"/>
        </w:rPr>
      </w:pPr>
      <w:r w:rsidRPr="00652C22">
        <w:rPr>
          <w:rFonts w:ascii="Comic Sans MS" w:eastAsia="ArialMT" w:hAnsi="Comic Sans MS" w:cs="ArialMT"/>
        </w:rPr>
        <w:t>Dans l’Antiquité aussi, le mot héros peut designer plusieurs personnages :</w:t>
      </w:r>
    </w:p>
    <w:p w:rsidR="00652C22" w:rsidRPr="00652C22" w:rsidRDefault="00652C22" w:rsidP="00652C2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jc w:val="both"/>
        <w:rPr>
          <w:rFonts w:ascii="Comic Sans MS" w:eastAsia="ArialMT" w:hAnsi="Comic Sans MS" w:cs="ArialMT"/>
        </w:rPr>
      </w:pPr>
      <w:r w:rsidRPr="00652C22">
        <w:rPr>
          <w:rFonts w:ascii="Comic Sans MS" w:eastAsia="ArialMT" w:hAnsi="Comic Sans MS" w:cs="ArialMT"/>
        </w:rPr>
        <w:t>a) un demi-dieu</w:t>
      </w:r>
    </w:p>
    <w:p w:rsidR="00652C22" w:rsidRPr="00652C22" w:rsidRDefault="00652C22" w:rsidP="00652C2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jc w:val="both"/>
        <w:rPr>
          <w:rFonts w:ascii="Comic Sans MS" w:eastAsia="ArialMT" w:hAnsi="Comic Sans MS" w:cs="ArialMT"/>
        </w:rPr>
      </w:pPr>
      <w:r w:rsidRPr="00652C22">
        <w:rPr>
          <w:rFonts w:ascii="Comic Sans MS" w:eastAsia="ArialMT" w:hAnsi="Comic Sans MS" w:cs="ArialMT"/>
        </w:rPr>
        <w:t>b) un héros d’épopée</w:t>
      </w:r>
    </w:p>
    <w:p w:rsidR="00652C22" w:rsidRPr="00652C22" w:rsidRDefault="00652C22" w:rsidP="00652C2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jc w:val="both"/>
        <w:rPr>
          <w:rFonts w:ascii="Comic Sans MS" w:eastAsia="ArialMT" w:hAnsi="Comic Sans MS" w:cs="ArialMT"/>
        </w:rPr>
      </w:pPr>
      <w:r w:rsidRPr="00652C22">
        <w:rPr>
          <w:rFonts w:ascii="Comic Sans MS" w:eastAsia="ArialMT" w:hAnsi="Comic Sans MS" w:cs="ArialMT"/>
        </w:rPr>
        <w:t>c) un homme divinise après sa mort.</w:t>
      </w:r>
    </w:p>
    <w:p w:rsidR="00652C22" w:rsidRPr="00652C22" w:rsidRDefault="00652C22" w:rsidP="00652C2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jc w:val="both"/>
        <w:rPr>
          <w:rFonts w:ascii="Comic Sans MS" w:eastAsia="ArialMT" w:hAnsi="Comic Sans MS" w:cs="ArialMT"/>
        </w:rPr>
      </w:pPr>
      <w:r w:rsidRPr="00652C22">
        <w:rPr>
          <w:rFonts w:ascii="Comic Sans MS" w:hAnsi="Comic Sans MS" w:cs="Arial-BoldMT"/>
          <w:b/>
          <w:bCs/>
        </w:rPr>
        <w:t xml:space="preserve">Hercule </w:t>
      </w:r>
      <w:r w:rsidRPr="00652C22">
        <w:rPr>
          <w:rFonts w:ascii="Comic Sans MS" w:eastAsia="ArialMT" w:hAnsi="Comic Sans MS" w:cs="ArialMT"/>
        </w:rPr>
        <w:t>est un héros emprunté à la Grèce (H</w:t>
      </w:r>
      <w:r>
        <w:rPr>
          <w:rFonts w:ascii="Comic Sans MS" w:eastAsia="ArialMT" w:hAnsi="Comic Sans MS" w:cs="ArialMT"/>
        </w:rPr>
        <w:t>é</w:t>
      </w:r>
      <w:r w:rsidRPr="00652C22">
        <w:rPr>
          <w:rFonts w:ascii="Comic Sans MS" w:eastAsia="ArialMT" w:hAnsi="Comic Sans MS" w:cs="ArialMT"/>
        </w:rPr>
        <w:t>raclès). Il est l’objet d’un véritable culte</w:t>
      </w:r>
    </w:p>
    <w:p w:rsidR="00652C22" w:rsidRPr="00652C22" w:rsidRDefault="00652C22" w:rsidP="00652C2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jc w:val="both"/>
        <w:rPr>
          <w:rFonts w:ascii="Comic Sans MS" w:eastAsia="ArialMT" w:hAnsi="Comic Sans MS" w:cs="ArialMT"/>
        </w:rPr>
      </w:pPr>
      <w:proofErr w:type="gramStart"/>
      <w:r w:rsidRPr="00652C22">
        <w:rPr>
          <w:rFonts w:ascii="Comic Sans MS" w:eastAsia="ArialMT" w:hAnsi="Comic Sans MS" w:cs="ArialMT"/>
        </w:rPr>
        <w:t>pendant</w:t>
      </w:r>
      <w:proofErr w:type="gramEnd"/>
      <w:r w:rsidRPr="00652C22">
        <w:rPr>
          <w:rFonts w:ascii="Comic Sans MS" w:eastAsia="ArialMT" w:hAnsi="Comic Sans MS" w:cs="ArialMT"/>
        </w:rPr>
        <w:t xml:space="preserve"> toute l'Antiquité grecque et romaine. Sa force héro</w:t>
      </w:r>
      <w:r w:rsidR="00304108">
        <w:rPr>
          <w:rFonts w:ascii="Comic Sans MS" w:eastAsia="ArialMT" w:hAnsi="Comic Sans MS" w:cs="ArialMT"/>
        </w:rPr>
        <w:t>ï</w:t>
      </w:r>
      <w:r w:rsidRPr="00652C22">
        <w:rPr>
          <w:rFonts w:ascii="Comic Sans MS" w:eastAsia="ArialMT" w:hAnsi="Comic Sans MS" w:cs="ArialMT"/>
        </w:rPr>
        <w:t>que est un modèle pour</w:t>
      </w:r>
    </w:p>
    <w:p w:rsidR="00652C22" w:rsidRPr="00652C22" w:rsidRDefault="00652C22" w:rsidP="00652C22">
      <w:pPr>
        <w:pBdr>
          <w:top w:val="single" w:sz="4" w:space="1" w:color="auto"/>
          <w:left w:val="single" w:sz="4" w:space="4" w:color="auto"/>
          <w:bottom w:val="single" w:sz="4" w:space="1" w:color="auto"/>
          <w:right w:val="single" w:sz="4" w:space="4" w:color="auto"/>
        </w:pBdr>
        <w:shd w:val="clear" w:color="auto" w:fill="BFBFBF" w:themeFill="background1" w:themeFillShade="BF"/>
        <w:autoSpaceDE w:val="0"/>
        <w:autoSpaceDN w:val="0"/>
        <w:adjustRightInd w:val="0"/>
        <w:spacing w:after="0" w:line="240" w:lineRule="auto"/>
        <w:jc w:val="both"/>
        <w:rPr>
          <w:rFonts w:ascii="Comic Sans MS" w:eastAsia="ArialMT" w:hAnsi="Comic Sans MS" w:cs="ArialMT"/>
        </w:rPr>
      </w:pPr>
      <w:proofErr w:type="gramStart"/>
      <w:r w:rsidRPr="00652C22">
        <w:rPr>
          <w:rFonts w:ascii="Comic Sans MS" w:eastAsia="ArialMT" w:hAnsi="Comic Sans MS" w:cs="ArialMT"/>
        </w:rPr>
        <w:t>les</w:t>
      </w:r>
      <w:proofErr w:type="gramEnd"/>
      <w:r w:rsidRPr="00652C22">
        <w:rPr>
          <w:rFonts w:ascii="Comic Sans MS" w:eastAsia="ArialMT" w:hAnsi="Comic Sans MS" w:cs="ArialMT"/>
        </w:rPr>
        <w:t xml:space="preserve"> héros depuis l'Antiquité, du Moyen-Age à nos jours.</w:t>
      </w:r>
    </w:p>
    <w:p w:rsidR="00652C22" w:rsidRDefault="00652C22" w:rsidP="00652C22">
      <w:pPr>
        <w:pStyle w:val="Paragraphedeliste"/>
        <w:autoSpaceDE w:val="0"/>
        <w:autoSpaceDN w:val="0"/>
        <w:adjustRightInd w:val="0"/>
        <w:spacing w:after="0" w:line="240" w:lineRule="auto"/>
        <w:ind w:left="284"/>
        <w:rPr>
          <w:rFonts w:ascii="Arial-BoldMT" w:hAnsi="Arial-BoldMT" w:cs="Arial-BoldMT"/>
          <w:b/>
          <w:bCs/>
          <w:sz w:val="26"/>
          <w:szCs w:val="26"/>
        </w:rPr>
      </w:pPr>
    </w:p>
    <w:p w:rsidR="00652C22" w:rsidRPr="00652C22" w:rsidRDefault="00652C22" w:rsidP="00156FD5">
      <w:pPr>
        <w:autoSpaceDE w:val="0"/>
        <w:autoSpaceDN w:val="0"/>
        <w:adjustRightInd w:val="0"/>
        <w:spacing w:after="0" w:line="240" w:lineRule="auto"/>
        <w:jc w:val="both"/>
        <w:rPr>
          <w:rFonts w:ascii="Comic Sans MS" w:hAnsi="Comic Sans MS" w:cs="Arial-BoldMT"/>
          <w:b/>
          <w:bCs/>
        </w:rPr>
      </w:pPr>
      <w:r w:rsidRPr="00652C22">
        <w:rPr>
          <w:rFonts w:ascii="Comic Sans MS" w:hAnsi="Comic Sans MS" w:cs="Arial-BoldMT"/>
          <w:b/>
          <w:bCs/>
        </w:rPr>
        <w:t>Exposé : Pr</w:t>
      </w:r>
      <w:r>
        <w:rPr>
          <w:rFonts w:ascii="Comic Sans MS" w:hAnsi="Comic Sans MS" w:cs="Arial-BoldMT"/>
          <w:b/>
          <w:bCs/>
        </w:rPr>
        <w:t>ésente</w:t>
      </w:r>
      <w:r w:rsidR="00190608">
        <w:rPr>
          <w:rFonts w:ascii="Comic Sans MS" w:hAnsi="Comic Sans MS" w:cs="Arial-BoldMT"/>
          <w:b/>
          <w:bCs/>
        </w:rPr>
        <w:t>z</w:t>
      </w:r>
      <w:r>
        <w:rPr>
          <w:rFonts w:ascii="Comic Sans MS" w:hAnsi="Comic Sans MS" w:cs="Arial-BoldMT"/>
          <w:b/>
          <w:bCs/>
        </w:rPr>
        <w:t xml:space="preserve"> un héros de l'Antiquité, p</w:t>
      </w:r>
      <w:r w:rsidRPr="00652C22">
        <w:rPr>
          <w:rFonts w:ascii="Comic Sans MS" w:hAnsi="Comic Sans MS" w:cs="Arial-BoldMT"/>
          <w:b/>
          <w:bCs/>
        </w:rPr>
        <w:t xml:space="preserve">armi ces hommes hors du </w:t>
      </w:r>
      <w:r w:rsidR="00156FD5">
        <w:rPr>
          <w:rFonts w:ascii="Comic Sans MS" w:hAnsi="Comic Sans MS" w:cs="Arial-BoldMT"/>
          <w:b/>
          <w:bCs/>
        </w:rPr>
        <w:t>c</w:t>
      </w:r>
      <w:r w:rsidRPr="00652C22">
        <w:rPr>
          <w:rFonts w:ascii="Comic Sans MS" w:hAnsi="Comic Sans MS" w:cs="Arial-BoldMT"/>
          <w:b/>
          <w:bCs/>
        </w:rPr>
        <w:t>ommun</w:t>
      </w:r>
      <w:r>
        <w:rPr>
          <w:rFonts w:ascii="Comic Sans MS" w:hAnsi="Comic Sans MS" w:cs="Arial-BoldMT"/>
          <w:b/>
          <w:bCs/>
        </w:rPr>
        <w:t> </w:t>
      </w:r>
      <w:r w:rsidR="00190608">
        <w:rPr>
          <w:rFonts w:ascii="Comic Sans MS" w:hAnsi="Comic Sans MS" w:cs="Arial-BoldMT"/>
          <w:b/>
          <w:bCs/>
        </w:rPr>
        <w:t xml:space="preserve">(aidez-vous de la fiche méthodologique) </w:t>
      </w:r>
      <w:r>
        <w:rPr>
          <w:rFonts w:ascii="Comic Sans MS" w:hAnsi="Comic Sans MS" w:cs="Arial-BoldMT"/>
          <w:b/>
          <w:bCs/>
        </w:rPr>
        <w:t>:</w:t>
      </w:r>
    </w:p>
    <w:p w:rsidR="00652C22" w:rsidRPr="00652C22" w:rsidRDefault="00652C22" w:rsidP="00156FD5">
      <w:pPr>
        <w:autoSpaceDE w:val="0"/>
        <w:autoSpaceDN w:val="0"/>
        <w:adjustRightInd w:val="0"/>
        <w:spacing w:after="0" w:line="240" w:lineRule="auto"/>
        <w:jc w:val="both"/>
        <w:rPr>
          <w:rFonts w:ascii="Comic Sans MS" w:hAnsi="Comic Sans MS" w:cs="Arial-BoldMT"/>
          <w:bCs/>
        </w:rPr>
      </w:pPr>
      <w:bookmarkStart w:id="0" w:name="_GoBack"/>
      <w:bookmarkEnd w:id="0"/>
    </w:p>
    <w:p w:rsidR="00652C22" w:rsidRPr="00652C22" w:rsidRDefault="00652C22" w:rsidP="00652C22">
      <w:pPr>
        <w:autoSpaceDE w:val="0"/>
        <w:autoSpaceDN w:val="0"/>
        <w:adjustRightInd w:val="0"/>
        <w:spacing w:after="0" w:line="240" w:lineRule="auto"/>
        <w:rPr>
          <w:rFonts w:ascii="Comic Sans MS" w:hAnsi="Comic Sans MS" w:cs="Arial-BoldMT"/>
          <w:bCs/>
        </w:rPr>
      </w:pPr>
      <w:r w:rsidRPr="00652C22">
        <w:rPr>
          <w:rFonts w:ascii="Comic Sans MS" w:hAnsi="Comic Sans MS" w:cs="Arial-BoldMT"/>
          <w:bCs/>
        </w:rPr>
        <w:t>1) Alexandre le Grand, le conquérant</w:t>
      </w:r>
    </w:p>
    <w:p w:rsidR="00652C22" w:rsidRPr="00652C22" w:rsidRDefault="00652C22" w:rsidP="00652C22">
      <w:pPr>
        <w:autoSpaceDE w:val="0"/>
        <w:autoSpaceDN w:val="0"/>
        <w:adjustRightInd w:val="0"/>
        <w:spacing w:after="0" w:line="240" w:lineRule="auto"/>
        <w:rPr>
          <w:rFonts w:ascii="Comic Sans MS" w:hAnsi="Comic Sans MS" w:cs="Arial-BoldMT"/>
          <w:bCs/>
        </w:rPr>
      </w:pPr>
      <w:r w:rsidRPr="00652C22">
        <w:rPr>
          <w:rFonts w:ascii="Comic Sans MS" w:hAnsi="Comic Sans MS" w:cs="Arial-BoldMT"/>
          <w:bCs/>
        </w:rPr>
        <w:t>2) Jules César, empereur des Romains</w:t>
      </w:r>
    </w:p>
    <w:p w:rsidR="00652C22" w:rsidRPr="00652C22" w:rsidRDefault="00652C22" w:rsidP="00652C22">
      <w:pPr>
        <w:autoSpaceDE w:val="0"/>
        <w:autoSpaceDN w:val="0"/>
        <w:adjustRightInd w:val="0"/>
        <w:spacing w:after="0" w:line="240" w:lineRule="auto"/>
        <w:rPr>
          <w:rFonts w:ascii="Comic Sans MS" w:hAnsi="Comic Sans MS" w:cs="Arial-BoldMT"/>
          <w:bCs/>
        </w:rPr>
      </w:pPr>
      <w:r w:rsidRPr="00652C22">
        <w:rPr>
          <w:rFonts w:ascii="Comic Sans MS" w:hAnsi="Comic Sans MS" w:cs="Arial-BoldMT"/>
          <w:bCs/>
        </w:rPr>
        <w:t>3) Vercingétorix, le chef gaulois</w:t>
      </w:r>
    </w:p>
    <w:p w:rsidR="00652C22" w:rsidRPr="00652C22" w:rsidRDefault="00652C22" w:rsidP="00652C22">
      <w:pPr>
        <w:autoSpaceDE w:val="0"/>
        <w:autoSpaceDN w:val="0"/>
        <w:adjustRightInd w:val="0"/>
        <w:spacing w:after="0" w:line="240" w:lineRule="auto"/>
        <w:rPr>
          <w:rFonts w:ascii="Comic Sans MS" w:hAnsi="Comic Sans MS" w:cs="Arial-BoldMT"/>
          <w:bCs/>
        </w:rPr>
      </w:pPr>
      <w:r w:rsidRPr="00652C22">
        <w:rPr>
          <w:rFonts w:ascii="Comic Sans MS" w:hAnsi="Comic Sans MS" w:cs="Arial-BoldMT"/>
          <w:bCs/>
        </w:rPr>
        <w:t>4) Spartacus, le gladiateur</w:t>
      </w:r>
    </w:p>
    <w:p w:rsidR="00652C22" w:rsidRDefault="00652C22" w:rsidP="00652C22">
      <w:pPr>
        <w:autoSpaceDE w:val="0"/>
        <w:autoSpaceDN w:val="0"/>
        <w:adjustRightInd w:val="0"/>
        <w:spacing w:after="0" w:line="240" w:lineRule="auto"/>
        <w:rPr>
          <w:rFonts w:ascii="Comic Sans MS" w:hAnsi="Comic Sans MS" w:cs="Arial-BoldMT"/>
          <w:bCs/>
        </w:rPr>
      </w:pPr>
      <w:r w:rsidRPr="00652C22">
        <w:rPr>
          <w:rFonts w:ascii="Comic Sans MS" w:hAnsi="Comic Sans MS" w:cs="Arial-BoldMT"/>
          <w:bCs/>
        </w:rPr>
        <w:t>5) Attila, le roi des Huns</w:t>
      </w:r>
    </w:p>
    <w:p w:rsidR="00652C22" w:rsidRPr="00652C22" w:rsidRDefault="00652C22" w:rsidP="00652C22">
      <w:pPr>
        <w:autoSpaceDE w:val="0"/>
        <w:autoSpaceDN w:val="0"/>
        <w:adjustRightInd w:val="0"/>
        <w:spacing w:after="0" w:line="240" w:lineRule="auto"/>
        <w:rPr>
          <w:rFonts w:ascii="Comic Sans MS" w:hAnsi="Comic Sans MS" w:cs="Arial-BoldMT"/>
          <w:bCs/>
        </w:rPr>
      </w:pP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4E10D7" w:rsidRPr="00656D95" w:rsidRDefault="004E10D7" w:rsidP="004E10D7">
      <w:pPr>
        <w:pStyle w:val="Paragraphedeliste"/>
        <w:ind w:left="284"/>
        <w:rPr>
          <w:rFonts w:ascii="Comic Sans MS" w:hAnsi="Comic Sans MS"/>
          <w:b/>
        </w:rPr>
      </w:pPr>
      <w:r>
        <w:rPr>
          <w:rFonts w:ascii="Comic Sans MS" w:hAnsi="Comic Sans MS"/>
          <w:b/>
        </w:rPr>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4E10D7" w:rsidRPr="00656D95" w:rsidRDefault="004E10D7" w:rsidP="004E10D7">
      <w:pPr>
        <w:pStyle w:val="Paragraphedeliste"/>
        <w:ind w:left="284"/>
        <w:rPr>
          <w:rFonts w:ascii="Comic Sans MS" w:hAnsi="Comic Sans MS"/>
          <w:b/>
        </w:rPr>
      </w:pPr>
      <w:r>
        <w:rPr>
          <w:rFonts w:ascii="Comic Sans MS" w:hAnsi="Comic Sans MS"/>
          <w:b/>
        </w:rPr>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4E10D7" w:rsidRPr="00656D95" w:rsidRDefault="004E10D7" w:rsidP="004E10D7">
      <w:pPr>
        <w:pStyle w:val="Paragraphedeliste"/>
        <w:ind w:left="284"/>
        <w:rPr>
          <w:rFonts w:ascii="Comic Sans MS" w:hAnsi="Comic Sans MS"/>
          <w:b/>
        </w:rPr>
      </w:pPr>
      <w:r>
        <w:rPr>
          <w:rFonts w:ascii="Comic Sans MS" w:hAnsi="Comic Sans MS"/>
          <w:b/>
        </w:rPr>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344BDF" w:rsidRPr="00652C22" w:rsidRDefault="004E10D7" w:rsidP="00652C22">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4E10D7" w:rsidRPr="00656D95" w:rsidRDefault="004E10D7" w:rsidP="004E10D7">
      <w:pPr>
        <w:pStyle w:val="Paragraphedeliste"/>
        <w:ind w:left="284"/>
        <w:rPr>
          <w:rFonts w:ascii="Comic Sans MS" w:hAnsi="Comic Sans MS"/>
          <w:b/>
        </w:rPr>
      </w:pPr>
      <w:r>
        <w:rPr>
          <w:rFonts w:ascii="Comic Sans MS" w:hAnsi="Comic Sans MS"/>
          <w:b/>
        </w:rPr>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4E10D7" w:rsidRPr="00656D95" w:rsidRDefault="004E10D7" w:rsidP="004E10D7">
      <w:pPr>
        <w:pStyle w:val="Paragraphedeliste"/>
        <w:ind w:left="284"/>
        <w:rPr>
          <w:rFonts w:ascii="Comic Sans MS" w:hAnsi="Comic Sans MS"/>
          <w:b/>
        </w:rPr>
      </w:pPr>
      <w:r>
        <w:rPr>
          <w:rFonts w:ascii="Comic Sans MS" w:hAnsi="Comic Sans MS"/>
          <w:b/>
        </w:rPr>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4E10D7" w:rsidRPr="00656D95" w:rsidRDefault="004E10D7" w:rsidP="004E10D7">
      <w:pPr>
        <w:pStyle w:val="Paragraphedeliste"/>
        <w:ind w:left="284"/>
        <w:rPr>
          <w:rFonts w:ascii="Comic Sans MS" w:hAnsi="Comic Sans MS"/>
          <w:b/>
        </w:rPr>
      </w:pPr>
      <w:r>
        <w:rPr>
          <w:rFonts w:ascii="Comic Sans MS" w:hAnsi="Comic Sans MS"/>
          <w:b/>
        </w:rPr>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lastRenderedPageBreak/>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4E10D7" w:rsidRPr="00656D95" w:rsidRDefault="004E10D7" w:rsidP="004E10D7">
      <w:pPr>
        <w:pStyle w:val="Paragraphedeliste"/>
        <w:ind w:left="284"/>
        <w:rPr>
          <w:rFonts w:ascii="Comic Sans MS" w:hAnsi="Comic Sans MS"/>
          <w:b/>
        </w:rPr>
      </w:pPr>
      <w:r>
        <w:rPr>
          <w:rFonts w:ascii="Comic Sans MS" w:hAnsi="Comic Sans MS"/>
          <w:b/>
        </w:rPr>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4E10D7" w:rsidRPr="00656D95" w:rsidRDefault="004E10D7" w:rsidP="004E10D7">
      <w:pPr>
        <w:pStyle w:val="Paragraphedeliste"/>
        <w:ind w:left="284"/>
        <w:rPr>
          <w:rFonts w:ascii="Comic Sans MS" w:hAnsi="Comic Sans MS"/>
          <w:b/>
        </w:rPr>
      </w:pPr>
      <w:r>
        <w:rPr>
          <w:rFonts w:ascii="Comic Sans MS" w:hAnsi="Comic Sans MS"/>
          <w:b/>
        </w:rPr>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4E10D7" w:rsidRPr="00656D95" w:rsidRDefault="004E10D7" w:rsidP="004E10D7">
      <w:pPr>
        <w:pStyle w:val="Paragraphedeliste"/>
        <w:ind w:left="284"/>
        <w:rPr>
          <w:rFonts w:ascii="Comic Sans MS" w:hAnsi="Comic Sans MS"/>
          <w:b/>
        </w:rPr>
      </w:pPr>
      <w:r>
        <w:rPr>
          <w:rFonts w:ascii="Comic Sans MS" w:hAnsi="Comic Sans MS"/>
          <w:b/>
        </w:rPr>
        <w:t>-----------------------------------------------------------------</w:t>
      </w: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p>
    <w:p w:rsidR="004E10D7" w:rsidRDefault="004E10D7" w:rsidP="004E10D7">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652C22" w:rsidRDefault="00652C22" w:rsidP="004E10D7">
      <w:pPr>
        <w:pStyle w:val="Paragraphedeliste"/>
        <w:autoSpaceDE w:val="0"/>
        <w:autoSpaceDN w:val="0"/>
        <w:adjustRightInd w:val="0"/>
        <w:spacing w:after="0" w:line="240" w:lineRule="auto"/>
        <w:ind w:left="284"/>
        <w:rPr>
          <w:rFonts w:ascii="Comic Sans MS" w:hAnsi="Comic Sans MS" w:cs="ArialMT"/>
          <w:b/>
        </w:rPr>
      </w:pP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p>
    <w:p w:rsidR="00652C22" w:rsidRPr="00656D95" w:rsidRDefault="00652C22" w:rsidP="00652C22">
      <w:pPr>
        <w:pStyle w:val="Paragraphedeliste"/>
        <w:ind w:left="284"/>
        <w:rPr>
          <w:rFonts w:ascii="Comic Sans MS" w:hAnsi="Comic Sans MS"/>
          <w:b/>
        </w:rPr>
      </w:pPr>
      <w:r>
        <w:rPr>
          <w:rFonts w:ascii="Comic Sans MS" w:hAnsi="Comic Sans MS"/>
          <w:b/>
        </w:rPr>
        <w:t>-----------------------------------------------------------------</w:t>
      </w: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p>
    <w:p w:rsidR="00652C22" w:rsidRPr="00656D95" w:rsidRDefault="00652C22" w:rsidP="00652C22">
      <w:pPr>
        <w:pStyle w:val="Paragraphedeliste"/>
        <w:ind w:left="284"/>
        <w:rPr>
          <w:rFonts w:ascii="Comic Sans MS" w:hAnsi="Comic Sans MS"/>
          <w:b/>
        </w:rPr>
      </w:pPr>
      <w:r>
        <w:rPr>
          <w:rFonts w:ascii="Comic Sans MS" w:hAnsi="Comic Sans MS"/>
          <w:b/>
        </w:rPr>
        <w:t>-----------------------------------------------------------------</w:t>
      </w: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p>
    <w:p w:rsidR="00652C22" w:rsidRPr="00656D95" w:rsidRDefault="00652C22" w:rsidP="00652C22">
      <w:pPr>
        <w:pStyle w:val="Paragraphedeliste"/>
        <w:ind w:left="284"/>
        <w:rPr>
          <w:rFonts w:ascii="Comic Sans MS" w:hAnsi="Comic Sans MS"/>
          <w:b/>
        </w:rPr>
      </w:pPr>
      <w:r>
        <w:rPr>
          <w:rFonts w:ascii="Comic Sans MS" w:hAnsi="Comic Sans MS"/>
          <w:b/>
        </w:rPr>
        <w:t>-----------------------------------------------------------------</w:t>
      </w: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p>
    <w:p w:rsidR="00652C22" w:rsidRPr="00652C22" w:rsidRDefault="00652C22" w:rsidP="00652C22">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652C22" w:rsidRDefault="00652C22" w:rsidP="004E10D7">
      <w:pPr>
        <w:pStyle w:val="Paragraphedeliste"/>
        <w:autoSpaceDE w:val="0"/>
        <w:autoSpaceDN w:val="0"/>
        <w:adjustRightInd w:val="0"/>
        <w:spacing w:after="0" w:line="240" w:lineRule="auto"/>
        <w:ind w:left="284"/>
        <w:rPr>
          <w:rFonts w:ascii="Comic Sans MS" w:hAnsi="Comic Sans MS" w:cs="ArialMT"/>
          <w:b/>
        </w:rPr>
      </w:pP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p>
    <w:p w:rsidR="00652C22" w:rsidRPr="00656D95" w:rsidRDefault="00652C22" w:rsidP="00652C22">
      <w:pPr>
        <w:pStyle w:val="Paragraphedeliste"/>
        <w:ind w:left="284"/>
        <w:rPr>
          <w:rFonts w:ascii="Comic Sans MS" w:hAnsi="Comic Sans MS"/>
          <w:b/>
        </w:rPr>
      </w:pPr>
      <w:r>
        <w:rPr>
          <w:rFonts w:ascii="Comic Sans MS" w:hAnsi="Comic Sans MS"/>
          <w:b/>
        </w:rPr>
        <w:t>-----------------------------------------------------------------</w:t>
      </w: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p>
    <w:p w:rsidR="00652C22" w:rsidRPr="00656D95" w:rsidRDefault="00652C22" w:rsidP="00652C22">
      <w:pPr>
        <w:pStyle w:val="Paragraphedeliste"/>
        <w:ind w:left="284"/>
        <w:rPr>
          <w:rFonts w:ascii="Comic Sans MS" w:hAnsi="Comic Sans MS"/>
          <w:b/>
        </w:rPr>
      </w:pPr>
      <w:r>
        <w:rPr>
          <w:rFonts w:ascii="Comic Sans MS" w:hAnsi="Comic Sans MS"/>
          <w:b/>
        </w:rPr>
        <w:t>-----------------------------------------------------------------</w:t>
      </w: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p>
    <w:p w:rsidR="00652C22" w:rsidRPr="00656D95" w:rsidRDefault="00652C22" w:rsidP="00652C22">
      <w:pPr>
        <w:pStyle w:val="Paragraphedeliste"/>
        <w:ind w:left="284"/>
        <w:rPr>
          <w:rFonts w:ascii="Comic Sans MS" w:hAnsi="Comic Sans MS"/>
          <w:b/>
        </w:rPr>
      </w:pPr>
      <w:r>
        <w:rPr>
          <w:rFonts w:ascii="Comic Sans MS" w:hAnsi="Comic Sans MS"/>
          <w:b/>
        </w:rPr>
        <w:t>-----------------------------------------------------------------</w:t>
      </w: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p>
    <w:p w:rsidR="00652C22" w:rsidRPr="00652C22" w:rsidRDefault="00652C22" w:rsidP="00652C22">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p>
    <w:p w:rsidR="00652C22" w:rsidRPr="00656D95" w:rsidRDefault="00652C22" w:rsidP="00652C22">
      <w:pPr>
        <w:pStyle w:val="Paragraphedeliste"/>
        <w:ind w:left="284"/>
        <w:rPr>
          <w:rFonts w:ascii="Comic Sans MS" w:hAnsi="Comic Sans MS"/>
          <w:b/>
        </w:rPr>
      </w:pPr>
      <w:r>
        <w:rPr>
          <w:rFonts w:ascii="Comic Sans MS" w:hAnsi="Comic Sans MS"/>
          <w:b/>
        </w:rPr>
        <w:t>-----------------------------------------------------------------</w:t>
      </w: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r w:rsidRPr="009410C5">
        <w:rPr>
          <w:rFonts w:ascii="Comic Sans MS" w:hAnsi="Comic Sans MS" w:cs="ArialMT"/>
          <w:b/>
        </w:rPr>
        <w:t>-----------------------------------------------------------------</w:t>
      </w:r>
    </w:p>
    <w:p w:rsidR="00652C22" w:rsidRDefault="00652C22" w:rsidP="00652C22">
      <w:pPr>
        <w:pStyle w:val="Paragraphedeliste"/>
        <w:autoSpaceDE w:val="0"/>
        <w:autoSpaceDN w:val="0"/>
        <w:adjustRightInd w:val="0"/>
        <w:spacing w:after="0" w:line="240" w:lineRule="auto"/>
        <w:ind w:left="284"/>
        <w:rPr>
          <w:rFonts w:ascii="Comic Sans MS" w:hAnsi="Comic Sans MS" w:cs="ArialMT"/>
          <w:b/>
        </w:rPr>
      </w:pPr>
    </w:p>
    <w:p w:rsidR="00C36130" w:rsidRPr="00C36130" w:rsidRDefault="00C36130" w:rsidP="00C36130">
      <w:pPr>
        <w:pStyle w:val="Default"/>
        <w:pBdr>
          <w:top w:val="single" w:sz="4" w:space="0" w:color="auto"/>
          <w:left w:val="single" w:sz="4" w:space="4" w:color="auto"/>
          <w:bottom w:val="single" w:sz="4" w:space="1" w:color="auto"/>
          <w:right w:val="single" w:sz="4" w:space="4" w:color="auto"/>
        </w:pBdr>
        <w:shd w:val="clear" w:color="auto" w:fill="B2B2B2" w:themeFill="accent2"/>
        <w:jc w:val="center"/>
        <w:rPr>
          <w:rFonts w:ascii="Comic Sans MS" w:hAnsi="Comic Sans MS"/>
          <w:b/>
          <w:sz w:val="32"/>
          <w:szCs w:val="32"/>
        </w:rPr>
      </w:pPr>
      <w:r w:rsidRPr="00134D5D">
        <w:rPr>
          <w:rFonts w:ascii="Comic Sans MS" w:hAnsi="Comic Sans MS"/>
          <w:b/>
          <w:sz w:val="32"/>
          <w:szCs w:val="32"/>
        </w:rPr>
        <w:lastRenderedPageBreak/>
        <w:t xml:space="preserve">Séance </w:t>
      </w:r>
      <w:r w:rsidR="00190608">
        <w:rPr>
          <w:rFonts w:ascii="Comic Sans MS" w:hAnsi="Comic Sans MS"/>
          <w:b/>
          <w:sz w:val="32"/>
          <w:szCs w:val="32"/>
        </w:rPr>
        <w:t>3</w:t>
      </w:r>
      <w:r w:rsidRPr="00134D5D">
        <w:rPr>
          <w:rFonts w:ascii="Comic Sans MS" w:hAnsi="Comic Sans MS"/>
          <w:b/>
          <w:sz w:val="32"/>
          <w:szCs w:val="32"/>
        </w:rPr>
        <w:t xml:space="preserve"> </w:t>
      </w:r>
      <w:r w:rsidRPr="00C36130">
        <w:rPr>
          <w:rFonts w:ascii="Comic Sans MS" w:hAnsi="Comic Sans MS" w:cs="Arial-BoldMT"/>
          <w:b/>
          <w:bCs/>
          <w:sz w:val="28"/>
          <w:szCs w:val="28"/>
        </w:rPr>
        <w:t>Antihéros d’hier et d’aujourd’hui : la description physique</w:t>
      </w:r>
    </w:p>
    <w:p w:rsidR="007207FC" w:rsidRDefault="007207FC">
      <w:pPr>
        <w:rPr>
          <w:rFonts w:ascii="Comic Sans MS" w:hAnsi="Comic Sans MS"/>
          <w:b/>
        </w:rPr>
      </w:pPr>
    </w:p>
    <w:p w:rsidR="007207FC" w:rsidRPr="007207FC" w:rsidRDefault="007207FC" w:rsidP="007207FC">
      <w:pPr>
        <w:autoSpaceDE w:val="0"/>
        <w:autoSpaceDN w:val="0"/>
        <w:adjustRightInd w:val="0"/>
        <w:spacing w:after="0" w:line="240" w:lineRule="auto"/>
        <w:jc w:val="both"/>
        <w:rPr>
          <w:rFonts w:ascii="Comic Sans MS" w:hAnsi="Comic Sans MS" w:cs="Arial-BoldMT"/>
          <w:b/>
          <w:bCs/>
        </w:rPr>
      </w:pPr>
      <w:r>
        <w:rPr>
          <w:rFonts w:ascii="Comic Sans MS" w:hAnsi="Comic Sans MS" w:cs="Arial-BoldMT"/>
          <w:b/>
          <w:bCs/>
        </w:rPr>
        <w:t>1</w:t>
      </w:r>
      <w:r w:rsidRPr="007207FC">
        <w:rPr>
          <w:rFonts w:ascii="Comic Sans MS" w:hAnsi="Comic Sans MS" w:cs="Arial-BoldMT"/>
          <w:b/>
          <w:bCs/>
        </w:rPr>
        <w:t>. Cherchez dans le dictionnaire le mot « monstre ».</w:t>
      </w:r>
    </w:p>
    <w:p w:rsidR="007207FC" w:rsidRDefault="007207FC" w:rsidP="007207FC">
      <w:pPr>
        <w:autoSpaceDE w:val="0"/>
        <w:autoSpaceDN w:val="0"/>
        <w:adjustRightInd w:val="0"/>
        <w:spacing w:after="0" w:line="240" w:lineRule="auto"/>
        <w:jc w:val="both"/>
        <w:rPr>
          <w:rFonts w:ascii="Comic Sans MS" w:eastAsia="ArialMT" w:hAnsi="Comic Sans MS" w:cs="ArialMT"/>
        </w:rPr>
      </w:pPr>
    </w:p>
    <w:p w:rsidR="007207FC" w:rsidRPr="007207FC" w:rsidRDefault="007207FC" w:rsidP="007207FC">
      <w:pPr>
        <w:autoSpaceDE w:val="0"/>
        <w:autoSpaceDN w:val="0"/>
        <w:adjustRightInd w:val="0"/>
        <w:spacing w:after="0" w:line="240" w:lineRule="auto"/>
        <w:jc w:val="both"/>
        <w:rPr>
          <w:rFonts w:ascii="Comic Sans MS" w:eastAsia="ArialMT" w:hAnsi="Comic Sans MS" w:cs="ArialMT"/>
          <w:sz w:val="28"/>
          <w:szCs w:val="28"/>
        </w:rPr>
      </w:pPr>
      <w:r w:rsidRPr="007207FC">
        <w:rPr>
          <w:rFonts w:ascii="Comic Sans MS" w:eastAsia="ArialMT" w:hAnsi="Comic Sans MS" w:cs="ArialMT"/>
        </w:rPr>
        <w:t xml:space="preserve">Définition : </w:t>
      </w:r>
      <w:r w:rsidRPr="007207FC">
        <w:rPr>
          <w:rFonts w:ascii="Comic Sans MS" w:eastAsia="ArialMT" w:hAnsi="Comic Sans MS" w:cs="ArialMT"/>
          <w:sz w:val="28"/>
          <w:szCs w:val="28"/>
        </w:rPr>
        <w:t>……………………………………………………………………………………………………</w:t>
      </w:r>
    </w:p>
    <w:p w:rsidR="007207FC" w:rsidRPr="007207FC" w:rsidRDefault="007207FC" w:rsidP="007207FC">
      <w:pPr>
        <w:autoSpaceDE w:val="0"/>
        <w:autoSpaceDN w:val="0"/>
        <w:adjustRightInd w:val="0"/>
        <w:spacing w:after="0" w:line="240" w:lineRule="auto"/>
        <w:jc w:val="both"/>
        <w:rPr>
          <w:rFonts w:ascii="Comic Sans MS" w:eastAsia="ArialMT" w:hAnsi="Comic Sans MS" w:cs="ArialMT"/>
          <w:sz w:val="28"/>
          <w:szCs w:val="28"/>
        </w:rPr>
      </w:pPr>
      <w:r w:rsidRPr="007207FC">
        <w:rPr>
          <w:rFonts w:ascii="Comic Sans MS" w:eastAsia="ArialMT" w:hAnsi="Comic Sans MS" w:cs="ArialMT"/>
          <w:sz w:val="28"/>
          <w:szCs w:val="28"/>
        </w:rPr>
        <w:t>…………………………………………………………………………………………………......................</w:t>
      </w:r>
    </w:p>
    <w:p w:rsidR="007207FC" w:rsidRDefault="007207FC" w:rsidP="007207FC">
      <w:pPr>
        <w:autoSpaceDE w:val="0"/>
        <w:autoSpaceDN w:val="0"/>
        <w:adjustRightInd w:val="0"/>
        <w:spacing w:after="0" w:line="240" w:lineRule="auto"/>
        <w:jc w:val="both"/>
        <w:rPr>
          <w:rFonts w:ascii="Comic Sans MS" w:eastAsia="ArialMT" w:hAnsi="Comic Sans MS" w:cs="ArialMT"/>
        </w:rPr>
      </w:pPr>
    </w:p>
    <w:p w:rsidR="007207FC" w:rsidRPr="007207FC" w:rsidRDefault="007207FC" w:rsidP="007207FC">
      <w:pPr>
        <w:autoSpaceDE w:val="0"/>
        <w:autoSpaceDN w:val="0"/>
        <w:adjustRightInd w:val="0"/>
        <w:spacing w:after="0" w:line="240" w:lineRule="auto"/>
        <w:jc w:val="both"/>
        <w:rPr>
          <w:rFonts w:ascii="Comic Sans MS" w:eastAsia="ArialMT" w:hAnsi="Comic Sans MS" w:cs="ArialMT"/>
          <w:sz w:val="28"/>
          <w:szCs w:val="28"/>
        </w:rPr>
      </w:pPr>
      <w:r w:rsidRPr="007207FC">
        <w:rPr>
          <w:rFonts w:ascii="Comic Sans MS" w:eastAsia="ArialMT" w:hAnsi="Comic Sans MS" w:cs="ArialMT"/>
        </w:rPr>
        <w:t xml:space="preserve">Origine du mot : </w:t>
      </w:r>
      <w:r w:rsidRPr="007207FC">
        <w:rPr>
          <w:rFonts w:ascii="Comic Sans MS" w:eastAsia="ArialMT" w:hAnsi="Comic Sans MS" w:cs="ArialMT"/>
          <w:sz w:val="28"/>
          <w:szCs w:val="28"/>
        </w:rPr>
        <w:t>………………………………………………………………………………………………</w:t>
      </w:r>
    </w:p>
    <w:p w:rsidR="007207FC" w:rsidRPr="007207FC" w:rsidRDefault="007207FC" w:rsidP="007207FC">
      <w:pPr>
        <w:autoSpaceDE w:val="0"/>
        <w:autoSpaceDN w:val="0"/>
        <w:adjustRightInd w:val="0"/>
        <w:spacing w:after="0" w:line="240" w:lineRule="auto"/>
        <w:jc w:val="both"/>
        <w:rPr>
          <w:rFonts w:ascii="Comic Sans MS" w:eastAsia="ArialMT" w:hAnsi="Comic Sans MS" w:cs="ArialMT"/>
          <w:sz w:val="28"/>
          <w:szCs w:val="28"/>
        </w:rPr>
      </w:pPr>
      <w:r w:rsidRPr="007207FC">
        <w:rPr>
          <w:rFonts w:ascii="Comic Sans MS" w:eastAsia="ArialMT" w:hAnsi="Comic Sans MS" w:cs="ArialMT"/>
          <w:sz w:val="28"/>
          <w:szCs w:val="28"/>
        </w:rPr>
        <w:t>………………………………………………………………………………………………………………....</w:t>
      </w:r>
    </w:p>
    <w:p w:rsidR="007207FC" w:rsidRDefault="007207FC" w:rsidP="007207FC">
      <w:pPr>
        <w:autoSpaceDE w:val="0"/>
        <w:autoSpaceDN w:val="0"/>
        <w:adjustRightInd w:val="0"/>
        <w:spacing w:after="0" w:line="240" w:lineRule="auto"/>
        <w:jc w:val="both"/>
        <w:rPr>
          <w:rFonts w:ascii="Comic Sans MS" w:eastAsia="ArialMT" w:hAnsi="Comic Sans MS" w:cs="ArialMT"/>
        </w:rPr>
      </w:pPr>
    </w:p>
    <w:p w:rsidR="007207FC" w:rsidRPr="007207FC" w:rsidRDefault="007207FC" w:rsidP="007207FC">
      <w:pPr>
        <w:autoSpaceDE w:val="0"/>
        <w:autoSpaceDN w:val="0"/>
        <w:adjustRightInd w:val="0"/>
        <w:spacing w:after="0" w:line="240" w:lineRule="auto"/>
        <w:jc w:val="both"/>
        <w:rPr>
          <w:rFonts w:ascii="Comic Sans MS" w:eastAsia="ArialMT" w:hAnsi="Comic Sans MS" w:cs="ArialMT"/>
          <w:sz w:val="28"/>
          <w:szCs w:val="28"/>
        </w:rPr>
      </w:pPr>
      <w:r w:rsidRPr="007207FC">
        <w:rPr>
          <w:rFonts w:ascii="Comic Sans MS" w:eastAsia="ArialMT" w:hAnsi="Comic Sans MS" w:cs="ArialMT"/>
        </w:rPr>
        <w:t xml:space="preserve">Mots dérivés : </w:t>
      </w:r>
      <w:r w:rsidRPr="007207FC">
        <w:rPr>
          <w:rFonts w:ascii="Comic Sans MS" w:eastAsia="ArialMT" w:hAnsi="Comic Sans MS" w:cs="ArialMT"/>
          <w:sz w:val="28"/>
          <w:szCs w:val="28"/>
        </w:rPr>
        <w:t>………………………………………………………………………………………………</w:t>
      </w:r>
    </w:p>
    <w:p w:rsidR="007207FC" w:rsidRDefault="007207FC" w:rsidP="007207FC">
      <w:pPr>
        <w:jc w:val="both"/>
        <w:rPr>
          <w:rFonts w:ascii="Comic Sans MS" w:eastAsia="ArialMT" w:hAnsi="Comic Sans MS" w:cs="ArialMT"/>
          <w:sz w:val="28"/>
          <w:szCs w:val="28"/>
        </w:rPr>
      </w:pPr>
      <w:r w:rsidRPr="007207FC">
        <w:rPr>
          <w:rFonts w:ascii="Comic Sans MS" w:eastAsia="ArialMT" w:hAnsi="Comic Sans MS" w:cs="ArialMT"/>
          <w:sz w:val="28"/>
          <w:szCs w:val="28"/>
        </w:rPr>
        <w:t>……………………………………………………………………………………………………………….....</w:t>
      </w:r>
    </w:p>
    <w:p w:rsidR="007207FC" w:rsidRDefault="007207FC" w:rsidP="007207FC">
      <w:pPr>
        <w:jc w:val="both"/>
        <w:rPr>
          <w:rFonts w:ascii="Comic Sans MS" w:eastAsia="ArialMT" w:hAnsi="Comic Sans MS" w:cs="ArialMT"/>
          <w:sz w:val="28"/>
          <w:szCs w:val="28"/>
        </w:rPr>
      </w:pPr>
    </w:p>
    <w:p w:rsidR="007207FC" w:rsidRPr="007C088B" w:rsidRDefault="007207FC" w:rsidP="007C088B">
      <w:pPr>
        <w:autoSpaceDE w:val="0"/>
        <w:autoSpaceDN w:val="0"/>
        <w:adjustRightInd w:val="0"/>
        <w:spacing w:after="0" w:line="240" w:lineRule="auto"/>
        <w:jc w:val="both"/>
        <w:rPr>
          <w:rFonts w:ascii="Comic Sans MS" w:eastAsia="ArialMT" w:hAnsi="Comic Sans MS" w:cs="ArialMT"/>
        </w:rPr>
      </w:pPr>
      <w:r w:rsidRPr="007C088B">
        <w:rPr>
          <w:rFonts w:ascii="Comic Sans MS" w:eastAsia="ArialMT" w:hAnsi="Comic Sans MS" w:cs="ArialMT"/>
        </w:rPr>
        <w:t xml:space="preserve">Quasimodo est le personnage principal du roman </w:t>
      </w:r>
      <w:r w:rsidRPr="007C088B">
        <w:rPr>
          <w:rFonts w:ascii="Comic Sans MS" w:eastAsia="ArialMT" w:hAnsi="Comic Sans MS" w:cs="Arial-ItalicMT"/>
          <w:i/>
          <w:iCs/>
        </w:rPr>
        <w:t>Notre-Dame de Paris</w:t>
      </w:r>
      <w:r w:rsidRPr="007C088B">
        <w:rPr>
          <w:rFonts w:ascii="Comic Sans MS" w:eastAsia="ArialMT" w:hAnsi="Comic Sans MS" w:cs="ArialMT"/>
        </w:rPr>
        <w:t>. Sonneur de cloches, il vit</w:t>
      </w:r>
      <w:r w:rsidR="007C088B" w:rsidRPr="007C088B">
        <w:rPr>
          <w:rFonts w:ascii="Comic Sans MS" w:eastAsia="ArialMT" w:hAnsi="Comic Sans MS" w:cs="ArialMT"/>
        </w:rPr>
        <w:t xml:space="preserve"> </w:t>
      </w:r>
      <w:r w:rsidRPr="007C088B">
        <w:rPr>
          <w:rFonts w:ascii="Comic Sans MS" w:eastAsia="ArialMT" w:hAnsi="Comic Sans MS" w:cs="ArialMT"/>
        </w:rPr>
        <w:t>cache dans la cath</w:t>
      </w:r>
      <w:r w:rsidR="007C088B" w:rsidRPr="007C088B">
        <w:rPr>
          <w:rFonts w:ascii="Comic Sans MS" w:eastAsia="ArialMT" w:hAnsi="Comic Sans MS" w:cs="ArialMT"/>
        </w:rPr>
        <w:t>é</w:t>
      </w:r>
      <w:r w:rsidRPr="007C088B">
        <w:rPr>
          <w:rFonts w:ascii="Comic Sans MS" w:eastAsia="ArialMT" w:hAnsi="Comic Sans MS" w:cs="ArialMT"/>
        </w:rPr>
        <w:t xml:space="preserve">drale car son apparence physique monstrueuse le tient </w:t>
      </w:r>
      <w:r w:rsidR="007C088B" w:rsidRPr="007C088B">
        <w:rPr>
          <w:rFonts w:ascii="Comic Sans MS" w:eastAsia="ArialMT" w:hAnsi="Comic Sans MS" w:cs="ArialMT"/>
        </w:rPr>
        <w:t>à</w:t>
      </w:r>
      <w:r w:rsidRPr="007C088B">
        <w:rPr>
          <w:rFonts w:ascii="Comic Sans MS" w:eastAsia="ArialMT" w:hAnsi="Comic Sans MS" w:cs="ArialMT"/>
        </w:rPr>
        <w:t xml:space="preserve"> l’</w:t>
      </w:r>
      <w:r w:rsidR="007C088B" w:rsidRPr="007C088B">
        <w:rPr>
          <w:rFonts w:ascii="Comic Sans MS" w:eastAsia="ArialMT" w:hAnsi="Comic Sans MS" w:cs="ArialMT"/>
        </w:rPr>
        <w:t>é</w:t>
      </w:r>
      <w:r w:rsidRPr="007C088B">
        <w:rPr>
          <w:rFonts w:ascii="Comic Sans MS" w:eastAsia="ArialMT" w:hAnsi="Comic Sans MS" w:cs="ArialMT"/>
        </w:rPr>
        <w:t>cart du monde. Il</w:t>
      </w:r>
      <w:r w:rsidR="007C088B" w:rsidRPr="007C088B">
        <w:rPr>
          <w:rFonts w:ascii="Comic Sans MS" w:eastAsia="ArialMT" w:hAnsi="Comic Sans MS" w:cs="ArialMT"/>
        </w:rPr>
        <w:t xml:space="preserve"> </w:t>
      </w:r>
      <w:r w:rsidRPr="007C088B">
        <w:rPr>
          <w:rFonts w:ascii="Comic Sans MS" w:eastAsia="ArialMT" w:hAnsi="Comic Sans MS" w:cs="ArialMT"/>
        </w:rPr>
        <w:t>va pourtant tomber amoureux de la danseuse Esm</w:t>
      </w:r>
      <w:r w:rsidR="00190608">
        <w:rPr>
          <w:rFonts w:ascii="Comic Sans MS" w:eastAsia="ArialMT" w:hAnsi="Comic Sans MS" w:cs="ArialMT"/>
        </w:rPr>
        <w:t>é</w:t>
      </w:r>
      <w:r w:rsidRPr="007C088B">
        <w:rPr>
          <w:rFonts w:ascii="Comic Sans MS" w:eastAsia="ArialMT" w:hAnsi="Comic Sans MS" w:cs="ArialMT"/>
        </w:rPr>
        <w:t xml:space="preserve">ralda et lui sauver la vie, sans parvenir </w:t>
      </w:r>
      <w:r w:rsidR="007C088B" w:rsidRPr="007C088B">
        <w:rPr>
          <w:rFonts w:ascii="Comic Sans MS" w:eastAsia="ArialMT" w:hAnsi="Comic Sans MS" w:cs="ArialMT"/>
        </w:rPr>
        <w:t>à é</w:t>
      </w:r>
      <w:r w:rsidRPr="007C088B">
        <w:rPr>
          <w:rFonts w:ascii="Comic Sans MS" w:eastAsia="ArialMT" w:hAnsi="Comic Sans MS" w:cs="ArialMT"/>
        </w:rPr>
        <w:t>viter</w:t>
      </w:r>
      <w:r w:rsidR="007C088B" w:rsidRPr="007C088B">
        <w:rPr>
          <w:rFonts w:ascii="Comic Sans MS" w:eastAsia="ArialMT" w:hAnsi="Comic Sans MS" w:cs="ArialMT"/>
        </w:rPr>
        <w:t xml:space="preserve"> </w:t>
      </w:r>
      <w:r w:rsidRPr="007C088B">
        <w:rPr>
          <w:rFonts w:ascii="Comic Sans MS" w:eastAsia="ArialMT" w:hAnsi="Comic Sans MS" w:cs="ArialMT"/>
        </w:rPr>
        <w:t>une fin tragique.</w:t>
      </w:r>
    </w:p>
    <w:p w:rsidR="007C088B" w:rsidRPr="007C088B" w:rsidRDefault="007207FC" w:rsidP="007C088B">
      <w:pPr>
        <w:autoSpaceDE w:val="0"/>
        <w:autoSpaceDN w:val="0"/>
        <w:adjustRightInd w:val="0"/>
        <w:spacing w:after="0" w:line="240" w:lineRule="auto"/>
        <w:jc w:val="both"/>
        <w:rPr>
          <w:rFonts w:ascii="Comic Sans MS" w:eastAsia="ArialMT" w:hAnsi="Comic Sans MS" w:cs="ArialMT"/>
        </w:rPr>
      </w:pPr>
      <w:proofErr w:type="gramStart"/>
      <w:r w:rsidRPr="007C088B">
        <w:rPr>
          <w:rFonts w:ascii="Comic Sans MS" w:eastAsia="ArialMT" w:hAnsi="Comic Sans MS" w:cs="Arial-BoldMT"/>
          <w:b/>
          <w:bCs/>
        </w:rPr>
        <w:t xml:space="preserve">Nous </w:t>
      </w:r>
      <w:r w:rsidRPr="007C088B">
        <w:rPr>
          <w:rFonts w:ascii="Comic Sans MS" w:eastAsia="ArialMT" w:hAnsi="Comic Sans MS" w:cs="ArialMT"/>
        </w:rPr>
        <w:t>n’essaierons pas de donner au lecteur une id</w:t>
      </w:r>
      <w:r w:rsidR="007C088B" w:rsidRPr="007C088B">
        <w:rPr>
          <w:rFonts w:ascii="Comic Sans MS" w:eastAsia="ArialMT" w:hAnsi="Comic Sans MS" w:cs="ArialMT"/>
        </w:rPr>
        <w:t>é</w:t>
      </w:r>
      <w:r w:rsidRPr="007C088B">
        <w:rPr>
          <w:rFonts w:ascii="Comic Sans MS" w:eastAsia="ArialMT" w:hAnsi="Comic Sans MS" w:cs="ArialMT"/>
        </w:rPr>
        <w:t>e de ce nez t</w:t>
      </w:r>
      <w:r w:rsidR="007C088B" w:rsidRPr="007C088B">
        <w:rPr>
          <w:rFonts w:ascii="Comic Sans MS" w:eastAsia="ArialMT" w:hAnsi="Comic Sans MS" w:cs="ArialMT"/>
        </w:rPr>
        <w:t>é</w:t>
      </w:r>
      <w:r w:rsidRPr="007C088B">
        <w:rPr>
          <w:rFonts w:ascii="Comic Sans MS" w:eastAsia="ArialMT" w:hAnsi="Comic Sans MS" w:cs="ArialMT"/>
        </w:rPr>
        <w:t>tra</w:t>
      </w:r>
      <w:r w:rsidR="007C088B" w:rsidRPr="007C088B">
        <w:rPr>
          <w:rFonts w:ascii="Comic Sans MS" w:eastAsia="ArialMT" w:hAnsi="Comic Sans MS" w:cs="ArialMT"/>
        </w:rPr>
        <w:t>è</w:t>
      </w:r>
      <w:r w:rsidRPr="007C088B">
        <w:rPr>
          <w:rFonts w:ascii="Comic Sans MS" w:eastAsia="ArialMT" w:hAnsi="Comic Sans MS" w:cs="ArialMT"/>
        </w:rPr>
        <w:t>dre, de cette bouche</w:t>
      </w:r>
      <w:r w:rsidR="007C088B" w:rsidRPr="007C088B">
        <w:rPr>
          <w:rFonts w:ascii="Comic Sans MS" w:eastAsia="ArialMT" w:hAnsi="Comic Sans MS" w:cs="ArialMT"/>
        </w:rPr>
        <w:t xml:space="preserve"> </w:t>
      </w:r>
      <w:r w:rsidRPr="007C088B">
        <w:rPr>
          <w:rFonts w:ascii="Comic Sans MS" w:eastAsia="ArialMT" w:hAnsi="Comic Sans MS" w:cs="ArialMT"/>
        </w:rPr>
        <w:t xml:space="preserve">en fer </w:t>
      </w:r>
      <w:r w:rsidR="007C088B" w:rsidRPr="007C088B">
        <w:rPr>
          <w:rFonts w:ascii="Comic Sans MS" w:eastAsia="ArialMT" w:hAnsi="Comic Sans MS" w:cs="ArialMT"/>
        </w:rPr>
        <w:t>à</w:t>
      </w:r>
      <w:r w:rsidRPr="007C088B">
        <w:rPr>
          <w:rFonts w:ascii="Comic Sans MS" w:eastAsia="ArialMT" w:hAnsi="Comic Sans MS" w:cs="ArialMT"/>
        </w:rPr>
        <w:t xml:space="preserve"> cheval, de ce petit </w:t>
      </w:r>
      <w:r w:rsidR="00190608" w:rsidRPr="007C088B">
        <w:rPr>
          <w:rFonts w:ascii="Comic Sans MS" w:eastAsia="ArialMT" w:hAnsi="Comic Sans MS" w:cs="ArialMT"/>
        </w:rPr>
        <w:t>œil</w:t>
      </w:r>
      <w:r w:rsidRPr="007C088B">
        <w:rPr>
          <w:rFonts w:ascii="Comic Sans MS" w:eastAsia="ArialMT" w:hAnsi="Comic Sans MS" w:cs="ArialMT"/>
        </w:rPr>
        <w:t xml:space="preserve"> gauche obstru</w:t>
      </w:r>
      <w:r w:rsidR="00190608">
        <w:rPr>
          <w:rFonts w:ascii="Comic Sans MS" w:eastAsia="ArialMT" w:hAnsi="Comic Sans MS" w:cs="ArialMT"/>
        </w:rPr>
        <w:t>é</w:t>
      </w:r>
      <w:r w:rsidRPr="007C088B">
        <w:rPr>
          <w:rFonts w:ascii="Comic Sans MS" w:eastAsia="ArialMT" w:hAnsi="Comic Sans MS" w:cs="ArialMT"/>
        </w:rPr>
        <w:t xml:space="preserve"> d’un sourcil en broussailles tandis que l’</w:t>
      </w:r>
      <w:r w:rsidR="007C088B" w:rsidRPr="007C088B">
        <w:rPr>
          <w:rFonts w:ascii="Comic Sans MS" w:eastAsia="ArialMT" w:hAnsi="Comic Sans MS" w:cs="ArialMT"/>
        </w:rPr>
        <w:t xml:space="preserve">œil </w:t>
      </w:r>
      <w:r w:rsidRPr="007C088B">
        <w:rPr>
          <w:rFonts w:ascii="Comic Sans MS" w:eastAsia="ArialMT" w:hAnsi="Comic Sans MS" w:cs="ArialMT"/>
        </w:rPr>
        <w:t>droit disparaissait enti</w:t>
      </w:r>
      <w:r w:rsidR="007C088B" w:rsidRPr="007C088B">
        <w:rPr>
          <w:rFonts w:ascii="Comic Sans MS" w:eastAsia="ArialMT" w:hAnsi="Comic Sans MS" w:cs="ArialMT"/>
        </w:rPr>
        <w:t>è</w:t>
      </w:r>
      <w:r w:rsidRPr="007C088B">
        <w:rPr>
          <w:rFonts w:ascii="Comic Sans MS" w:eastAsia="ArialMT" w:hAnsi="Comic Sans MS" w:cs="ArialMT"/>
        </w:rPr>
        <w:t xml:space="preserve">rement sous une </w:t>
      </w:r>
      <w:r w:rsidR="007C088B" w:rsidRPr="007C088B">
        <w:rPr>
          <w:rFonts w:ascii="Comic Sans MS" w:eastAsia="ArialMT" w:hAnsi="Comic Sans MS" w:cs="ArialMT"/>
        </w:rPr>
        <w:t>é</w:t>
      </w:r>
      <w:r w:rsidRPr="007C088B">
        <w:rPr>
          <w:rFonts w:ascii="Comic Sans MS" w:eastAsia="ArialMT" w:hAnsi="Comic Sans MS" w:cs="ArialMT"/>
        </w:rPr>
        <w:t>norme verrue, de ces dents d</w:t>
      </w:r>
      <w:r w:rsidR="007C088B" w:rsidRPr="007C088B">
        <w:rPr>
          <w:rFonts w:ascii="Comic Sans MS" w:eastAsia="ArialMT" w:hAnsi="Comic Sans MS" w:cs="ArialMT"/>
        </w:rPr>
        <w:t>ésordonné</w:t>
      </w:r>
      <w:r w:rsidRPr="007C088B">
        <w:rPr>
          <w:rFonts w:ascii="Comic Sans MS" w:eastAsia="ArialMT" w:hAnsi="Comic Sans MS" w:cs="ArialMT"/>
        </w:rPr>
        <w:t>es,</w:t>
      </w:r>
      <w:r w:rsidR="007C088B" w:rsidRPr="007C088B">
        <w:rPr>
          <w:rFonts w:ascii="Comic Sans MS" w:eastAsia="ArialMT" w:hAnsi="Comic Sans MS" w:cs="ArialMT"/>
        </w:rPr>
        <w:t xml:space="preserve"> é</w:t>
      </w:r>
      <w:r w:rsidRPr="007C088B">
        <w:rPr>
          <w:rFonts w:ascii="Comic Sans MS" w:eastAsia="ArialMT" w:hAnsi="Comic Sans MS" w:cs="ArialMT"/>
        </w:rPr>
        <w:t>br</w:t>
      </w:r>
      <w:r w:rsidR="007C088B" w:rsidRPr="007C088B">
        <w:rPr>
          <w:rFonts w:ascii="Comic Sans MS" w:eastAsia="ArialMT" w:hAnsi="Comic Sans MS" w:cs="ArialMT"/>
        </w:rPr>
        <w:t>é</w:t>
      </w:r>
      <w:r w:rsidRPr="007C088B">
        <w:rPr>
          <w:rFonts w:ascii="Comic Sans MS" w:eastAsia="ArialMT" w:hAnsi="Comic Sans MS" w:cs="ArialMT"/>
        </w:rPr>
        <w:t>ch</w:t>
      </w:r>
      <w:r w:rsidR="007C088B" w:rsidRPr="007C088B">
        <w:rPr>
          <w:rFonts w:ascii="Comic Sans MS" w:eastAsia="ArialMT" w:hAnsi="Comic Sans MS" w:cs="ArialMT"/>
        </w:rPr>
        <w:t>é</w:t>
      </w:r>
      <w:r w:rsidRPr="007C088B">
        <w:rPr>
          <w:rFonts w:ascii="Comic Sans MS" w:eastAsia="ArialMT" w:hAnsi="Comic Sans MS" w:cs="ArialMT"/>
        </w:rPr>
        <w:t xml:space="preserve">es </w:t>
      </w:r>
      <w:proofErr w:type="spellStart"/>
      <w:r w:rsidR="00BC3AA1">
        <w:rPr>
          <w:rFonts w:ascii="Comic Sans MS" w:eastAsia="ArialMT" w:hAnsi="Comic Sans MS" w:cs="ArialMT"/>
        </w:rPr>
        <w:t>ç</w:t>
      </w:r>
      <w:r w:rsidRPr="007C088B">
        <w:rPr>
          <w:rFonts w:ascii="Comic Sans MS" w:eastAsia="ArialMT" w:hAnsi="Comic Sans MS" w:cs="ArialMT"/>
        </w:rPr>
        <w:t>a</w:t>
      </w:r>
      <w:proofErr w:type="spellEnd"/>
      <w:r w:rsidRPr="007C088B">
        <w:rPr>
          <w:rFonts w:ascii="Comic Sans MS" w:eastAsia="ArialMT" w:hAnsi="Comic Sans MS" w:cs="ArialMT"/>
        </w:rPr>
        <w:t xml:space="preserve"> et l</w:t>
      </w:r>
      <w:r w:rsidR="00BC3AA1">
        <w:rPr>
          <w:rFonts w:ascii="Comic Sans MS" w:eastAsia="ArialMT" w:hAnsi="Comic Sans MS" w:cs="ArialMT"/>
        </w:rPr>
        <w:t>à</w:t>
      </w:r>
      <w:r w:rsidRPr="007C088B">
        <w:rPr>
          <w:rFonts w:ascii="Comic Sans MS" w:eastAsia="ArialMT" w:hAnsi="Comic Sans MS" w:cs="ArialMT"/>
        </w:rPr>
        <w:t>, comme les cr</w:t>
      </w:r>
      <w:r w:rsidR="007C088B" w:rsidRPr="007C088B">
        <w:rPr>
          <w:rFonts w:ascii="Comic Sans MS" w:eastAsia="ArialMT" w:hAnsi="Comic Sans MS" w:cs="ArialMT"/>
        </w:rPr>
        <w:t>é</w:t>
      </w:r>
      <w:r w:rsidRPr="007C088B">
        <w:rPr>
          <w:rFonts w:ascii="Comic Sans MS" w:eastAsia="ArialMT" w:hAnsi="Comic Sans MS" w:cs="ArialMT"/>
        </w:rPr>
        <w:t>neaux d’une forteresse, de cette l</w:t>
      </w:r>
      <w:r w:rsidR="007C088B" w:rsidRPr="007C088B">
        <w:rPr>
          <w:rFonts w:ascii="Comic Sans MS" w:eastAsia="ArialMT" w:hAnsi="Comic Sans MS" w:cs="ArialMT"/>
        </w:rPr>
        <w:t>è</w:t>
      </w:r>
      <w:r w:rsidRPr="007C088B">
        <w:rPr>
          <w:rFonts w:ascii="Comic Sans MS" w:eastAsia="ArialMT" w:hAnsi="Comic Sans MS" w:cs="ArialMT"/>
        </w:rPr>
        <w:t>vre calleuse sur laquelle</w:t>
      </w:r>
      <w:r w:rsidR="007C088B" w:rsidRPr="007C088B">
        <w:rPr>
          <w:rFonts w:ascii="Comic Sans MS" w:eastAsia="ArialMT" w:hAnsi="Comic Sans MS" w:cs="ArialMT"/>
        </w:rPr>
        <w:t xml:space="preserve"> </w:t>
      </w:r>
      <w:r w:rsidRPr="007C088B">
        <w:rPr>
          <w:rFonts w:ascii="Comic Sans MS" w:eastAsia="ArialMT" w:hAnsi="Comic Sans MS" w:cs="ArialMT"/>
        </w:rPr>
        <w:t>une de ces dents empi</w:t>
      </w:r>
      <w:r w:rsidR="007C088B" w:rsidRPr="007C088B">
        <w:rPr>
          <w:rFonts w:ascii="Comic Sans MS" w:eastAsia="ArialMT" w:hAnsi="Comic Sans MS" w:cs="ArialMT"/>
        </w:rPr>
        <w:t>é</w:t>
      </w:r>
      <w:r w:rsidRPr="007C088B">
        <w:rPr>
          <w:rFonts w:ascii="Comic Sans MS" w:eastAsia="ArialMT" w:hAnsi="Comic Sans MS" w:cs="ArialMT"/>
        </w:rPr>
        <w:t>tait comme la d</w:t>
      </w:r>
      <w:r w:rsidR="007C088B" w:rsidRPr="007C088B">
        <w:rPr>
          <w:rFonts w:ascii="Comic Sans MS" w:eastAsia="ArialMT" w:hAnsi="Comic Sans MS" w:cs="ArialMT"/>
        </w:rPr>
        <w:t>é</w:t>
      </w:r>
      <w:r w:rsidRPr="007C088B">
        <w:rPr>
          <w:rFonts w:ascii="Comic Sans MS" w:eastAsia="ArialMT" w:hAnsi="Comic Sans MS" w:cs="ArialMT"/>
        </w:rPr>
        <w:t xml:space="preserve">fense d’un </w:t>
      </w:r>
      <w:r w:rsidR="007C088B" w:rsidRPr="007C088B">
        <w:rPr>
          <w:rFonts w:ascii="Comic Sans MS" w:eastAsia="ArialMT" w:hAnsi="Comic Sans MS" w:cs="ArialMT"/>
        </w:rPr>
        <w:t>é</w:t>
      </w:r>
      <w:r w:rsidRPr="007C088B">
        <w:rPr>
          <w:rFonts w:ascii="Comic Sans MS" w:eastAsia="ArialMT" w:hAnsi="Comic Sans MS" w:cs="ArialMT"/>
        </w:rPr>
        <w:t>l</w:t>
      </w:r>
      <w:r w:rsidR="007C088B" w:rsidRPr="007C088B">
        <w:rPr>
          <w:rFonts w:ascii="Comic Sans MS" w:eastAsia="ArialMT" w:hAnsi="Comic Sans MS" w:cs="ArialMT"/>
        </w:rPr>
        <w:t>é</w:t>
      </w:r>
      <w:r w:rsidRPr="007C088B">
        <w:rPr>
          <w:rFonts w:ascii="Comic Sans MS" w:eastAsia="ArialMT" w:hAnsi="Comic Sans MS" w:cs="ArialMT"/>
        </w:rPr>
        <w:t>phant, de ce menton fourchu, et surtout</w:t>
      </w:r>
      <w:r w:rsidR="007C088B" w:rsidRPr="007C088B">
        <w:rPr>
          <w:rFonts w:ascii="Comic Sans MS" w:eastAsia="ArialMT" w:hAnsi="Comic Sans MS" w:cs="ArialMT"/>
        </w:rPr>
        <w:t xml:space="preserve"> </w:t>
      </w:r>
      <w:r w:rsidRPr="007C088B">
        <w:rPr>
          <w:rFonts w:ascii="Comic Sans MS" w:eastAsia="ArialMT" w:hAnsi="Comic Sans MS" w:cs="ArialMT"/>
        </w:rPr>
        <w:t>de la physionomie r</w:t>
      </w:r>
      <w:r w:rsidR="007C088B" w:rsidRPr="007C088B">
        <w:rPr>
          <w:rFonts w:ascii="Comic Sans MS" w:eastAsia="ArialMT" w:hAnsi="Comic Sans MS" w:cs="ArialMT"/>
        </w:rPr>
        <w:t>é</w:t>
      </w:r>
      <w:r w:rsidRPr="007C088B">
        <w:rPr>
          <w:rFonts w:ascii="Comic Sans MS" w:eastAsia="ArialMT" w:hAnsi="Comic Sans MS" w:cs="ArialMT"/>
        </w:rPr>
        <w:t>pandue sur tout cela, de ce m</w:t>
      </w:r>
      <w:r w:rsidR="007C088B" w:rsidRPr="007C088B">
        <w:rPr>
          <w:rFonts w:ascii="Comic Sans MS" w:eastAsia="ArialMT" w:hAnsi="Comic Sans MS" w:cs="ArialMT"/>
        </w:rPr>
        <w:t>é</w:t>
      </w:r>
      <w:r w:rsidRPr="007C088B">
        <w:rPr>
          <w:rFonts w:ascii="Comic Sans MS" w:eastAsia="ArialMT" w:hAnsi="Comic Sans MS" w:cs="ArialMT"/>
        </w:rPr>
        <w:t>lange de malice, d’</w:t>
      </w:r>
      <w:r w:rsidR="007C088B" w:rsidRPr="007C088B">
        <w:rPr>
          <w:rFonts w:ascii="Comic Sans MS" w:eastAsia="ArialMT" w:hAnsi="Comic Sans MS" w:cs="ArialMT"/>
        </w:rPr>
        <w:t>é</w:t>
      </w:r>
      <w:r w:rsidRPr="007C088B">
        <w:rPr>
          <w:rFonts w:ascii="Comic Sans MS" w:eastAsia="ArialMT" w:hAnsi="Comic Sans MS" w:cs="ArialMT"/>
        </w:rPr>
        <w:t>tonnement et de</w:t>
      </w:r>
      <w:r w:rsidR="007C088B" w:rsidRPr="007C088B">
        <w:rPr>
          <w:rFonts w:ascii="Comic Sans MS" w:eastAsia="ArialMT" w:hAnsi="Comic Sans MS" w:cs="ArialMT"/>
        </w:rPr>
        <w:t xml:space="preserve"> </w:t>
      </w:r>
      <w:r w:rsidRPr="007C088B">
        <w:rPr>
          <w:rFonts w:ascii="Comic Sans MS" w:eastAsia="ArialMT" w:hAnsi="Comic Sans MS" w:cs="ArialMT"/>
        </w:rPr>
        <w:t>tristesse.</w:t>
      </w:r>
      <w:proofErr w:type="gramEnd"/>
      <w:r w:rsidRPr="007C088B">
        <w:rPr>
          <w:rFonts w:ascii="Comic Sans MS" w:eastAsia="ArialMT" w:hAnsi="Comic Sans MS" w:cs="ArialMT"/>
        </w:rPr>
        <w:t xml:space="preserve"> Qu’</w:t>
      </w:r>
      <w:r w:rsidRPr="007C088B">
        <w:rPr>
          <w:rFonts w:ascii="Comic Sans MS" w:eastAsia="ArialMT" w:hAnsi="Comic Sans MS" w:cs="Arial-BoldMT"/>
          <w:b/>
          <w:bCs/>
        </w:rPr>
        <w:t xml:space="preserve">on </w:t>
      </w:r>
      <w:r w:rsidRPr="007C088B">
        <w:rPr>
          <w:rFonts w:ascii="Comic Sans MS" w:eastAsia="ArialMT" w:hAnsi="Comic Sans MS" w:cs="ArialMT"/>
        </w:rPr>
        <w:t>r</w:t>
      </w:r>
      <w:r w:rsidR="007C088B" w:rsidRPr="007C088B">
        <w:rPr>
          <w:rFonts w:ascii="Comic Sans MS" w:eastAsia="ArialMT" w:hAnsi="Comic Sans MS" w:cs="ArialMT"/>
        </w:rPr>
        <w:t>ê</w:t>
      </w:r>
      <w:r w:rsidRPr="007C088B">
        <w:rPr>
          <w:rFonts w:ascii="Comic Sans MS" w:eastAsia="ArialMT" w:hAnsi="Comic Sans MS" w:cs="ArialMT"/>
        </w:rPr>
        <w:t xml:space="preserve">ve, si l’on peut, cet ensemble. L’acclamation fut unanime. </w:t>
      </w:r>
      <w:r w:rsidRPr="007C088B">
        <w:rPr>
          <w:rFonts w:ascii="Comic Sans MS" w:eastAsia="ArialMT" w:hAnsi="Comic Sans MS" w:cs="Arial-BoldMT"/>
          <w:b/>
          <w:bCs/>
        </w:rPr>
        <w:t xml:space="preserve">On </w:t>
      </w:r>
      <w:r w:rsidRPr="007C088B">
        <w:rPr>
          <w:rFonts w:ascii="Comic Sans MS" w:eastAsia="ArialMT" w:hAnsi="Comic Sans MS" w:cs="ArialMT"/>
        </w:rPr>
        <w:t>se pr</w:t>
      </w:r>
      <w:r w:rsidR="007C088B" w:rsidRPr="007C088B">
        <w:rPr>
          <w:rFonts w:ascii="Comic Sans MS" w:eastAsia="ArialMT" w:hAnsi="Comic Sans MS" w:cs="ArialMT"/>
        </w:rPr>
        <w:t>é</w:t>
      </w:r>
      <w:r w:rsidRPr="007C088B">
        <w:rPr>
          <w:rFonts w:ascii="Comic Sans MS" w:eastAsia="ArialMT" w:hAnsi="Comic Sans MS" w:cs="ArialMT"/>
        </w:rPr>
        <w:t>cipita</w:t>
      </w:r>
      <w:r w:rsidR="007C088B" w:rsidRPr="007C088B">
        <w:rPr>
          <w:rFonts w:ascii="Comic Sans MS" w:eastAsia="ArialMT" w:hAnsi="Comic Sans MS" w:cs="ArialMT"/>
        </w:rPr>
        <w:t xml:space="preserve"> </w:t>
      </w:r>
      <w:r w:rsidRPr="007C088B">
        <w:rPr>
          <w:rFonts w:ascii="Comic Sans MS" w:eastAsia="ArialMT" w:hAnsi="Comic Sans MS" w:cs="ArialMT"/>
        </w:rPr>
        <w:t>vers la chapelle. On en fit sortir en triomphe le bienheureux pape des fous. Mais c’est alors</w:t>
      </w:r>
      <w:r w:rsidR="007C088B" w:rsidRPr="007C088B">
        <w:rPr>
          <w:rFonts w:ascii="Comic Sans MS" w:eastAsia="ArialMT" w:hAnsi="Comic Sans MS" w:cs="ArialMT"/>
        </w:rPr>
        <w:t xml:space="preserve"> </w:t>
      </w:r>
      <w:r w:rsidRPr="007C088B">
        <w:rPr>
          <w:rFonts w:ascii="Comic Sans MS" w:eastAsia="ArialMT" w:hAnsi="Comic Sans MS" w:cs="ArialMT"/>
        </w:rPr>
        <w:t>que la surprise et l’</w:t>
      </w:r>
      <w:r w:rsidR="007C088B" w:rsidRPr="007C088B">
        <w:rPr>
          <w:rFonts w:ascii="Comic Sans MS" w:eastAsia="ArialMT" w:hAnsi="Comic Sans MS" w:cs="ArialMT"/>
        </w:rPr>
        <w:t>admiration furent à leur comble. La grimace é</w:t>
      </w:r>
      <w:r w:rsidRPr="007C088B">
        <w:rPr>
          <w:rFonts w:ascii="Comic Sans MS" w:eastAsia="ArialMT" w:hAnsi="Comic Sans MS" w:cs="ArialMT"/>
        </w:rPr>
        <w:t>tait son visage. Ou plut</w:t>
      </w:r>
      <w:r w:rsidR="007C088B" w:rsidRPr="007C088B">
        <w:rPr>
          <w:rFonts w:ascii="Comic Sans MS" w:eastAsia="ArialMT" w:hAnsi="Comic Sans MS" w:cs="ArialMT"/>
        </w:rPr>
        <w:t>ô</w:t>
      </w:r>
      <w:r w:rsidRPr="007C088B">
        <w:rPr>
          <w:rFonts w:ascii="Comic Sans MS" w:eastAsia="ArialMT" w:hAnsi="Comic Sans MS" w:cs="ArialMT"/>
        </w:rPr>
        <w:t>t</w:t>
      </w:r>
      <w:r w:rsidR="007C088B" w:rsidRPr="007C088B">
        <w:rPr>
          <w:rFonts w:ascii="Comic Sans MS" w:eastAsia="ArialMT" w:hAnsi="Comic Sans MS" w:cs="ArialMT"/>
        </w:rPr>
        <w:t xml:space="preserve"> </w:t>
      </w:r>
      <w:r w:rsidRPr="007C088B">
        <w:rPr>
          <w:rFonts w:ascii="Comic Sans MS" w:eastAsia="ArialMT" w:hAnsi="Comic Sans MS" w:cs="ArialMT"/>
        </w:rPr>
        <w:t xml:space="preserve">toute sa personne </w:t>
      </w:r>
      <w:r w:rsidR="007C088B" w:rsidRPr="007C088B">
        <w:rPr>
          <w:rFonts w:ascii="Comic Sans MS" w:eastAsia="ArialMT" w:hAnsi="Comic Sans MS" w:cs="ArialMT"/>
        </w:rPr>
        <w:t>é</w:t>
      </w:r>
      <w:r w:rsidRPr="007C088B">
        <w:rPr>
          <w:rFonts w:ascii="Comic Sans MS" w:eastAsia="ArialMT" w:hAnsi="Comic Sans MS" w:cs="ArialMT"/>
        </w:rPr>
        <w:t>tait une grimace. Une grosse t</w:t>
      </w:r>
      <w:r w:rsidR="007C088B" w:rsidRPr="007C088B">
        <w:rPr>
          <w:rFonts w:ascii="Comic Sans MS" w:eastAsia="ArialMT" w:hAnsi="Comic Sans MS" w:cs="ArialMT"/>
        </w:rPr>
        <w:t>ê</w:t>
      </w:r>
      <w:r w:rsidRPr="007C088B">
        <w:rPr>
          <w:rFonts w:ascii="Comic Sans MS" w:eastAsia="ArialMT" w:hAnsi="Comic Sans MS" w:cs="ArialMT"/>
        </w:rPr>
        <w:t>te h</w:t>
      </w:r>
      <w:r w:rsidR="007C088B" w:rsidRPr="007C088B">
        <w:rPr>
          <w:rFonts w:ascii="Comic Sans MS" w:eastAsia="ArialMT" w:hAnsi="Comic Sans MS" w:cs="ArialMT"/>
        </w:rPr>
        <w:t>é</w:t>
      </w:r>
      <w:r w:rsidRPr="007C088B">
        <w:rPr>
          <w:rFonts w:ascii="Comic Sans MS" w:eastAsia="ArialMT" w:hAnsi="Comic Sans MS" w:cs="ArialMT"/>
        </w:rPr>
        <w:t>riss</w:t>
      </w:r>
      <w:r w:rsidR="007C088B" w:rsidRPr="007C088B">
        <w:rPr>
          <w:rFonts w:ascii="Comic Sans MS" w:eastAsia="ArialMT" w:hAnsi="Comic Sans MS" w:cs="ArialMT"/>
        </w:rPr>
        <w:t>é</w:t>
      </w:r>
      <w:r w:rsidRPr="007C088B">
        <w:rPr>
          <w:rFonts w:ascii="Comic Sans MS" w:eastAsia="ArialMT" w:hAnsi="Comic Sans MS" w:cs="ArialMT"/>
        </w:rPr>
        <w:t>e de cheveux roux ; entre les</w:t>
      </w:r>
      <w:r w:rsidR="007C088B" w:rsidRPr="007C088B">
        <w:rPr>
          <w:rFonts w:ascii="Comic Sans MS" w:eastAsia="ArialMT" w:hAnsi="Comic Sans MS" w:cs="ArialMT"/>
        </w:rPr>
        <w:t xml:space="preserve"> </w:t>
      </w:r>
      <w:r w:rsidRPr="007C088B">
        <w:rPr>
          <w:rFonts w:ascii="Comic Sans MS" w:eastAsia="ArialMT" w:hAnsi="Comic Sans MS" w:cs="ArialMT"/>
        </w:rPr>
        <w:t xml:space="preserve">deux </w:t>
      </w:r>
      <w:r w:rsidR="007C088B" w:rsidRPr="007C088B">
        <w:rPr>
          <w:rFonts w:ascii="Comic Sans MS" w:eastAsia="ArialMT" w:hAnsi="Comic Sans MS" w:cs="ArialMT"/>
        </w:rPr>
        <w:t>é</w:t>
      </w:r>
      <w:r w:rsidRPr="007C088B">
        <w:rPr>
          <w:rFonts w:ascii="Comic Sans MS" w:eastAsia="ArialMT" w:hAnsi="Comic Sans MS" w:cs="ArialMT"/>
        </w:rPr>
        <w:t xml:space="preserve">paules une bosse </w:t>
      </w:r>
      <w:r w:rsidR="007C088B" w:rsidRPr="007C088B">
        <w:rPr>
          <w:rFonts w:ascii="Comic Sans MS" w:eastAsia="ArialMT" w:hAnsi="Comic Sans MS" w:cs="ArialMT"/>
        </w:rPr>
        <w:t>é</w:t>
      </w:r>
      <w:r w:rsidRPr="007C088B">
        <w:rPr>
          <w:rFonts w:ascii="Comic Sans MS" w:eastAsia="ArialMT" w:hAnsi="Comic Sans MS" w:cs="ArialMT"/>
        </w:rPr>
        <w:t xml:space="preserve">norme dont le </w:t>
      </w:r>
      <w:proofErr w:type="spellStart"/>
      <w:r w:rsidRPr="007C088B">
        <w:rPr>
          <w:rFonts w:ascii="Comic Sans MS" w:eastAsia="ArialMT" w:hAnsi="Comic Sans MS" w:cs="ArialMT"/>
        </w:rPr>
        <w:t>contre-coup</w:t>
      </w:r>
      <w:proofErr w:type="spellEnd"/>
      <w:r w:rsidRPr="007C088B">
        <w:rPr>
          <w:rFonts w:ascii="Comic Sans MS" w:eastAsia="ArialMT" w:hAnsi="Comic Sans MS" w:cs="ArialMT"/>
        </w:rPr>
        <w:t xml:space="preserve"> se faisait sentir par devant ; (...) de</w:t>
      </w:r>
      <w:r w:rsidR="007C088B" w:rsidRPr="007C088B">
        <w:rPr>
          <w:rFonts w:ascii="Comic Sans MS" w:eastAsia="ArialMT" w:hAnsi="Comic Sans MS" w:cs="ArialMT"/>
        </w:rPr>
        <w:t xml:space="preserve"> </w:t>
      </w:r>
      <w:r w:rsidRPr="007C088B">
        <w:rPr>
          <w:rFonts w:ascii="Comic Sans MS" w:eastAsia="ArialMT" w:hAnsi="Comic Sans MS" w:cs="ArialMT"/>
        </w:rPr>
        <w:t xml:space="preserve">larges pieds, des mains monstrueuses ; et, avec toute cette </w:t>
      </w:r>
      <w:proofErr w:type="spellStart"/>
      <w:r w:rsidRPr="007C088B">
        <w:rPr>
          <w:rFonts w:ascii="Comic Sans MS" w:eastAsia="ArialMT" w:hAnsi="Comic Sans MS" w:cs="ArialMT"/>
        </w:rPr>
        <w:t>difformite</w:t>
      </w:r>
      <w:proofErr w:type="spellEnd"/>
      <w:r w:rsidRPr="007C088B">
        <w:rPr>
          <w:rFonts w:ascii="Comic Sans MS" w:eastAsia="ArialMT" w:hAnsi="Comic Sans MS" w:cs="ArialMT"/>
        </w:rPr>
        <w:t xml:space="preserve">, </w:t>
      </w:r>
      <w:r w:rsidRPr="007C088B">
        <w:rPr>
          <w:rFonts w:ascii="Comic Sans MS" w:eastAsia="ArialMT" w:hAnsi="Comic Sans MS" w:cs="Arial-BoldMT"/>
          <w:b/>
          <w:bCs/>
        </w:rPr>
        <w:t xml:space="preserve">je </w:t>
      </w:r>
      <w:r w:rsidRPr="007C088B">
        <w:rPr>
          <w:rFonts w:ascii="Comic Sans MS" w:eastAsia="ArialMT" w:hAnsi="Comic Sans MS" w:cs="ArialMT"/>
        </w:rPr>
        <w:t>ne sais quelle allure</w:t>
      </w:r>
      <w:r w:rsidR="007C088B">
        <w:rPr>
          <w:rFonts w:ascii="Comic Sans MS" w:eastAsia="ArialMT" w:hAnsi="Comic Sans MS" w:cs="ArialMT"/>
        </w:rPr>
        <w:t xml:space="preserve"> </w:t>
      </w:r>
      <w:r w:rsidRPr="007C088B">
        <w:rPr>
          <w:rFonts w:ascii="Comic Sans MS" w:eastAsia="ArialMT" w:hAnsi="Comic Sans MS" w:cs="ArialMT"/>
        </w:rPr>
        <w:t>redoutable de vigueur, d’agilit</w:t>
      </w:r>
      <w:r w:rsidR="007C088B" w:rsidRPr="007C088B">
        <w:rPr>
          <w:rFonts w:ascii="Comic Sans MS" w:eastAsia="ArialMT" w:hAnsi="Comic Sans MS" w:cs="ArialMT"/>
        </w:rPr>
        <w:t>é</w:t>
      </w:r>
      <w:r w:rsidRPr="007C088B">
        <w:rPr>
          <w:rFonts w:ascii="Comic Sans MS" w:eastAsia="ArialMT" w:hAnsi="Comic Sans MS" w:cs="ArialMT"/>
        </w:rPr>
        <w:t xml:space="preserve"> et de courage ; </w:t>
      </w:r>
      <w:r w:rsidR="007C088B" w:rsidRPr="007C088B">
        <w:rPr>
          <w:rFonts w:ascii="Comic Sans MS" w:eastAsia="ArialMT" w:hAnsi="Comic Sans MS" w:cs="ArialMT"/>
        </w:rPr>
        <w:t>é</w:t>
      </w:r>
      <w:r w:rsidRPr="007C088B">
        <w:rPr>
          <w:rFonts w:ascii="Comic Sans MS" w:eastAsia="ArialMT" w:hAnsi="Comic Sans MS" w:cs="ArialMT"/>
        </w:rPr>
        <w:t xml:space="preserve">trange exception </w:t>
      </w:r>
      <w:r w:rsidR="007C088B" w:rsidRPr="007C088B">
        <w:rPr>
          <w:rFonts w:ascii="Comic Sans MS" w:eastAsia="ArialMT" w:hAnsi="Comic Sans MS" w:cs="ArialMT"/>
        </w:rPr>
        <w:t xml:space="preserve">à </w:t>
      </w:r>
      <w:r w:rsidRPr="007C088B">
        <w:rPr>
          <w:rFonts w:ascii="Comic Sans MS" w:eastAsia="ArialMT" w:hAnsi="Comic Sans MS" w:cs="ArialMT"/>
        </w:rPr>
        <w:t>la r</w:t>
      </w:r>
      <w:r w:rsidR="007C088B">
        <w:rPr>
          <w:rFonts w:ascii="Comic Sans MS" w:eastAsia="ArialMT" w:hAnsi="Comic Sans MS" w:cs="ArialMT"/>
        </w:rPr>
        <w:t>è</w:t>
      </w:r>
      <w:r w:rsidRPr="007C088B">
        <w:rPr>
          <w:rFonts w:ascii="Comic Sans MS" w:eastAsia="ArialMT" w:hAnsi="Comic Sans MS" w:cs="ArialMT"/>
        </w:rPr>
        <w:t xml:space="preserve">gle </w:t>
      </w:r>
      <w:r w:rsidR="007C088B" w:rsidRPr="007C088B">
        <w:rPr>
          <w:rFonts w:ascii="Comic Sans MS" w:eastAsia="ArialMT" w:hAnsi="Comic Sans MS" w:cs="ArialMT"/>
        </w:rPr>
        <w:t>é</w:t>
      </w:r>
      <w:r w:rsidRPr="007C088B">
        <w:rPr>
          <w:rFonts w:ascii="Comic Sans MS" w:eastAsia="ArialMT" w:hAnsi="Comic Sans MS" w:cs="ArialMT"/>
        </w:rPr>
        <w:t>ternelle qui veut</w:t>
      </w:r>
      <w:r w:rsidR="007C088B" w:rsidRPr="007C088B">
        <w:rPr>
          <w:rFonts w:ascii="Comic Sans MS" w:eastAsia="ArialMT" w:hAnsi="Comic Sans MS" w:cs="ArialMT"/>
        </w:rPr>
        <w:t xml:space="preserve"> </w:t>
      </w:r>
      <w:r w:rsidRPr="007C088B">
        <w:rPr>
          <w:rFonts w:ascii="Comic Sans MS" w:eastAsia="ArialMT" w:hAnsi="Comic Sans MS" w:cs="ArialMT"/>
        </w:rPr>
        <w:t>que la force, comme la beaut</w:t>
      </w:r>
      <w:r w:rsidR="007C088B">
        <w:rPr>
          <w:rFonts w:ascii="Comic Sans MS" w:eastAsia="ArialMT" w:hAnsi="Comic Sans MS" w:cs="ArialMT"/>
        </w:rPr>
        <w:t>é</w:t>
      </w:r>
      <w:r w:rsidRPr="007C088B">
        <w:rPr>
          <w:rFonts w:ascii="Comic Sans MS" w:eastAsia="ArialMT" w:hAnsi="Comic Sans MS" w:cs="ArialMT"/>
        </w:rPr>
        <w:t>, r</w:t>
      </w:r>
      <w:r w:rsidR="007C088B" w:rsidRPr="007C088B">
        <w:rPr>
          <w:rFonts w:ascii="Comic Sans MS" w:eastAsia="ArialMT" w:hAnsi="Comic Sans MS" w:cs="ArialMT"/>
        </w:rPr>
        <w:t>é</w:t>
      </w:r>
      <w:r w:rsidRPr="007C088B">
        <w:rPr>
          <w:rFonts w:ascii="Comic Sans MS" w:eastAsia="ArialMT" w:hAnsi="Comic Sans MS" w:cs="ArialMT"/>
        </w:rPr>
        <w:t xml:space="preserve">sulte de l’harmonie. Tel </w:t>
      </w:r>
      <w:r w:rsidR="007C088B" w:rsidRPr="007C088B">
        <w:rPr>
          <w:rFonts w:ascii="Comic Sans MS" w:eastAsia="ArialMT" w:hAnsi="Comic Sans MS" w:cs="ArialMT"/>
        </w:rPr>
        <w:t>é</w:t>
      </w:r>
      <w:r w:rsidRPr="007C088B">
        <w:rPr>
          <w:rFonts w:ascii="Comic Sans MS" w:eastAsia="ArialMT" w:hAnsi="Comic Sans MS" w:cs="ArialMT"/>
        </w:rPr>
        <w:t>tait le pape que les fous venaient</w:t>
      </w:r>
      <w:r w:rsidR="007C088B" w:rsidRPr="007C088B">
        <w:rPr>
          <w:rFonts w:ascii="Comic Sans MS" w:eastAsia="ArialMT" w:hAnsi="Comic Sans MS" w:cs="ArialMT"/>
        </w:rPr>
        <w:t xml:space="preserve"> </w:t>
      </w:r>
      <w:r w:rsidRPr="007C088B">
        <w:rPr>
          <w:rFonts w:ascii="Comic Sans MS" w:eastAsia="ArialMT" w:hAnsi="Comic Sans MS" w:cs="ArialMT"/>
        </w:rPr>
        <w:t>de se donner. On eut dit un g</w:t>
      </w:r>
      <w:r w:rsidR="007C088B" w:rsidRPr="007C088B">
        <w:rPr>
          <w:rFonts w:ascii="Comic Sans MS" w:eastAsia="ArialMT" w:hAnsi="Comic Sans MS" w:cs="ArialMT"/>
        </w:rPr>
        <w:t>é</w:t>
      </w:r>
      <w:r w:rsidRPr="007C088B">
        <w:rPr>
          <w:rFonts w:ascii="Comic Sans MS" w:eastAsia="ArialMT" w:hAnsi="Comic Sans MS" w:cs="ArialMT"/>
        </w:rPr>
        <w:t>ant brise et mal ressoude. Quand cette esp</w:t>
      </w:r>
      <w:r w:rsidR="007C088B" w:rsidRPr="007C088B">
        <w:rPr>
          <w:rFonts w:ascii="Comic Sans MS" w:eastAsia="ArialMT" w:hAnsi="Comic Sans MS" w:cs="ArialMT"/>
        </w:rPr>
        <w:t>è</w:t>
      </w:r>
      <w:r w:rsidRPr="007C088B">
        <w:rPr>
          <w:rFonts w:ascii="Comic Sans MS" w:eastAsia="ArialMT" w:hAnsi="Comic Sans MS" w:cs="ArialMT"/>
        </w:rPr>
        <w:t>ce de cyclope</w:t>
      </w:r>
      <w:r w:rsidR="007C088B" w:rsidRPr="007C088B">
        <w:rPr>
          <w:rFonts w:ascii="Comic Sans MS" w:eastAsia="ArialMT" w:hAnsi="Comic Sans MS" w:cs="ArialMT"/>
        </w:rPr>
        <w:t xml:space="preserve"> parut sur le seuil de la chapelle, immobile, trapu, et presque aussi large que haut, carre par la</w:t>
      </w:r>
      <w:r w:rsidR="007C088B">
        <w:rPr>
          <w:rFonts w:ascii="Comic Sans MS" w:eastAsia="ArialMT" w:hAnsi="Comic Sans MS" w:cs="ArialMT"/>
        </w:rPr>
        <w:t xml:space="preserve"> </w:t>
      </w:r>
      <w:r w:rsidR="007C088B" w:rsidRPr="007C088B">
        <w:rPr>
          <w:rFonts w:ascii="Comic Sans MS" w:eastAsia="ArialMT" w:hAnsi="Comic Sans MS" w:cs="ArialMT"/>
        </w:rPr>
        <w:t>base, comme un grand homme, a son surtout mi-parti rouge et violet, sem</w:t>
      </w:r>
      <w:r w:rsidR="007C088B">
        <w:rPr>
          <w:rFonts w:ascii="Comic Sans MS" w:eastAsia="ArialMT" w:hAnsi="Comic Sans MS" w:cs="ArialMT"/>
        </w:rPr>
        <w:t>é</w:t>
      </w:r>
      <w:r w:rsidR="007C088B" w:rsidRPr="007C088B">
        <w:rPr>
          <w:rFonts w:ascii="Comic Sans MS" w:eastAsia="ArialMT" w:hAnsi="Comic Sans MS" w:cs="ArialMT"/>
        </w:rPr>
        <w:t xml:space="preserve"> de campaniles d’argent, et surtout </w:t>
      </w:r>
      <w:r w:rsidR="007C088B">
        <w:rPr>
          <w:rFonts w:ascii="Comic Sans MS" w:eastAsia="ArialMT" w:hAnsi="Comic Sans MS" w:cs="ArialMT"/>
        </w:rPr>
        <w:t>à</w:t>
      </w:r>
      <w:r w:rsidR="007C088B" w:rsidRPr="007C088B">
        <w:rPr>
          <w:rFonts w:ascii="Comic Sans MS" w:eastAsia="ArialMT" w:hAnsi="Comic Sans MS" w:cs="ArialMT"/>
        </w:rPr>
        <w:t xml:space="preserve"> la perfection de sa laideur, la populace </w:t>
      </w:r>
      <w:r w:rsidR="007C088B" w:rsidRPr="007C088B">
        <w:rPr>
          <w:rFonts w:ascii="Comic Sans MS" w:eastAsia="ArialMT" w:hAnsi="Comic Sans MS" w:cs="Arial-BoldMT"/>
          <w:b/>
          <w:bCs/>
        </w:rPr>
        <w:t xml:space="preserve">le </w:t>
      </w:r>
      <w:r w:rsidR="007C088B" w:rsidRPr="007C088B">
        <w:rPr>
          <w:rFonts w:ascii="Comic Sans MS" w:eastAsia="ArialMT" w:hAnsi="Comic Sans MS" w:cs="ArialMT"/>
        </w:rPr>
        <w:t xml:space="preserve">reconnut sur-le-champ, et s’écria d’une voix : — C’est Quasimodo, le sonneur de cloches ! </w:t>
      </w:r>
      <w:proofErr w:type="gramStart"/>
      <w:r w:rsidR="007C088B" w:rsidRPr="007C088B">
        <w:rPr>
          <w:rFonts w:ascii="Comic Sans MS" w:eastAsia="ArialMT" w:hAnsi="Comic Sans MS" w:cs="ArialMT"/>
        </w:rPr>
        <w:t>c’est</w:t>
      </w:r>
      <w:proofErr w:type="gramEnd"/>
      <w:r w:rsidR="007C088B" w:rsidRPr="007C088B">
        <w:rPr>
          <w:rFonts w:ascii="Comic Sans MS" w:eastAsia="ArialMT" w:hAnsi="Comic Sans MS" w:cs="ArialMT"/>
        </w:rPr>
        <w:t xml:space="preserve"> Quasimodo, le bossu de Notre-Dame !</w:t>
      </w:r>
    </w:p>
    <w:p w:rsidR="007207FC" w:rsidRPr="007C088B" w:rsidRDefault="007C088B" w:rsidP="007C088B">
      <w:pPr>
        <w:autoSpaceDE w:val="0"/>
        <w:autoSpaceDN w:val="0"/>
        <w:adjustRightInd w:val="0"/>
        <w:spacing w:after="0" w:line="240" w:lineRule="auto"/>
        <w:jc w:val="right"/>
        <w:rPr>
          <w:rFonts w:ascii="Comic Sans MS" w:eastAsia="ArialMT" w:hAnsi="Comic Sans MS" w:cs="ArialMT"/>
          <w:sz w:val="16"/>
          <w:szCs w:val="16"/>
        </w:rPr>
      </w:pPr>
      <w:r w:rsidRPr="007C088B">
        <w:rPr>
          <w:rFonts w:ascii="Comic Sans MS" w:eastAsia="ArialMT" w:hAnsi="Comic Sans MS" w:cs="ArialMT"/>
          <w:sz w:val="16"/>
          <w:szCs w:val="16"/>
        </w:rPr>
        <w:t xml:space="preserve">Victor Hugo, </w:t>
      </w:r>
      <w:r w:rsidRPr="007C088B">
        <w:rPr>
          <w:rFonts w:ascii="Comic Sans MS" w:eastAsia="ArialMT" w:hAnsi="Comic Sans MS" w:cs="Arial-ItalicMT"/>
          <w:i/>
          <w:iCs/>
          <w:sz w:val="16"/>
          <w:szCs w:val="16"/>
        </w:rPr>
        <w:t>Notre-Dame de Paris</w:t>
      </w:r>
      <w:r w:rsidRPr="007C088B">
        <w:rPr>
          <w:rFonts w:ascii="Comic Sans MS" w:eastAsia="ArialMT" w:hAnsi="Comic Sans MS" w:cs="ArialMT"/>
          <w:sz w:val="16"/>
          <w:szCs w:val="16"/>
        </w:rPr>
        <w:t>, 1831-1832</w:t>
      </w:r>
    </w:p>
    <w:p w:rsidR="00AB7C4F" w:rsidRPr="00AB7C4F" w:rsidRDefault="00AB7C4F" w:rsidP="00AB7C4F">
      <w:pPr>
        <w:autoSpaceDE w:val="0"/>
        <w:autoSpaceDN w:val="0"/>
        <w:adjustRightInd w:val="0"/>
        <w:spacing w:after="0" w:line="240" w:lineRule="auto"/>
        <w:rPr>
          <w:rFonts w:ascii="Comic Sans MS" w:hAnsi="Comic Sans MS" w:cs="Arial-BoldMT"/>
          <w:b/>
          <w:bCs/>
        </w:rPr>
      </w:pPr>
      <w:r>
        <w:rPr>
          <w:rFonts w:ascii="Comic Sans MS" w:hAnsi="Comic Sans MS" w:cs="Arial-BoldMT"/>
          <w:b/>
          <w:bCs/>
        </w:rPr>
        <w:lastRenderedPageBreak/>
        <w:t>2</w:t>
      </w:r>
      <w:r w:rsidRPr="00AB7C4F">
        <w:rPr>
          <w:rFonts w:ascii="Comic Sans MS" w:hAnsi="Comic Sans MS" w:cs="Arial-BoldMT"/>
          <w:b/>
          <w:bCs/>
        </w:rPr>
        <w:t>. Lisez le texte et répondez aux questions.</w:t>
      </w:r>
    </w:p>
    <w:p w:rsidR="00AB7C4F" w:rsidRDefault="00AB7C4F" w:rsidP="00AB7C4F">
      <w:pPr>
        <w:autoSpaceDE w:val="0"/>
        <w:autoSpaceDN w:val="0"/>
        <w:adjustRightInd w:val="0"/>
        <w:spacing w:after="0" w:line="240" w:lineRule="auto"/>
        <w:rPr>
          <w:rFonts w:ascii="Comic Sans MS" w:eastAsia="ArialMT" w:hAnsi="Comic Sans MS" w:cs="ArialMT"/>
        </w:rPr>
      </w:pPr>
    </w:p>
    <w:p w:rsidR="00AB7C4F" w:rsidRPr="00AB7C4F" w:rsidRDefault="00AB7C4F" w:rsidP="00AB7C4F">
      <w:pPr>
        <w:autoSpaceDE w:val="0"/>
        <w:autoSpaceDN w:val="0"/>
        <w:adjustRightInd w:val="0"/>
        <w:spacing w:after="0" w:line="240" w:lineRule="auto"/>
        <w:jc w:val="both"/>
        <w:rPr>
          <w:rFonts w:ascii="Comic Sans MS" w:eastAsia="ArialMT" w:hAnsi="Comic Sans MS" w:cs="ArialMT"/>
        </w:rPr>
      </w:pPr>
      <w:r w:rsidRPr="00AB7C4F">
        <w:rPr>
          <w:rFonts w:ascii="Comic Sans MS" w:eastAsia="ArialMT" w:hAnsi="Comic Sans MS" w:cs="ArialMT"/>
        </w:rPr>
        <w:t>a) Qui est l'auteur de ce texte ? ….................................................</w:t>
      </w:r>
    </w:p>
    <w:p w:rsidR="00AB7C4F" w:rsidRDefault="00AB7C4F" w:rsidP="00AB7C4F">
      <w:pPr>
        <w:autoSpaceDE w:val="0"/>
        <w:autoSpaceDN w:val="0"/>
        <w:adjustRightInd w:val="0"/>
        <w:spacing w:after="0" w:line="240" w:lineRule="auto"/>
        <w:jc w:val="both"/>
        <w:rPr>
          <w:rFonts w:ascii="Comic Sans MS" w:eastAsia="ArialMT" w:hAnsi="Comic Sans MS" w:cs="ArialMT"/>
        </w:rPr>
      </w:pPr>
    </w:p>
    <w:p w:rsidR="00AB7C4F" w:rsidRDefault="00AB7C4F" w:rsidP="00AB7C4F">
      <w:pPr>
        <w:autoSpaceDE w:val="0"/>
        <w:autoSpaceDN w:val="0"/>
        <w:adjustRightInd w:val="0"/>
        <w:spacing w:after="0" w:line="240" w:lineRule="auto"/>
        <w:jc w:val="both"/>
        <w:rPr>
          <w:rFonts w:ascii="Comic Sans MS" w:eastAsia="ArialMT" w:hAnsi="Comic Sans MS" w:cs="ArialMT"/>
        </w:rPr>
      </w:pPr>
      <w:r w:rsidRPr="00AB7C4F">
        <w:rPr>
          <w:rFonts w:ascii="Comic Sans MS" w:eastAsia="ArialMT" w:hAnsi="Comic Sans MS" w:cs="ArialMT"/>
        </w:rPr>
        <w:t xml:space="preserve">b) Dites </w:t>
      </w:r>
      <w:r w:rsidR="00190608">
        <w:rPr>
          <w:rFonts w:ascii="Comic Sans MS" w:eastAsia="ArialMT" w:hAnsi="Comic Sans MS" w:cs="ArialMT"/>
        </w:rPr>
        <w:t>à</w:t>
      </w:r>
      <w:r w:rsidRPr="00AB7C4F">
        <w:rPr>
          <w:rFonts w:ascii="Comic Sans MS" w:eastAsia="ArialMT" w:hAnsi="Comic Sans MS" w:cs="ArialMT"/>
        </w:rPr>
        <w:t xml:space="preserve"> qui correspondent les pronoms personnels en gras. </w:t>
      </w:r>
    </w:p>
    <w:p w:rsidR="00AB7C4F" w:rsidRDefault="00AB7C4F" w:rsidP="00AB7C4F">
      <w:pPr>
        <w:autoSpaceDE w:val="0"/>
        <w:autoSpaceDN w:val="0"/>
        <w:adjustRightInd w:val="0"/>
        <w:spacing w:after="0" w:line="240" w:lineRule="auto"/>
        <w:jc w:val="both"/>
        <w:rPr>
          <w:rFonts w:ascii="Comic Sans MS" w:eastAsia="ArialMT" w:hAnsi="Comic Sans MS" w:cs="ArialMT"/>
        </w:rPr>
      </w:pPr>
    </w:p>
    <w:p w:rsidR="00AB7C4F" w:rsidRPr="00AB7C4F" w:rsidRDefault="00AB7C4F" w:rsidP="00AB7C4F">
      <w:pPr>
        <w:autoSpaceDE w:val="0"/>
        <w:autoSpaceDN w:val="0"/>
        <w:adjustRightInd w:val="0"/>
        <w:spacing w:after="0" w:line="240" w:lineRule="auto"/>
        <w:jc w:val="both"/>
        <w:rPr>
          <w:rFonts w:ascii="Comic Sans MS" w:eastAsia="ArialMT" w:hAnsi="Comic Sans MS" w:cs="ArialMT"/>
        </w:rPr>
      </w:pPr>
      <w:r w:rsidRPr="00AB7C4F">
        <w:rPr>
          <w:rFonts w:ascii="Comic Sans MS" w:eastAsia="ArialMT" w:hAnsi="Comic Sans MS" w:cs="ArialMT"/>
        </w:rPr>
        <w:t>…………………………………………………………………………………………………………………………………………………………………</w:t>
      </w:r>
    </w:p>
    <w:p w:rsidR="00AB7C4F" w:rsidRDefault="00AB7C4F" w:rsidP="00AB7C4F">
      <w:pPr>
        <w:autoSpaceDE w:val="0"/>
        <w:autoSpaceDN w:val="0"/>
        <w:adjustRightInd w:val="0"/>
        <w:spacing w:after="0" w:line="240" w:lineRule="auto"/>
        <w:jc w:val="both"/>
        <w:rPr>
          <w:rFonts w:ascii="Comic Sans MS" w:eastAsia="ArialMT" w:hAnsi="Comic Sans MS" w:cs="ArialMT"/>
        </w:rPr>
      </w:pPr>
    </w:p>
    <w:p w:rsidR="00AB7C4F" w:rsidRDefault="00AB7C4F" w:rsidP="00AB7C4F">
      <w:pPr>
        <w:autoSpaceDE w:val="0"/>
        <w:autoSpaceDN w:val="0"/>
        <w:adjustRightInd w:val="0"/>
        <w:spacing w:after="0" w:line="240" w:lineRule="auto"/>
        <w:jc w:val="both"/>
        <w:rPr>
          <w:rFonts w:ascii="Comic Sans MS" w:eastAsia="ArialMT" w:hAnsi="Comic Sans MS" w:cs="ArialMT"/>
        </w:rPr>
      </w:pPr>
    </w:p>
    <w:p w:rsidR="00AB7C4F" w:rsidRPr="00AB7C4F" w:rsidRDefault="00AB7C4F" w:rsidP="00AB7C4F">
      <w:pPr>
        <w:autoSpaceDE w:val="0"/>
        <w:autoSpaceDN w:val="0"/>
        <w:adjustRightInd w:val="0"/>
        <w:spacing w:after="0" w:line="240" w:lineRule="auto"/>
        <w:jc w:val="both"/>
        <w:rPr>
          <w:rFonts w:ascii="Comic Sans MS" w:eastAsia="ArialMT" w:hAnsi="Comic Sans MS" w:cs="ArialMT"/>
        </w:rPr>
      </w:pPr>
      <w:r>
        <w:rPr>
          <w:rFonts w:ascii="Comic Sans MS" w:eastAsia="ArialMT" w:hAnsi="Comic Sans MS" w:cs="ArialMT"/>
        </w:rPr>
        <w:t>c) Repé</w:t>
      </w:r>
      <w:r w:rsidRPr="00AB7C4F">
        <w:rPr>
          <w:rFonts w:ascii="Comic Sans MS" w:eastAsia="ArialMT" w:hAnsi="Comic Sans MS" w:cs="ArialMT"/>
        </w:rPr>
        <w:t>rez les champs lexicaux de la grandeur et de la laideur en les surlignant de deux couleurs</w:t>
      </w:r>
      <w:r>
        <w:rPr>
          <w:rFonts w:ascii="Comic Sans MS" w:eastAsia="ArialMT" w:hAnsi="Comic Sans MS" w:cs="ArialMT"/>
        </w:rPr>
        <w:t xml:space="preserve"> </w:t>
      </w:r>
      <w:r w:rsidRPr="00AB7C4F">
        <w:rPr>
          <w:rFonts w:ascii="Comic Sans MS" w:eastAsia="ArialMT" w:hAnsi="Comic Sans MS" w:cs="ArialMT"/>
        </w:rPr>
        <w:t>diff</w:t>
      </w:r>
      <w:r>
        <w:rPr>
          <w:rFonts w:ascii="Comic Sans MS" w:eastAsia="ArialMT" w:hAnsi="Comic Sans MS" w:cs="ArialMT"/>
        </w:rPr>
        <w:t>é</w:t>
      </w:r>
      <w:r w:rsidRPr="00AB7C4F">
        <w:rPr>
          <w:rFonts w:ascii="Comic Sans MS" w:eastAsia="ArialMT" w:hAnsi="Comic Sans MS" w:cs="ArialMT"/>
        </w:rPr>
        <w:t>rentes. Soulignez les comparaisons et m</w:t>
      </w:r>
      <w:r>
        <w:rPr>
          <w:rFonts w:ascii="Comic Sans MS" w:eastAsia="ArialMT" w:hAnsi="Comic Sans MS" w:cs="ArialMT"/>
        </w:rPr>
        <w:t>é</w:t>
      </w:r>
      <w:r w:rsidRPr="00AB7C4F">
        <w:rPr>
          <w:rFonts w:ascii="Comic Sans MS" w:eastAsia="ArialMT" w:hAnsi="Comic Sans MS" w:cs="ArialMT"/>
        </w:rPr>
        <w:t xml:space="preserve">taphores. A quoi ou </w:t>
      </w:r>
      <w:r>
        <w:rPr>
          <w:rFonts w:ascii="Comic Sans MS" w:eastAsia="ArialMT" w:hAnsi="Comic Sans MS" w:cs="ArialMT"/>
        </w:rPr>
        <w:t>à qui est comparé</w:t>
      </w:r>
      <w:r w:rsidRPr="00AB7C4F">
        <w:rPr>
          <w:rFonts w:ascii="Comic Sans MS" w:eastAsia="ArialMT" w:hAnsi="Comic Sans MS" w:cs="ArialMT"/>
        </w:rPr>
        <w:t xml:space="preserve"> Quasimodo ?</w:t>
      </w:r>
    </w:p>
    <w:p w:rsidR="00AB7C4F" w:rsidRDefault="00AB7C4F" w:rsidP="00AB7C4F">
      <w:pPr>
        <w:autoSpaceDE w:val="0"/>
        <w:autoSpaceDN w:val="0"/>
        <w:adjustRightInd w:val="0"/>
        <w:spacing w:after="0" w:line="240" w:lineRule="auto"/>
        <w:jc w:val="both"/>
        <w:rPr>
          <w:rFonts w:ascii="Comic Sans MS" w:eastAsia="ArialMT" w:hAnsi="Comic Sans MS" w:cs="ArialMT"/>
        </w:rPr>
      </w:pPr>
    </w:p>
    <w:p w:rsidR="00AB7C4F" w:rsidRPr="00AB7C4F" w:rsidRDefault="00AB7C4F" w:rsidP="00AB7C4F">
      <w:pPr>
        <w:autoSpaceDE w:val="0"/>
        <w:autoSpaceDN w:val="0"/>
        <w:adjustRightInd w:val="0"/>
        <w:spacing w:after="0" w:line="240" w:lineRule="auto"/>
        <w:jc w:val="both"/>
        <w:rPr>
          <w:rFonts w:ascii="Comic Sans MS" w:eastAsia="ArialMT" w:hAnsi="Comic Sans MS" w:cs="ArialMT"/>
        </w:rPr>
      </w:pPr>
      <w:r w:rsidRPr="00AB7C4F">
        <w:rPr>
          <w:rFonts w:ascii="Comic Sans MS" w:eastAsia="ArialMT" w:hAnsi="Comic Sans MS" w:cs="ArialMT"/>
        </w:rPr>
        <w:t>…………………………………………………………………………………………………………………………………………………………………</w:t>
      </w:r>
    </w:p>
    <w:p w:rsidR="00AB7C4F" w:rsidRDefault="00AB7C4F" w:rsidP="00AB7C4F">
      <w:pPr>
        <w:autoSpaceDE w:val="0"/>
        <w:autoSpaceDN w:val="0"/>
        <w:adjustRightInd w:val="0"/>
        <w:spacing w:after="0" w:line="240" w:lineRule="auto"/>
        <w:jc w:val="both"/>
        <w:rPr>
          <w:rFonts w:ascii="Comic Sans MS" w:eastAsia="ArialMT" w:hAnsi="Comic Sans MS" w:cs="ArialMT"/>
        </w:rPr>
      </w:pPr>
    </w:p>
    <w:p w:rsidR="00AB7C4F" w:rsidRDefault="00AB7C4F" w:rsidP="00AB7C4F">
      <w:pPr>
        <w:autoSpaceDE w:val="0"/>
        <w:autoSpaceDN w:val="0"/>
        <w:adjustRightInd w:val="0"/>
        <w:spacing w:after="0" w:line="240" w:lineRule="auto"/>
        <w:jc w:val="both"/>
        <w:rPr>
          <w:rFonts w:ascii="Comic Sans MS" w:eastAsia="ArialMT" w:hAnsi="Comic Sans MS" w:cs="ArialMT"/>
        </w:rPr>
      </w:pPr>
      <w:r>
        <w:rPr>
          <w:rFonts w:ascii="Comic Sans MS" w:eastAsia="ArialMT" w:hAnsi="Comic Sans MS" w:cs="ArialMT"/>
        </w:rPr>
        <w:t xml:space="preserve">d) </w:t>
      </w:r>
      <w:r w:rsidRPr="00AB7C4F">
        <w:rPr>
          <w:rFonts w:ascii="Comic Sans MS" w:eastAsia="ArialMT" w:hAnsi="Comic Sans MS" w:cs="ArialMT"/>
        </w:rPr>
        <w:t xml:space="preserve">A quelle </w:t>
      </w:r>
      <w:r>
        <w:rPr>
          <w:rFonts w:ascii="Comic Sans MS" w:eastAsia="ArialMT" w:hAnsi="Comic Sans MS" w:cs="ArialMT"/>
        </w:rPr>
        <w:t>é</w:t>
      </w:r>
      <w:r w:rsidRPr="00AB7C4F">
        <w:rPr>
          <w:rFonts w:ascii="Comic Sans MS" w:eastAsia="ArialMT" w:hAnsi="Comic Sans MS" w:cs="ArialMT"/>
        </w:rPr>
        <w:t xml:space="preserve">poque renvoie cette description ? </w:t>
      </w:r>
    </w:p>
    <w:p w:rsidR="00AB7C4F" w:rsidRDefault="00AB7C4F" w:rsidP="00AB7C4F">
      <w:pPr>
        <w:autoSpaceDE w:val="0"/>
        <w:autoSpaceDN w:val="0"/>
        <w:adjustRightInd w:val="0"/>
        <w:spacing w:after="0" w:line="240" w:lineRule="auto"/>
        <w:jc w:val="both"/>
        <w:rPr>
          <w:rFonts w:ascii="Comic Sans MS" w:eastAsia="ArialMT" w:hAnsi="Comic Sans MS" w:cs="ArialMT"/>
        </w:rPr>
      </w:pPr>
    </w:p>
    <w:p w:rsidR="00AB7C4F" w:rsidRPr="00AB7C4F" w:rsidRDefault="00AB7C4F" w:rsidP="00AB7C4F">
      <w:pPr>
        <w:autoSpaceDE w:val="0"/>
        <w:autoSpaceDN w:val="0"/>
        <w:adjustRightInd w:val="0"/>
        <w:spacing w:after="0" w:line="240" w:lineRule="auto"/>
        <w:jc w:val="both"/>
        <w:rPr>
          <w:rFonts w:ascii="Comic Sans MS" w:eastAsia="ArialMT" w:hAnsi="Comic Sans MS" w:cs="ArialMT"/>
        </w:rPr>
      </w:pPr>
      <w:r w:rsidRPr="00AB7C4F">
        <w:rPr>
          <w:rFonts w:ascii="Comic Sans MS" w:eastAsia="ArialMT" w:hAnsi="Comic Sans MS" w:cs="ArialMT"/>
        </w:rPr>
        <w:t>…………………………………………………………………………………………………………………………………………………………………</w:t>
      </w:r>
    </w:p>
    <w:p w:rsidR="00AB7C4F" w:rsidRDefault="00AB7C4F" w:rsidP="00AB7C4F">
      <w:pPr>
        <w:autoSpaceDE w:val="0"/>
        <w:autoSpaceDN w:val="0"/>
        <w:adjustRightInd w:val="0"/>
        <w:spacing w:after="0" w:line="240" w:lineRule="auto"/>
        <w:jc w:val="both"/>
        <w:rPr>
          <w:rFonts w:ascii="Comic Sans MS" w:eastAsia="ArialMT" w:hAnsi="Comic Sans MS" w:cs="ArialMT"/>
        </w:rPr>
      </w:pPr>
    </w:p>
    <w:p w:rsidR="00AB7C4F" w:rsidRDefault="00AB7C4F" w:rsidP="00AB7C4F">
      <w:pPr>
        <w:autoSpaceDE w:val="0"/>
        <w:autoSpaceDN w:val="0"/>
        <w:adjustRightInd w:val="0"/>
        <w:spacing w:after="0" w:line="240" w:lineRule="auto"/>
        <w:jc w:val="both"/>
        <w:rPr>
          <w:rFonts w:ascii="Comic Sans MS" w:eastAsia="ArialMT" w:hAnsi="Comic Sans MS" w:cs="ArialMT"/>
        </w:rPr>
      </w:pPr>
    </w:p>
    <w:p w:rsidR="00AB7C4F" w:rsidRPr="00AB7C4F" w:rsidRDefault="00AB7C4F" w:rsidP="00AB7C4F">
      <w:pPr>
        <w:autoSpaceDE w:val="0"/>
        <w:autoSpaceDN w:val="0"/>
        <w:adjustRightInd w:val="0"/>
        <w:spacing w:after="0" w:line="240" w:lineRule="auto"/>
        <w:jc w:val="both"/>
        <w:rPr>
          <w:rFonts w:ascii="Comic Sans MS" w:eastAsia="ArialMT" w:hAnsi="Comic Sans MS" w:cs="ArialMT"/>
        </w:rPr>
      </w:pPr>
      <w:r>
        <w:rPr>
          <w:rFonts w:ascii="Comic Sans MS" w:eastAsia="ArialMT" w:hAnsi="Comic Sans MS" w:cs="ArialMT"/>
        </w:rPr>
        <w:t xml:space="preserve">e) </w:t>
      </w:r>
      <w:r w:rsidRPr="00AB7C4F">
        <w:rPr>
          <w:rFonts w:ascii="Comic Sans MS" w:eastAsia="ArialMT" w:hAnsi="Comic Sans MS" w:cs="ArialMT"/>
        </w:rPr>
        <w:t>Relevez les expansions des noms suivants et dites s'il s'agit d'adjectifs, de CDN, ou de</w:t>
      </w:r>
      <w:r>
        <w:rPr>
          <w:rFonts w:ascii="Comic Sans MS" w:eastAsia="ArialMT" w:hAnsi="Comic Sans MS" w:cs="ArialMT"/>
        </w:rPr>
        <w:t xml:space="preserve"> </w:t>
      </w:r>
      <w:r w:rsidRPr="00AB7C4F">
        <w:rPr>
          <w:rFonts w:ascii="Comic Sans MS" w:eastAsia="ArialMT" w:hAnsi="Comic Sans MS" w:cs="ArialMT"/>
        </w:rPr>
        <w:t xml:space="preserve">propositions relatives : </w:t>
      </w:r>
      <w:r w:rsidR="00190608" w:rsidRPr="00AB7C4F">
        <w:rPr>
          <w:rFonts w:ascii="Comic Sans MS" w:eastAsia="ArialMT" w:hAnsi="Comic Sans MS" w:cs="ArialMT"/>
        </w:rPr>
        <w:t>œil</w:t>
      </w:r>
      <w:r w:rsidRPr="00AB7C4F">
        <w:rPr>
          <w:rFonts w:ascii="Comic Sans MS" w:eastAsia="ArialMT" w:hAnsi="Comic Sans MS" w:cs="ArialMT"/>
        </w:rPr>
        <w:t xml:space="preserve"> (l. 2), l</w:t>
      </w:r>
      <w:r>
        <w:rPr>
          <w:rFonts w:ascii="Comic Sans MS" w:eastAsia="ArialMT" w:hAnsi="Comic Sans MS" w:cs="ArialMT"/>
        </w:rPr>
        <w:t>è</w:t>
      </w:r>
      <w:r w:rsidRPr="00AB7C4F">
        <w:rPr>
          <w:rFonts w:ascii="Comic Sans MS" w:eastAsia="ArialMT" w:hAnsi="Comic Sans MS" w:cs="ArialMT"/>
        </w:rPr>
        <w:t>vre (l. 4), pape (l. 8).</w:t>
      </w:r>
    </w:p>
    <w:p w:rsidR="00AB7C4F" w:rsidRDefault="00AB7C4F" w:rsidP="00AB7C4F">
      <w:pPr>
        <w:autoSpaceDE w:val="0"/>
        <w:autoSpaceDN w:val="0"/>
        <w:adjustRightInd w:val="0"/>
        <w:spacing w:after="0" w:line="240" w:lineRule="auto"/>
        <w:jc w:val="both"/>
        <w:rPr>
          <w:rFonts w:ascii="Comic Sans MS" w:eastAsia="ArialMT" w:hAnsi="Comic Sans MS" w:cs="ArialMT"/>
        </w:rPr>
      </w:pPr>
    </w:p>
    <w:p w:rsidR="00AB7C4F" w:rsidRPr="00AB7C4F" w:rsidRDefault="00AB7C4F" w:rsidP="00AB7C4F">
      <w:pPr>
        <w:autoSpaceDE w:val="0"/>
        <w:autoSpaceDN w:val="0"/>
        <w:adjustRightInd w:val="0"/>
        <w:spacing w:after="0" w:line="240" w:lineRule="auto"/>
        <w:jc w:val="both"/>
        <w:rPr>
          <w:rFonts w:ascii="Comic Sans MS" w:eastAsia="ArialMT" w:hAnsi="Comic Sans MS" w:cs="ArialMT"/>
        </w:rPr>
      </w:pPr>
      <w:r w:rsidRPr="00AB7C4F">
        <w:rPr>
          <w:rFonts w:ascii="Comic Sans MS" w:eastAsia="ArialMT" w:hAnsi="Comic Sans MS" w:cs="ArialMT"/>
        </w:rPr>
        <w:t>…………………………………………………………………………………………………………………………………………………………………</w:t>
      </w:r>
    </w:p>
    <w:p w:rsidR="00AB7C4F" w:rsidRDefault="00AB7C4F" w:rsidP="00AB7C4F">
      <w:pPr>
        <w:autoSpaceDE w:val="0"/>
        <w:autoSpaceDN w:val="0"/>
        <w:adjustRightInd w:val="0"/>
        <w:spacing w:after="0" w:line="240" w:lineRule="auto"/>
        <w:jc w:val="both"/>
        <w:rPr>
          <w:rFonts w:ascii="Comic Sans MS" w:eastAsia="ArialMT" w:hAnsi="Comic Sans MS" w:cs="ArialMT"/>
        </w:rPr>
      </w:pPr>
    </w:p>
    <w:p w:rsidR="00AB7C4F" w:rsidRPr="00AB7C4F" w:rsidRDefault="00AB7C4F" w:rsidP="00AB7C4F">
      <w:pPr>
        <w:autoSpaceDE w:val="0"/>
        <w:autoSpaceDN w:val="0"/>
        <w:adjustRightInd w:val="0"/>
        <w:spacing w:after="0" w:line="240" w:lineRule="auto"/>
        <w:jc w:val="both"/>
        <w:rPr>
          <w:rFonts w:ascii="Comic Sans MS" w:eastAsia="ArialMT" w:hAnsi="Comic Sans MS" w:cs="ArialMT"/>
        </w:rPr>
      </w:pPr>
      <w:proofErr w:type="gramStart"/>
      <w:r>
        <w:rPr>
          <w:rFonts w:ascii="Comic Sans MS" w:eastAsia="ArialMT" w:hAnsi="Comic Sans MS" w:cs="ArialMT"/>
        </w:rPr>
        <w:t>f</w:t>
      </w:r>
      <w:proofErr w:type="gramEnd"/>
      <w:r>
        <w:rPr>
          <w:rFonts w:ascii="Comic Sans MS" w:eastAsia="ArialMT" w:hAnsi="Comic Sans MS" w:cs="ArialMT"/>
        </w:rPr>
        <w:t>)</w:t>
      </w:r>
      <w:r w:rsidRPr="00AB7C4F">
        <w:rPr>
          <w:rFonts w:ascii="Comic Sans MS" w:eastAsia="ArialMT" w:hAnsi="Comic Sans MS" w:cs="ArialMT"/>
        </w:rPr>
        <w:t xml:space="preserve"> Lignes 13 </w:t>
      </w:r>
      <w:r w:rsidR="00AD3488">
        <w:rPr>
          <w:rFonts w:ascii="Comic Sans MS" w:eastAsia="ArialMT" w:hAnsi="Comic Sans MS" w:cs="ArialMT"/>
        </w:rPr>
        <w:t>à</w:t>
      </w:r>
      <w:r w:rsidRPr="00AB7C4F">
        <w:rPr>
          <w:rFonts w:ascii="Comic Sans MS" w:eastAsia="ArialMT" w:hAnsi="Comic Sans MS" w:cs="ArialMT"/>
        </w:rPr>
        <w:t xml:space="preserve"> 16. Qu’est</w:t>
      </w:r>
      <w:r>
        <w:rPr>
          <w:rFonts w:ascii="Comic Sans MS" w:eastAsia="ArialMT" w:hAnsi="Comic Sans MS" w:cs="ArialMT"/>
        </w:rPr>
        <w:t>-</w:t>
      </w:r>
      <w:r w:rsidRPr="00AB7C4F">
        <w:rPr>
          <w:rFonts w:ascii="Comic Sans MS" w:eastAsia="ArialMT" w:hAnsi="Comic Sans MS" w:cs="ArialMT"/>
        </w:rPr>
        <w:t xml:space="preserve">ce qui distingue ce personnage d’un </w:t>
      </w:r>
      <w:r>
        <w:rPr>
          <w:rFonts w:ascii="Comic Sans MS" w:eastAsia="ArialMT" w:hAnsi="Comic Sans MS" w:cs="ArialMT"/>
        </w:rPr>
        <w:t>ê</w:t>
      </w:r>
      <w:r w:rsidRPr="00AB7C4F">
        <w:rPr>
          <w:rFonts w:ascii="Comic Sans MS" w:eastAsia="ArialMT" w:hAnsi="Comic Sans MS" w:cs="ArialMT"/>
        </w:rPr>
        <w:t>tre ordinaire ?</w:t>
      </w:r>
    </w:p>
    <w:p w:rsidR="00AB7C4F" w:rsidRDefault="00AB7C4F" w:rsidP="00AB7C4F">
      <w:pPr>
        <w:autoSpaceDE w:val="0"/>
        <w:autoSpaceDN w:val="0"/>
        <w:adjustRightInd w:val="0"/>
        <w:spacing w:after="0" w:line="240" w:lineRule="auto"/>
        <w:rPr>
          <w:rFonts w:ascii="Comic Sans MS" w:eastAsia="ArialMT" w:hAnsi="Comic Sans MS" w:cs="ArialMT"/>
        </w:rPr>
      </w:pPr>
    </w:p>
    <w:p w:rsidR="00AB7C4F" w:rsidRPr="00AB7C4F" w:rsidRDefault="00AB7C4F" w:rsidP="00AB7C4F">
      <w:pPr>
        <w:autoSpaceDE w:val="0"/>
        <w:autoSpaceDN w:val="0"/>
        <w:adjustRightInd w:val="0"/>
        <w:spacing w:after="0" w:line="240" w:lineRule="auto"/>
        <w:rPr>
          <w:rFonts w:ascii="Comic Sans MS" w:eastAsia="ArialMT" w:hAnsi="Comic Sans MS" w:cs="ArialMT"/>
        </w:rPr>
      </w:pPr>
      <w:r w:rsidRPr="00AB7C4F">
        <w:rPr>
          <w:rFonts w:ascii="Comic Sans MS" w:eastAsia="ArialMT" w:hAnsi="Comic Sans MS" w:cs="ArialMT"/>
        </w:rPr>
        <w:t>…………………………………………………………………………………………………………………………………………………………………</w:t>
      </w:r>
    </w:p>
    <w:p w:rsidR="00AB7C4F" w:rsidRDefault="00AB7C4F" w:rsidP="00AB7C4F">
      <w:pPr>
        <w:autoSpaceDE w:val="0"/>
        <w:autoSpaceDN w:val="0"/>
        <w:adjustRightInd w:val="0"/>
        <w:spacing w:after="0" w:line="240" w:lineRule="auto"/>
        <w:rPr>
          <w:rFonts w:ascii="Comic Sans MS" w:eastAsia="ArialMT" w:hAnsi="Comic Sans MS" w:cs="ArialMT"/>
        </w:rPr>
      </w:pPr>
    </w:p>
    <w:p w:rsidR="00AB7C4F" w:rsidRPr="00AB7C4F" w:rsidRDefault="00AB7C4F" w:rsidP="00AB7C4F">
      <w:pPr>
        <w:autoSpaceDE w:val="0"/>
        <w:autoSpaceDN w:val="0"/>
        <w:adjustRightInd w:val="0"/>
        <w:spacing w:after="0" w:line="240" w:lineRule="auto"/>
        <w:rPr>
          <w:rFonts w:ascii="Comic Sans MS" w:eastAsia="ArialMT" w:hAnsi="Comic Sans MS" w:cs="ArialMT"/>
        </w:rPr>
      </w:pPr>
      <w:r>
        <w:rPr>
          <w:rFonts w:ascii="Comic Sans MS" w:eastAsia="ArialMT" w:hAnsi="Comic Sans MS" w:cs="ArialMT"/>
        </w:rPr>
        <w:t>g)</w:t>
      </w:r>
      <w:r w:rsidRPr="00AB7C4F">
        <w:rPr>
          <w:rFonts w:ascii="Comic Sans MS" w:eastAsia="ArialMT" w:hAnsi="Comic Sans MS" w:cs="ArialMT"/>
        </w:rPr>
        <w:t xml:space="preserve"> Quel est l’effet que l’</w:t>
      </w:r>
      <w:r>
        <w:rPr>
          <w:rFonts w:ascii="Comic Sans MS" w:eastAsia="ArialMT" w:hAnsi="Comic Sans MS" w:cs="ArialMT"/>
        </w:rPr>
        <w:t xml:space="preserve">auteur cherche à </w:t>
      </w:r>
      <w:r w:rsidRPr="00AB7C4F">
        <w:rPr>
          <w:rFonts w:ascii="Comic Sans MS" w:eastAsia="ArialMT" w:hAnsi="Comic Sans MS" w:cs="ArialMT"/>
        </w:rPr>
        <w:t>produire par cette description ?</w:t>
      </w:r>
    </w:p>
    <w:p w:rsidR="00651F08" w:rsidRDefault="00651F08" w:rsidP="00651F08">
      <w:pPr>
        <w:autoSpaceDE w:val="0"/>
        <w:autoSpaceDN w:val="0"/>
        <w:adjustRightInd w:val="0"/>
        <w:spacing w:after="0" w:line="240" w:lineRule="auto"/>
        <w:rPr>
          <w:rFonts w:ascii="Comic Sans MS" w:eastAsia="ArialMT" w:hAnsi="Comic Sans MS" w:cs="ArialMT"/>
        </w:rPr>
      </w:pPr>
    </w:p>
    <w:p w:rsidR="00651F08" w:rsidRPr="00AB7C4F" w:rsidRDefault="00651F08" w:rsidP="00651F08">
      <w:pPr>
        <w:autoSpaceDE w:val="0"/>
        <w:autoSpaceDN w:val="0"/>
        <w:adjustRightInd w:val="0"/>
        <w:spacing w:after="0" w:line="240" w:lineRule="auto"/>
        <w:rPr>
          <w:rFonts w:ascii="Comic Sans MS" w:eastAsia="ArialMT" w:hAnsi="Comic Sans MS" w:cs="ArialMT"/>
        </w:rPr>
      </w:pPr>
      <w:r w:rsidRPr="00AB7C4F">
        <w:rPr>
          <w:rFonts w:ascii="Comic Sans MS" w:eastAsia="ArialMT" w:hAnsi="Comic Sans MS" w:cs="ArialMT"/>
        </w:rPr>
        <w:t>…………………………………………………………………………………………………………………………………………………………………</w:t>
      </w:r>
    </w:p>
    <w:p w:rsidR="00651F08" w:rsidRDefault="00651F08" w:rsidP="00AB7C4F">
      <w:pPr>
        <w:jc w:val="both"/>
        <w:rPr>
          <w:rFonts w:ascii="Comic Sans MS" w:eastAsia="ArialMT" w:hAnsi="Comic Sans MS" w:cs="ArialMT"/>
        </w:rPr>
      </w:pPr>
    </w:p>
    <w:p w:rsidR="00AD3488" w:rsidRDefault="00AD3488">
      <w:pPr>
        <w:rPr>
          <w:rFonts w:ascii="Comic Sans MS" w:hAnsi="Comic Sans MS"/>
          <w:b/>
        </w:rPr>
      </w:pPr>
      <w:r>
        <w:rPr>
          <w:rFonts w:ascii="Comic Sans MS" w:hAnsi="Comic Sans MS"/>
          <w:b/>
        </w:rPr>
        <w:br w:type="page"/>
      </w:r>
    </w:p>
    <w:p w:rsidR="002B02B7" w:rsidRDefault="00AD3488" w:rsidP="00AD3488">
      <w:pPr>
        <w:pStyle w:val="Default"/>
        <w:pBdr>
          <w:top w:val="single" w:sz="4" w:space="0" w:color="auto"/>
          <w:left w:val="single" w:sz="4" w:space="4" w:color="auto"/>
          <w:bottom w:val="single" w:sz="4" w:space="1" w:color="auto"/>
          <w:right w:val="single" w:sz="4" w:space="4" w:color="auto"/>
        </w:pBdr>
        <w:shd w:val="clear" w:color="auto" w:fill="B2B2B2" w:themeFill="accent2"/>
        <w:jc w:val="center"/>
        <w:rPr>
          <w:rFonts w:ascii="Comic Sans MS" w:hAnsi="Comic Sans MS"/>
          <w:b/>
        </w:rPr>
      </w:pPr>
      <w:r w:rsidRPr="00134D5D">
        <w:rPr>
          <w:rFonts w:ascii="Comic Sans MS" w:hAnsi="Comic Sans MS"/>
          <w:b/>
          <w:sz w:val="32"/>
          <w:szCs w:val="32"/>
        </w:rPr>
        <w:lastRenderedPageBreak/>
        <w:t xml:space="preserve">Séance </w:t>
      </w:r>
      <w:r w:rsidR="00190608">
        <w:rPr>
          <w:rFonts w:ascii="Comic Sans MS" w:hAnsi="Comic Sans MS"/>
          <w:b/>
          <w:sz w:val="32"/>
          <w:szCs w:val="32"/>
        </w:rPr>
        <w:t>4</w:t>
      </w:r>
      <w:r w:rsidRPr="00134D5D">
        <w:rPr>
          <w:rFonts w:ascii="Comic Sans MS" w:hAnsi="Comic Sans MS"/>
          <w:b/>
          <w:sz w:val="32"/>
          <w:szCs w:val="32"/>
        </w:rPr>
        <w:t xml:space="preserve"> </w:t>
      </w:r>
      <w:r w:rsidRPr="00AD3488">
        <w:rPr>
          <w:rFonts w:ascii="Comic Sans MS" w:hAnsi="Comic Sans MS"/>
          <w:b/>
          <w:sz w:val="32"/>
          <w:szCs w:val="32"/>
        </w:rPr>
        <w:t>L</w:t>
      </w:r>
      <w:r w:rsidRPr="00AD3488">
        <w:rPr>
          <w:rFonts w:ascii="Comic Sans MS" w:hAnsi="Comic Sans MS" w:cs="Arial-BoldMT"/>
          <w:b/>
          <w:bCs/>
          <w:sz w:val="32"/>
          <w:szCs w:val="32"/>
        </w:rPr>
        <w:t>e héros romantique</w:t>
      </w:r>
    </w:p>
    <w:p w:rsidR="002B02B7" w:rsidRDefault="002B02B7" w:rsidP="002B02B7"/>
    <w:p w:rsidR="002B02B7" w:rsidRPr="00190608" w:rsidRDefault="002B02B7" w:rsidP="002B02B7">
      <w:pPr>
        <w:autoSpaceDE w:val="0"/>
        <w:autoSpaceDN w:val="0"/>
        <w:adjustRightInd w:val="0"/>
        <w:spacing w:after="0" w:line="240" w:lineRule="auto"/>
        <w:rPr>
          <w:rFonts w:ascii="Comic Sans MS" w:hAnsi="Comic Sans MS" w:cs="Arial-BoldMT"/>
          <w:b/>
          <w:bCs/>
        </w:rPr>
      </w:pPr>
      <w:r w:rsidRPr="00190608">
        <w:rPr>
          <w:rFonts w:ascii="Comic Sans MS" w:hAnsi="Comic Sans MS" w:cs="Arial-BoldMT"/>
          <w:b/>
          <w:bCs/>
        </w:rPr>
        <w:t>1. Lisez l'encadré « A retenir » puis la présentation et le texte suivant :</w:t>
      </w:r>
    </w:p>
    <w:p w:rsidR="00190608" w:rsidRDefault="00190608" w:rsidP="002B02B7">
      <w:pPr>
        <w:autoSpaceDE w:val="0"/>
        <w:autoSpaceDN w:val="0"/>
        <w:adjustRightInd w:val="0"/>
        <w:spacing w:after="0" w:line="240" w:lineRule="auto"/>
        <w:rPr>
          <w:rFonts w:ascii="Comic Sans MS" w:eastAsia="ArialMT" w:hAnsi="Comic Sans MS" w:cs="ArialMT"/>
        </w:rPr>
      </w:pPr>
    </w:p>
    <w:p w:rsidR="002B02B7" w:rsidRPr="00155021" w:rsidRDefault="002B02B7" w:rsidP="00190608">
      <w:pPr>
        <w:autoSpaceDE w:val="0"/>
        <w:autoSpaceDN w:val="0"/>
        <w:adjustRightInd w:val="0"/>
        <w:spacing w:after="0" w:line="240" w:lineRule="auto"/>
        <w:jc w:val="both"/>
        <w:rPr>
          <w:rFonts w:ascii="Comic Sans MS" w:eastAsia="ArialMT" w:hAnsi="Comic Sans MS" w:cs="ArialMT"/>
          <w:i/>
        </w:rPr>
      </w:pPr>
      <w:r w:rsidRPr="00155021">
        <w:rPr>
          <w:rFonts w:ascii="Comic Sans MS" w:eastAsia="ArialMT" w:hAnsi="Comic Sans MS" w:cs="ArialMT"/>
          <w:i/>
        </w:rPr>
        <w:t>Julien Sorel est un jeune homme, fils de charpentier, engage comme enseignant pour les enfants</w:t>
      </w:r>
      <w:r w:rsidR="00190608" w:rsidRPr="00155021">
        <w:rPr>
          <w:rFonts w:ascii="Comic Sans MS" w:eastAsia="ArialMT" w:hAnsi="Comic Sans MS" w:cs="ArialMT"/>
          <w:i/>
        </w:rPr>
        <w:t xml:space="preserve"> </w:t>
      </w:r>
      <w:r w:rsidRPr="00155021">
        <w:rPr>
          <w:rFonts w:ascii="Comic Sans MS" w:eastAsia="ArialMT" w:hAnsi="Comic Sans MS" w:cs="ArialMT"/>
          <w:i/>
        </w:rPr>
        <w:t xml:space="preserve">du maire de </w:t>
      </w:r>
      <w:proofErr w:type="spellStart"/>
      <w:r w:rsidRPr="00155021">
        <w:rPr>
          <w:rFonts w:ascii="Comic Sans MS" w:eastAsia="ArialMT" w:hAnsi="Comic Sans MS" w:cs="ArialMT"/>
          <w:i/>
        </w:rPr>
        <w:t>Verrieres</w:t>
      </w:r>
      <w:proofErr w:type="spellEnd"/>
      <w:r w:rsidRPr="00155021">
        <w:rPr>
          <w:rFonts w:ascii="Comic Sans MS" w:eastAsia="ArialMT" w:hAnsi="Comic Sans MS" w:cs="ArialMT"/>
          <w:i/>
        </w:rPr>
        <w:t xml:space="preserve">, M. de </w:t>
      </w:r>
      <w:proofErr w:type="spellStart"/>
      <w:r w:rsidRPr="00155021">
        <w:rPr>
          <w:rFonts w:ascii="Comic Sans MS" w:eastAsia="ArialMT" w:hAnsi="Comic Sans MS" w:cs="ArialMT"/>
          <w:i/>
        </w:rPr>
        <w:t>Renal</w:t>
      </w:r>
      <w:proofErr w:type="spellEnd"/>
      <w:r w:rsidRPr="00155021">
        <w:rPr>
          <w:rFonts w:ascii="Comic Sans MS" w:eastAsia="ArialMT" w:hAnsi="Comic Sans MS" w:cs="ArialMT"/>
          <w:i/>
        </w:rPr>
        <w:t>. Il r</w:t>
      </w:r>
      <w:r w:rsidR="00190608" w:rsidRPr="00155021">
        <w:rPr>
          <w:rFonts w:ascii="Comic Sans MS" w:eastAsia="ArialMT" w:hAnsi="Comic Sans MS" w:cs="ArialMT"/>
          <w:i/>
        </w:rPr>
        <w:t>ê</w:t>
      </w:r>
      <w:r w:rsidRPr="00155021">
        <w:rPr>
          <w:rFonts w:ascii="Comic Sans MS" w:eastAsia="ArialMT" w:hAnsi="Comic Sans MS" w:cs="ArialMT"/>
          <w:i/>
        </w:rPr>
        <w:t>ve de gloire et s'</w:t>
      </w:r>
      <w:r w:rsidR="00190608" w:rsidRPr="00155021">
        <w:rPr>
          <w:rFonts w:ascii="Comic Sans MS" w:eastAsia="ArialMT" w:hAnsi="Comic Sans MS" w:cs="ArialMT"/>
          <w:i/>
        </w:rPr>
        <w:t>é</w:t>
      </w:r>
      <w:r w:rsidRPr="00155021">
        <w:rPr>
          <w:rFonts w:ascii="Comic Sans MS" w:eastAsia="ArialMT" w:hAnsi="Comic Sans MS" w:cs="ArialMT"/>
          <w:i/>
        </w:rPr>
        <w:t xml:space="preserve">vade dans la </w:t>
      </w:r>
      <w:r w:rsidR="00190608" w:rsidRPr="00155021">
        <w:rPr>
          <w:rFonts w:ascii="Comic Sans MS" w:eastAsia="ArialMT" w:hAnsi="Comic Sans MS" w:cs="ArialMT"/>
          <w:i/>
        </w:rPr>
        <w:t>l</w:t>
      </w:r>
      <w:r w:rsidRPr="00155021">
        <w:rPr>
          <w:rFonts w:ascii="Comic Sans MS" w:eastAsia="ArialMT" w:hAnsi="Comic Sans MS" w:cs="ArialMT"/>
          <w:i/>
        </w:rPr>
        <w:t>itt</w:t>
      </w:r>
      <w:r w:rsidR="00190608" w:rsidRPr="00155021">
        <w:rPr>
          <w:rFonts w:ascii="Comic Sans MS" w:eastAsia="ArialMT" w:hAnsi="Comic Sans MS" w:cs="ArialMT"/>
          <w:i/>
        </w:rPr>
        <w:t>é</w:t>
      </w:r>
      <w:r w:rsidRPr="00155021">
        <w:rPr>
          <w:rFonts w:ascii="Comic Sans MS" w:eastAsia="ArialMT" w:hAnsi="Comic Sans MS" w:cs="ArialMT"/>
          <w:i/>
        </w:rPr>
        <w:t>rature. Il puise son</w:t>
      </w:r>
      <w:r w:rsidR="00190608" w:rsidRPr="00155021">
        <w:rPr>
          <w:rFonts w:ascii="Comic Sans MS" w:eastAsia="ArialMT" w:hAnsi="Comic Sans MS" w:cs="ArialMT"/>
          <w:i/>
        </w:rPr>
        <w:t xml:space="preserve"> </w:t>
      </w:r>
      <w:r w:rsidRPr="00155021">
        <w:rPr>
          <w:rFonts w:ascii="Comic Sans MS" w:eastAsia="ArialMT" w:hAnsi="Comic Sans MS" w:cs="ArialMT"/>
          <w:i/>
        </w:rPr>
        <w:t xml:space="preserve">imagination dans les </w:t>
      </w:r>
      <w:r w:rsidRPr="00155021">
        <w:rPr>
          <w:rFonts w:ascii="Comic Sans MS" w:hAnsi="Comic Sans MS" w:cs="Arial-ItalicMT"/>
          <w:i/>
          <w:iCs/>
        </w:rPr>
        <w:t xml:space="preserve">Confessions </w:t>
      </w:r>
      <w:r w:rsidRPr="00155021">
        <w:rPr>
          <w:rFonts w:ascii="Comic Sans MS" w:eastAsia="ArialMT" w:hAnsi="Comic Sans MS" w:cs="ArialMT"/>
          <w:i/>
        </w:rPr>
        <w:t xml:space="preserve">de Rousseau ou les </w:t>
      </w:r>
      <w:r w:rsidR="00190608" w:rsidRPr="00155021">
        <w:rPr>
          <w:rFonts w:ascii="Comic Sans MS" w:eastAsia="ArialMT" w:hAnsi="Comic Sans MS" w:cs="ArialMT"/>
          <w:i/>
        </w:rPr>
        <w:t>é</w:t>
      </w:r>
      <w:r w:rsidRPr="00155021">
        <w:rPr>
          <w:rFonts w:ascii="Comic Sans MS" w:eastAsia="ArialMT" w:hAnsi="Comic Sans MS" w:cs="ArialMT"/>
          <w:i/>
        </w:rPr>
        <w:t>pop</w:t>
      </w:r>
      <w:r w:rsidR="00190608" w:rsidRPr="00155021">
        <w:rPr>
          <w:rFonts w:ascii="Comic Sans MS" w:eastAsia="ArialMT" w:hAnsi="Comic Sans MS" w:cs="ArialMT"/>
          <w:i/>
        </w:rPr>
        <w:t>é</w:t>
      </w:r>
      <w:r w:rsidRPr="00155021">
        <w:rPr>
          <w:rFonts w:ascii="Comic Sans MS" w:eastAsia="ArialMT" w:hAnsi="Comic Sans MS" w:cs="ArialMT"/>
          <w:i/>
        </w:rPr>
        <w:t>es napol</w:t>
      </w:r>
      <w:r w:rsidR="00190608" w:rsidRPr="00155021">
        <w:rPr>
          <w:rFonts w:ascii="Comic Sans MS" w:eastAsia="ArialMT" w:hAnsi="Comic Sans MS" w:cs="ArialMT"/>
          <w:i/>
        </w:rPr>
        <w:t>é</w:t>
      </w:r>
      <w:r w:rsidRPr="00155021">
        <w:rPr>
          <w:rFonts w:ascii="Comic Sans MS" w:eastAsia="ArialMT" w:hAnsi="Comic Sans MS" w:cs="ArialMT"/>
          <w:i/>
        </w:rPr>
        <w:t>oniennes (</w:t>
      </w:r>
      <w:r w:rsidRPr="00155021">
        <w:rPr>
          <w:rFonts w:ascii="Comic Sans MS" w:hAnsi="Comic Sans MS" w:cs="Arial-ItalicMT"/>
          <w:i/>
          <w:iCs/>
        </w:rPr>
        <w:t>Bulletin de la</w:t>
      </w:r>
      <w:r w:rsidR="00190608" w:rsidRPr="00155021">
        <w:rPr>
          <w:rFonts w:ascii="Comic Sans MS" w:hAnsi="Comic Sans MS" w:cs="Arial-ItalicMT"/>
          <w:i/>
          <w:iCs/>
        </w:rPr>
        <w:t xml:space="preserve"> </w:t>
      </w:r>
      <w:r w:rsidRPr="00155021">
        <w:rPr>
          <w:rFonts w:ascii="Comic Sans MS" w:hAnsi="Comic Sans MS" w:cs="Arial-ItalicMT"/>
          <w:i/>
          <w:iCs/>
        </w:rPr>
        <w:t>Grande armée</w:t>
      </w:r>
      <w:r w:rsidRPr="00155021">
        <w:rPr>
          <w:rFonts w:ascii="Comic Sans MS" w:eastAsia="ArialMT" w:hAnsi="Comic Sans MS" w:cs="ArialMT"/>
          <w:i/>
        </w:rPr>
        <w:t xml:space="preserve">, </w:t>
      </w:r>
      <w:r w:rsidRPr="00155021">
        <w:rPr>
          <w:rFonts w:ascii="Comic Sans MS" w:hAnsi="Comic Sans MS" w:cs="Arial-ItalicMT"/>
          <w:i/>
          <w:iCs/>
        </w:rPr>
        <w:t>Le mémorial de Sainte Hélène</w:t>
      </w:r>
      <w:r w:rsidRPr="00155021">
        <w:rPr>
          <w:rFonts w:ascii="Comic Sans MS" w:eastAsia="ArialMT" w:hAnsi="Comic Sans MS" w:cs="ArialMT"/>
          <w:i/>
        </w:rPr>
        <w:t xml:space="preserve">). Il tombe amoureux de Mme de </w:t>
      </w:r>
      <w:proofErr w:type="spellStart"/>
      <w:r w:rsidRPr="00155021">
        <w:rPr>
          <w:rFonts w:ascii="Comic Sans MS" w:eastAsia="ArialMT" w:hAnsi="Comic Sans MS" w:cs="ArialMT"/>
          <w:i/>
        </w:rPr>
        <w:t>R</w:t>
      </w:r>
      <w:r w:rsidR="00190608" w:rsidRPr="00155021">
        <w:rPr>
          <w:rFonts w:ascii="Comic Sans MS" w:eastAsia="ArialMT" w:hAnsi="Comic Sans MS" w:cs="ArialMT"/>
          <w:i/>
        </w:rPr>
        <w:t>ê</w:t>
      </w:r>
      <w:r w:rsidRPr="00155021">
        <w:rPr>
          <w:rFonts w:ascii="Comic Sans MS" w:eastAsia="ArialMT" w:hAnsi="Comic Sans MS" w:cs="ArialMT"/>
          <w:i/>
        </w:rPr>
        <w:t>nal</w:t>
      </w:r>
      <w:proofErr w:type="spellEnd"/>
      <w:r w:rsidRPr="00155021">
        <w:rPr>
          <w:rFonts w:ascii="Comic Sans MS" w:eastAsia="ArialMT" w:hAnsi="Comic Sans MS" w:cs="ArialMT"/>
          <w:i/>
        </w:rPr>
        <w:t xml:space="preserve"> et la tue par</w:t>
      </w:r>
      <w:r w:rsidR="00190608" w:rsidRPr="00155021">
        <w:rPr>
          <w:rFonts w:ascii="Comic Sans MS" w:eastAsia="ArialMT" w:hAnsi="Comic Sans MS" w:cs="ArialMT"/>
          <w:i/>
        </w:rPr>
        <w:t xml:space="preserve"> </w:t>
      </w:r>
      <w:r w:rsidRPr="00155021">
        <w:rPr>
          <w:rFonts w:ascii="Comic Sans MS" w:eastAsia="ArialMT" w:hAnsi="Comic Sans MS" w:cs="ArialMT"/>
          <w:i/>
        </w:rPr>
        <w:t>passion. Il meurt sur l’</w:t>
      </w:r>
      <w:r w:rsidR="00190608" w:rsidRPr="00155021">
        <w:rPr>
          <w:rFonts w:ascii="Comic Sans MS" w:eastAsia="ArialMT" w:hAnsi="Comic Sans MS" w:cs="ArialMT"/>
          <w:i/>
        </w:rPr>
        <w:t>é</w:t>
      </w:r>
      <w:r w:rsidRPr="00155021">
        <w:rPr>
          <w:rFonts w:ascii="Comic Sans MS" w:eastAsia="ArialMT" w:hAnsi="Comic Sans MS" w:cs="ArialMT"/>
          <w:i/>
        </w:rPr>
        <w:t>chafaud.</w:t>
      </w:r>
    </w:p>
    <w:p w:rsidR="00190608" w:rsidRDefault="00190608" w:rsidP="002B02B7">
      <w:pPr>
        <w:autoSpaceDE w:val="0"/>
        <w:autoSpaceDN w:val="0"/>
        <w:adjustRightInd w:val="0"/>
        <w:spacing w:after="0" w:line="240" w:lineRule="auto"/>
        <w:rPr>
          <w:rFonts w:ascii="Comic Sans MS" w:eastAsia="ArialMT" w:hAnsi="Comic Sans MS" w:cs="ArialMT"/>
        </w:rPr>
      </w:pPr>
    </w:p>
    <w:p w:rsidR="002B02B7" w:rsidRPr="00190608" w:rsidRDefault="002B02B7" w:rsidP="00155021">
      <w:pPr>
        <w:autoSpaceDE w:val="0"/>
        <w:autoSpaceDN w:val="0"/>
        <w:adjustRightInd w:val="0"/>
        <w:spacing w:after="0" w:line="240" w:lineRule="auto"/>
        <w:jc w:val="both"/>
        <w:rPr>
          <w:rFonts w:ascii="Comic Sans MS" w:eastAsia="ArialMT" w:hAnsi="Comic Sans MS" w:cs="ArialMT"/>
        </w:rPr>
      </w:pPr>
      <w:r w:rsidRPr="00190608">
        <w:rPr>
          <w:rFonts w:ascii="Comic Sans MS" w:eastAsia="ArialMT" w:hAnsi="Comic Sans MS" w:cs="ArialMT"/>
        </w:rPr>
        <w:t xml:space="preserve">Julien prenait haleine un instant </w:t>
      </w:r>
      <w:r w:rsidR="00190608">
        <w:rPr>
          <w:rFonts w:ascii="Comic Sans MS" w:eastAsia="ArialMT" w:hAnsi="Comic Sans MS" w:cs="ArialMT"/>
        </w:rPr>
        <w:t>à</w:t>
      </w:r>
      <w:r w:rsidRPr="00190608">
        <w:rPr>
          <w:rFonts w:ascii="Comic Sans MS" w:eastAsia="ArialMT" w:hAnsi="Comic Sans MS" w:cs="ArialMT"/>
        </w:rPr>
        <w:t xml:space="preserve"> l'ombre de ces grandes roches, et puis se remettait </w:t>
      </w:r>
      <w:r w:rsidR="00190608">
        <w:rPr>
          <w:rFonts w:ascii="Comic Sans MS" w:eastAsia="ArialMT" w:hAnsi="Comic Sans MS" w:cs="ArialMT"/>
        </w:rPr>
        <w:t>à</w:t>
      </w:r>
    </w:p>
    <w:p w:rsidR="002B02B7" w:rsidRPr="00190608" w:rsidRDefault="002B02B7" w:rsidP="00155021">
      <w:pPr>
        <w:autoSpaceDE w:val="0"/>
        <w:autoSpaceDN w:val="0"/>
        <w:adjustRightInd w:val="0"/>
        <w:spacing w:after="0" w:line="240" w:lineRule="auto"/>
        <w:jc w:val="both"/>
        <w:rPr>
          <w:rFonts w:ascii="Comic Sans MS" w:eastAsia="ArialMT" w:hAnsi="Comic Sans MS" w:cs="ArialMT"/>
        </w:rPr>
      </w:pPr>
      <w:proofErr w:type="gramStart"/>
      <w:r w:rsidRPr="00190608">
        <w:rPr>
          <w:rFonts w:ascii="Comic Sans MS" w:eastAsia="ArialMT" w:hAnsi="Comic Sans MS" w:cs="ArialMT"/>
        </w:rPr>
        <w:t>monter</w:t>
      </w:r>
      <w:proofErr w:type="gramEnd"/>
      <w:r w:rsidRPr="00190608">
        <w:rPr>
          <w:rFonts w:ascii="Comic Sans MS" w:eastAsia="ArialMT" w:hAnsi="Comic Sans MS" w:cs="ArialMT"/>
        </w:rPr>
        <w:t>. Bient</w:t>
      </w:r>
      <w:r w:rsidR="00190608">
        <w:rPr>
          <w:rFonts w:ascii="Comic Sans MS" w:eastAsia="ArialMT" w:hAnsi="Comic Sans MS" w:cs="ArialMT"/>
        </w:rPr>
        <w:t>ô</w:t>
      </w:r>
      <w:r w:rsidRPr="00190608">
        <w:rPr>
          <w:rFonts w:ascii="Comic Sans MS" w:eastAsia="ArialMT" w:hAnsi="Comic Sans MS" w:cs="ArialMT"/>
        </w:rPr>
        <w:t xml:space="preserve">t par un </w:t>
      </w:r>
      <w:r w:rsidR="00190608">
        <w:rPr>
          <w:rFonts w:ascii="Comic Sans MS" w:eastAsia="ArialMT" w:hAnsi="Comic Sans MS" w:cs="ArialMT"/>
        </w:rPr>
        <w:t>é</w:t>
      </w:r>
      <w:r w:rsidRPr="00190608">
        <w:rPr>
          <w:rFonts w:ascii="Comic Sans MS" w:eastAsia="ArialMT" w:hAnsi="Comic Sans MS" w:cs="ArialMT"/>
        </w:rPr>
        <w:t xml:space="preserve">troit sentier </w:t>
      </w:r>
      <w:r w:rsidR="00190608">
        <w:rPr>
          <w:rFonts w:ascii="Comic Sans MS" w:eastAsia="ArialMT" w:hAnsi="Comic Sans MS" w:cs="ArialMT"/>
        </w:rPr>
        <w:t>à</w:t>
      </w:r>
      <w:r w:rsidRPr="00190608">
        <w:rPr>
          <w:rFonts w:ascii="Comic Sans MS" w:eastAsia="ArialMT" w:hAnsi="Comic Sans MS" w:cs="ArialMT"/>
        </w:rPr>
        <w:t xml:space="preserve"> peine marqu</w:t>
      </w:r>
      <w:r w:rsidR="00190608">
        <w:rPr>
          <w:rFonts w:ascii="Comic Sans MS" w:eastAsia="ArialMT" w:hAnsi="Comic Sans MS" w:cs="ArialMT"/>
        </w:rPr>
        <w:t>é</w:t>
      </w:r>
      <w:r w:rsidRPr="00190608">
        <w:rPr>
          <w:rFonts w:ascii="Comic Sans MS" w:eastAsia="ArialMT" w:hAnsi="Comic Sans MS" w:cs="ArialMT"/>
        </w:rPr>
        <w:t xml:space="preserve"> et qui sert seulement aux gardiens des</w:t>
      </w:r>
      <w:r w:rsidR="00190608">
        <w:rPr>
          <w:rFonts w:ascii="Comic Sans MS" w:eastAsia="ArialMT" w:hAnsi="Comic Sans MS" w:cs="ArialMT"/>
        </w:rPr>
        <w:t xml:space="preserve"> </w:t>
      </w:r>
      <w:r w:rsidRPr="00190608">
        <w:rPr>
          <w:rFonts w:ascii="Comic Sans MS" w:eastAsia="ArialMT" w:hAnsi="Comic Sans MS" w:cs="ArialMT"/>
        </w:rPr>
        <w:t>ch</w:t>
      </w:r>
      <w:r w:rsidR="00190608">
        <w:rPr>
          <w:rFonts w:ascii="Comic Sans MS" w:eastAsia="ArialMT" w:hAnsi="Comic Sans MS" w:cs="ArialMT"/>
        </w:rPr>
        <w:t>è</w:t>
      </w:r>
      <w:r w:rsidRPr="00190608">
        <w:rPr>
          <w:rFonts w:ascii="Comic Sans MS" w:eastAsia="ArialMT" w:hAnsi="Comic Sans MS" w:cs="ArialMT"/>
        </w:rPr>
        <w:t>vres, il se trouva debout sur un roc immense et bien s</w:t>
      </w:r>
      <w:r w:rsidR="00155021">
        <w:rPr>
          <w:rFonts w:ascii="Comic Sans MS" w:eastAsia="ArialMT" w:hAnsi="Comic Sans MS" w:cs="ArialMT"/>
        </w:rPr>
        <w:t>û</w:t>
      </w:r>
      <w:r w:rsidRPr="00190608">
        <w:rPr>
          <w:rFonts w:ascii="Comic Sans MS" w:eastAsia="ArialMT" w:hAnsi="Comic Sans MS" w:cs="ArialMT"/>
        </w:rPr>
        <w:t>r d'</w:t>
      </w:r>
      <w:r w:rsidR="00155021">
        <w:rPr>
          <w:rFonts w:ascii="Comic Sans MS" w:eastAsia="ArialMT" w:hAnsi="Comic Sans MS" w:cs="ArialMT"/>
        </w:rPr>
        <w:t>ê</w:t>
      </w:r>
      <w:r w:rsidRPr="00190608">
        <w:rPr>
          <w:rFonts w:ascii="Comic Sans MS" w:eastAsia="ArialMT" w:hAnsi="Comic Sans MS" w:cs="ArialMT"/>
        </w:rPr>
        <w:t>tre s</w:t>
      </w:r>
      <w:r w:rsidR="00155021">
        <w:rPr>
          <w:rFonts w:ascii="Comic Sans MS" w:eastAsia="ArialMT" w:hAnsi="Comic Sans MS" w:cs="ArialMT"/>
        </w:rPr>
        <w:t>é</w:t>
      </w:r>
      <w:r w:rsidRPr="00190608">
        <w:rPr>
          <w:rFonts w:ascii="Comic Sans MS" w:eastAsia="ArialMT" w:hAnsi="Comic Sans MS" w:cs="ArialMT"/>
        </w:rPr>
        <w:t>par</w:t>
      </w:r>
      <w:r w:rsidR="00155021">
        <w:rPr>
          <w:rFonts w:ascii="Comic Sans MS" w:eastAsia="ArialMT" w:hAnsi="Comic Sans MS" w:cs="ArialMT"/>
        </w:rPr>
        <w:t>é</w:t>
      </w:r>
      <w:r w:rsidRPr="00190608">
        <w:rPr>
          <w:rFonts w:ascii="Comic Sans MS" w:eastAsia="ArialMT" w:hAnsi="Comic Sans MS" w:cs="ArialMT"/>
        </w:rPr>
        <w:t xml:space="preserve"> de tous les</w:t>
      </w:r>
      <w:r w:rsidR="00155021">
        <w:rPr>
          <w:rFonts w:ascii="Comic Sans MS" w:eastAsia="ArialMT" w:hAnsi="Comic Sans MS" w:cs="ArialMT"/>
        </w:rPr>
        <w:t xml:space="preserve"> </w:t>
      </w:r>
      <w:r w:rsidRPr="00190608">
        <w:rPr>
          <w:rFonts w:ascii="Comic Sans MS" w:eastAsia="ArialMT" w:hAnsi="Comic Sans MS" w:cs="ArialMT"/>
        </w:rPr>
        <w:t>hommes. Cette position physique le fit sourire, elle lui peignait la position qu'il brulait</w:t>
      </w:r>
      <w:r w:rsidR="00155021">
        <w:rPr>
          <w:rFonts w:ascii="Comic Sans MS" w:eastAsia="ArialMT" w:hAnsi="Comic Sans MS" w:cs="ArialMT"/>
        </w:rPr>
        <w:t xml:space="preserve"> </w:t>
      </w:r>
      <w:r w:rsidRPr="00190608">
        <w:rPr>
          <w:rFonts w:ascii="Comic Sans MS" w:eastAsia="ArialMT" w:hAnsi="Comic Sans MS" w:cs="ArialMT"/>
        </w:rPr>
        <w:t xml:space="preserve">d'atteindre au moral. L'air pur de ces montagnes </w:t>
      </w:r>
      <w:r w:rsidR="00155021">
        <w:rPr>
          <w:rFonts w:ascii="Comic Sans MS" w:eastAsia="ArialMT" w:hAnsi="Comic Sans MS" w:cs="ArialMT"/>
        </w:rPr>
        <w:t>é</w:t>
      </w:r>
      <w:r w:rsidRPr="00190608">
        <w:rPr>
          <w:rFonts w:ascii="Comic Sans MS" w:eastAsia="ArialMT" w:hAnsi="Comic Sans MS" w:cs="ArialMT"/>
        </w:rPr>
        <w:t>lev</w:t>
      </w:r>
      <w:r w:rsidR="00155021">
        <w:rPr>
          <w:rFonts w:ascii="Comic Sans MS" w:eastAsia="ArialMT" w:hAnsi="Comic Sans MS" w:cs="ArialMT"/>
        </w:rPr>
        <w:t>é</w:t>
      </w:r>
      <w:r w:rsidRPr="00190608">
        <w:rPr>
          <w:rFonts w:ascii="Comic Sans MS" w:eastAsia="ArialMT" w:hAnsi="Comic Sans MS" w:cs="ArialMT"/>
        </w:rPr>
        <w:t>es communiqua la s</w:t>
      </w:r>
      <w:r w:rsidR="00155021">
        <w:rPr>
          <w:rFonts w:ascii="Comic Sans MS" w:eastAsia="ArialMT" w:hAnsi="Comic Sans MS" w:cs="ArialMT"/>
        </w:rPr>
        <w:t>é</w:t>
      </w:r>
      <w:r w:rsidRPr="00190608">
        <w:rPr>
          <w:rFonts w:ascii="Comic Sans MS" w:eastAsia="ArialMT" w:hAnsi="Comic Sans MS" w:cs="ArialMT"/>
        </w:rPr>
        <w:t>r</w:t>
      </w:r>
      <w:r w:rsidR="00155021">
        <w:rPr>
          <w:rFonts w:ascii="Comic Sans MS" w:eastAsia="ArialMT" w:hAnsi="Comic Sans MS" w:cs="ArialMT"/>
        </w:rPr>
        <w:t>é</w:t>
      </w:r>
      <w:r w:rsidRPr="00190608">
        <w:rPr>
          <w:rFonts w:ascii="Comic Sans MS" w:eastAsia="ArialMT" w:hAnsi="Comic Sans MS" w:cs="ArialMT"/>
        </w:rPr>
        <w:t>nit</w:t>
      </w:r>
      <w:r w:rsidR="00155021">
        <w:rPr>
          <w:rFonts w:ascii="Comic Sans MS" w:eastAsia="ArialMT" w:hAnsi="Comic Sans MS" w:cs="ArialMT"/>
        </w:rPr>
        <w:t>é</w:t>
      </w:r>
      <w:r w:rsidRPr="00190608">
        <w:rPr>
          <w:rFonts w:ascii="Comic Sans MS" w:eastAsia="ArialMT" w:hAnsi="Comic Sans MS" w:cs="ArialMT"/>
        </w:rPr>
        <w:t xml:space="preserve"> et m</w:t>
      </w:r>
      <w:r w:rsidR="00155021">
        <w:rPr>
          <w:rFonts w:ascii="Comic Sans MS" w:eastAsia="ArialMT" w:hAnsi="Comic Sans MS" w:cs="ArialMT"/>
        </w:rPr>
        <w:t>ê</w:t>
      </w:r>
      <w:r w:rsidRPr="00190608">
        <w:rPr>
          <w:rFonts w:ascii="Comic Sans MS" w:eastAsia="ArialMT" w:hAnsi="Comic Sans MS" w:cs="ArialMT"/>
        </w:rPr>
        <w:t>me la</w:t>
      </w:r>
      <w:r w:rsidR="00155021">
        <w:rPr>
          <w:rFonts w:ascii="Comic Sans MS" w:eastAsia="ArialMT" w:hAnsi="Comic Sans MS" w:cs="ArialMT"/>
        </w:rPr>
        <w:t xml:space="preserve"> </w:t>
      </w:r>
      <w:r w:rsidRPr="00190608">
        <w:rPr>
          <w:rFonts w:ascii="Comic Sans MS" w:eastAsia="ArialMT" w:hAnsi="Comic Sans MS" w:cs="ArialMT"/>
        </w:rPr>
        <w:t xml:space="preserve">joie </w:t>
      </w:r>
      <w:r w:rsidR="00155021">
        <w:rPr>
          <w:rFonts w:ascii="Comic Sans MS" w:eastAsia="ArialMT" w:hAnsi="Comic Sans MS" w:cs="ArialMT"/>
        </w:rPr>
        <w:t>à</w:t>
      </w:r>
      <w:r w:rsidRPr="00190608">
        <w:rPr>
          <w:rFonts w:ascii="Comic Sans MS" w:eastAsia="ArialMT" w:hAnsi="Comic Sans MS" w:cs="ArialMT"/>
        </w:rPr>
        <w:t xml:space="preserve"> son </w:t>
      </w:r>
      <w:r w:rsidR="00155021">
        <w:rPr>
          <w:rFonts w:ascii="Comic Sans MS" w:eastAsia="ArialMT" w:hAnsi="Comic Sans MS" w:cs="ArialMT"/>
        </w:rPr>
        <w:t>â</w:t>
      </w:r>
      <w:r w:rsidRPr="00190608">
        <w:rPr>
          <w:rFonts w:ascii="Comic Sans MS" w:eastAsia="ArialMT" w:hAnsi="Comic Sans MS" w:cs="ArialMT"/>
        </w:rPr>
        <w:t>me. […]</w:t>
      </w:r>
    </w:p>
    <w:p w:rsidR="002B02B7" w:rsidRPr="00190608" w:rsidRDefault="002B02B7" w:rsidP="00155021">
      <w:pPr>
        <w:autoSpaceDE w:val="0"/>
        <w:autoSpaceDN w:val="0"/>
        <w:adjustRightInd w:val="0"/>
        <w:spacing w:after="0" w:line="240" w:lineRule="auto"/>
        <w:jc w:val="both"/>
        <w:rPr>
          <w:rFonts w:ascii="Comic Sans MS" w:eastAsia="ArialMT" w:hAnsi="Comic Sans MS" w:cs="ArialMT"/>
        </w:rPr>
      </w:pPr>
      <w:r w:rsidRPr="00190608">
        <w:rPr>
          <w:rFonts w:ascii="Comic Sans MS" w:eastAsia="ArialMT" w:hAnsi="Comic Sans MS" w:cs="ArialMT"/>
        </w:rPr>
        <w:t>Julien, debout, sur son grand rocher, regardait le ciel, embrase par un soleil d'aout. Les</w:t>
      </w:r>
    </w:p>
    <w:p w:rsidR="002B02B7" w:rsidRPr="00190608" w:rsidRDefault="002B02B7" w:rsidP="00155021">
      <w:pPr>
        <w:autoSpaceDE w:val="0"/>
        <w:autoSpaceDN w:val="0"/>
        <w:adjustRightInd w:val="0"/>
        <w:spacing w:after="0" w:line="240" w:lineRule="auto"/>
        <w:jc w:val="both"/>
        <w:rPr>
          <w:rFonts w:ascii="Comic Sans MS" w:eastAsia="ArialMT" w:hAnsi="Comic Sans MS" w:cs="ArialMT"/>
        </w:rPr>
      </w:pPr>
      <w:proofErr w:type="gramStart"/>
      <w:r w:rsidRPr="00190608">
        <w:rPr>
          <w:rFonts w:ascii="Comic Sans MS" w:eastAsia="ArialMT" w:hAnsi="Comic Sans MS" w:cs="ArialMT"/>
        </w:rPr>
        <w:t>cigales</w:t>
      </w:r>
      <w:proofErr w:type="gramEnd"/>
      <w:r w:rsidRPr="00190608">
        <w:rPr>
          <w:rFonts w:ascii="Comic Sans MS" w:eastAsia="ArialMT" w:hAnsi="Comic Sans MS" w:cs="ArialMT"/>
        </w:rPr>
        <w:t xml:space="preserve"> chantaient dans le champ au-dessous du rocher, quand elles se taisaient tout </w:t>
      </w:r>
      <w:r w:rsidR="00155021">
        <w:rPr>
          <w:rFonts w:ascii="Comic Sans MS" w:eastAsia="ArialMT" w:hAnsi="Comic Sans MS" w:cs="ArialMT"/>
        </w:rPr>
        <w:t>é</w:t>
      </w:r>
      <w:r w:rsidRPr="00190608">
        <w:rPr>
          <w:rFonts w:ascii="Comic Sans MS" w:eastAsia="ArialMT" w:hAnsi="Comic Sans MS" w:cs="ArialMT"/>
        </w:rPr>
        <w:t>tait</w:t>
      </w:r>
      <w:r w:rsidR="00155021">
        <w:rPr>
          <w:rFonts w:ascii="Comic Sans MS" w:eastAsia="ArialMT" w:hAnsi="Comic Sans MS" w:cs="ArialMT"/>
        </w:rPr>
        <w:t xml:space="preserve"> </w:t>
      </w:r>
      <w:r w:rsidRPr="00190608">
        <w:rPr>
          <w:rFonts w:ascii="Comic Sans MS" w:eastAsia="ArialMT" w:hAnsi="Comic Sans MS" w:cs="ArialMT"/>
        </w:rPr>
        <w:t xml:space="preserve">silence autour de lui. Il voyait </w:t>
      </w:r>
      <w:proofErr w:type="gramStart"/>
      <w:r w:rsidRPr="00190608">
        <w:rPr>
          <w:rFonts w:ascii="Comic Sans MS" w:eastAsia="ArialMT" w:hAnsi="Comic Sans MS" w:cs="ArialMT"/>
        </w:rPr>
        <w:t>a</w:t>
      </w:r>
      <w:proofErr w:type="gramEnd"/>
      <w:r w:rsidRPr="00190608">
        <w:rPr>
          <w:rFonts w:ascii="Comic Sans MS" w:eastAsia="ArialMT" w:hAnsi="Comic Sans MS" w:cs="ArialMT"/>
        </w:rPr>
        <w:t xml:space="preserve"> ses pieds vingt lieues de pays. Quelque </w:t>
      </w:r>
      <w:r w:rsidR="00155021">
        <w:rPr>
          <w:rFonts w:ascii="Comic Sans MS" w:eastAsia="ArialMT" w:hAnsi="Comic Sans MS" w:cs="ArialMT"/>
        </w:rPr>
        <w:t>é</w:t>
      </w:r>
      <w:r w:rsidRPr="00190608">
        <w:rPr>
          <w:rFonts w:ascii="Comic Sans MS" w:eastAsia="ArialMT" w:hAnsi="Comic Sans MS" w:cs="ArialMT"/>
        </w:rPr>
        <w:t>pervier parti des</w:t>
      </w:r>
      <w:r w:rsidR="00155021">
        <w:rPr>
          <w:rFonts w:ascii="Comic Sans MS" w:eastAsia="ArialMT" w:hAnsi="Comic Sans MS" w:cs="ArialMT"/>
        </w:rPr>
        <w:t xml:space="preserve"> </w:t>
      </w:r>
      <w:r w:rsidRPr="00190608">
        <w:rPr>
          <w:rFonts w:ascii="Comic Sans MS" w:eastAsia="ArialMT" w:hAnsi="Comic Sans MS" w:cs="ArialMT"/>
        </w:rPr>
        <w:t>grandes roches au-dessus de sa t</w:t>
      </w:r>
      <w:r w:rsidR="00155021">
        <w:rPr>
          <w:rFonts w:ascii="Comic Sans MS" w:eastAsia="ArialMT" w:hAnsi="Comic Sans MS" w:cs="ArialMT"/>
        </w:rPr>
        <w:t>ê</w:t>
      </w:r>
      <w:r w:rsidRPr="00190608">
        <w:rPr>
          <w:rFonts w:ascii="Comic Sans MS" w:eastAsia="ArialMT" w:hAnsi="Comic Sans MS" w:cs="ArialMT"/>
        </w:rPr>
        <w:t xml:space="preserve">te </w:t>
      </w:r>
      <w:r w:rsidR="00155021">
        <w:rPr>
          <w:rFonts w:ascii="Comic Sans MS" w:eastAsia="ArialMT" w:hAnsi="Comic Sans MS" w:cs="ArialMT"/>
        </w:rPr>
        <w:t>é</w:t>
      </w:r>
      <w:r w:rsidRPr="00190608">
        <w:rPr>
          <w:rFonts w:ascii="Comic Sans MS" w:eastAsia="ArialMT" w:hAnsi="Comic Sans MS" w:cs="ArialMT"/>
        </w:rPr>
        <w:t>tait aper</w:t>
      </w:r>
      <w:r w:rsidR="00155021">
        <w:rPr>
          <w:rFonts w:ascii="Comic Sans MS" w:eastAsia="ArialMT" w:hAnsi="Comic Sans MS" w:cs="ArialMT"/>
        </w:rPr>
        <w:t>ç</w:t>
      </w:r>
      <w:r w:rsidRPr="00190608">
        <w:rPr>
          <w:rFonts w:ascii="Comic Sans MS" w:eastAsia="ArialMT" w:hAnsi="Comic Sans MS" w:cs="ArialMT"/>
        </w:rPr>
        <w:t xml:space="preserve">u par lui, de temps </w:t>
      </w:r>
      <w:r w:rsidR="00155021">
        <w:rPr>
          <w:rFonts w:ascii="Comic Sans MS" w:eastAsia="ArialMT" w:hAnsi="Comic Sans MS" w:cs="ArialMT"/>
        </w:rPr>
        <w:t>à</w:t>
      </w:r>
      <w:r w:rsidRPr="00190608">
        <w:rPr>
          <w:rFonts w:ascii="Comic Sans MS" w:eastAsia="ArialMT" w:hAnsi="Comic Sans MS" w:cs="ArialMT"/>
        </w:rPr>
        <w:t xml:space="preserve"> autre, d</w:t>
      </w:r>
      <w:r w:rsidR="00155021">
        <w:rPr>
          <w:rFonts w:ascii="Comic Sans MS" w:eastAsia="ArialMT" w:hAnsi="Comic Sans MS" w:cs="ArialMT"/>
        </w:rPr>
        <w:t>é</w:t>
      </w:r>
      <w:r w:rsidRPr="00190608">
        <w:rPr>
          <w:rFonts w:ascii="Comic Sans MS" w:eastAsia="ArialMT" w:hAnsi="Comic Sans MS" w:cs="ArialMT"/>
        </w:rPr>
        <w:t>crivant en</w:t>
      </w:r>
      <w:r w:rsidR="00155021">
        <w:rPr>
          <w:rFonts w:ascii="Comic Sans MS" w:eastAsia="ArialMT" w:hAnsi="Comic Sans MS" w:cs="ArialMT"/>
        </w:rPr>
        <w:t xml:space="preserve"> </w:t>
      </w:r>
      <w:r w:rsidRPr="00190608">
        <w:rPr>
          <w:rFonts w:ascii="Comic Sans MS" w:eastAsia="ArialMT" w:hAnsi="Comic Sans MS" w:cs="ArialMT"/>
        </w:rPr>
        <w:t>silence ses cercles immenses. L'</w:t>
      </w:r>
      <w:r w:rsidR="00155021" w:rsidRPr="00190608">
        <w:rPr>
          <w:rFonts w:ascii="Comic Sans MS" w:eastAsia="ArialMT" w:hAnsi="Comic Sans MS" w:cs="ArialMT"/>
        </w:rPr>
        <w:t>œil</w:t>
      </w:r>
      <w:r w:rsidRPr="00190608">
        <w:rPr>
          <w:rFonts w:ascii="Comic Sans MS" w:eastAsia="ArialMT" w:hAnsi="Comic Sans MS" w:cs="ArialMT"/>
        </w:rPr>
        <w:t xml:space="preserve"> de Julien suivait machinalement l'oiseau de proie. Ses</w:t>
      </w:r>
      <w:r w:rsidR="00155021">
        <w:rPr>
          <w:rFonts w:ascii="Comic Sans MS" w:eastAsia="ArialMT" w:hAnsi="Comic Sans MS" w:cs="ArialMT"/>
        </w:rPr>
        <w:t xml:space="preserve"> </w:t>
      </w:r>
      <w:r w:rsidRPr="00190608">
        <w:rPr>
          <w:rFonts w:ascii="Comic Sans MS" w:eastAsia="ArialMT" w:hAnsi="Comic Sans MS" w:cs="ArialMT"/>
        </w:rPr>
        <w:t>mouvements tranquilles et puissants le frappaient, il enviait cette force, il enviait cet isolement.</w:t>
      </w:r>
      <w:r w:rsidR="00155021">
        <w:rPr>
          <w:rFonts w:ascii="Comic Sans MS" w:eastAsia="ArialMT" w:hAnsi="Comic Sans MS" w:cs="ArialMT"/>
        </w:rPr>
        <w:t xml:space="preserve"> </w:t>
      </w:r>
      <w:r w:rsidRPr="00190608">
        <w:rPr>
          <w:rFonts w:ascii="Comic Sans MS" w:eastAsia="ArialMT" w:hAnsi="Comic Sans MS" w:cs="ArialMT"/>
        </w:rPr>
        <w:t>C'</w:t>
      </w:r>
      <w:r w:rsidR="00155021">
        <w:rPr>
          <w:rFonts w:ascii="Comic Sans MS" w:eastAsia="ArialMT" w:hAnsi="Comic Sans MS" w:cs="ArialMT"/>
        </w:rPr>
        <w:t>é</w:t>
      </w:r>
      <w:r w:rsidRPr="00190608">
        <w:rPr>
          <w:rFonts w:ascii="Comic Sans MS" w:eastAsia="ArialMT" w:hAnsi="Comic Sans MS" w:cs="ArialMT"/>
        </w:rPr>
        <w:t>tait la destin</w:t>
      </w:r>
      <w:r w:rsidR="00155021">
        <w:rPr>
          <w:rFonts w:ascii="Comic Sans MS" w:eastAsia="ArialMT" w:hAnsi="Comic Sans MS" w:cs="ArialMT"/>
        </w:rPr>
        <w:t>é</w:t>
      </w:r>
      <w:r w:rsidRPr="00190608">
        <w:rPr>
          <w:rFonts w:ascii="Comic Sans MS" w:eastAsia="ArialMT" w:hAnsi="Comic Sans MS" w:cs="ArialMT"/>
        </w:rPr>
        <w:t>e de Napol</w:t>
      </w:r>
      <w:r w:rsidR="00155021">
        <w:rPr>
          <w:rFonts w:ascii="Comic Sans MS" w:eastAsia="ArialMT" w:hAnsi="Comic Sans MS" w:cs="ArialMT"/>
        </w:rPr>
        <w:t>é</w:t>
      </w:r>
      <w:r w:rsidRPr="00190608">
        <w:rPr>
          <w:rFonts w:ascii="Comic Sans MS" w:eastAsia="ArialMT" w:hAnsi="Comic Sans MS" w:cs="ArialMT"/>
        </w:rPr>
        <w:t>on, serait-ce un jour la sienne ?</w:t>
      </w:r>
    </w:p>
    <w:p w:rsidR="00652C22" w:rsidRPr="00190608" w:rsidRDefault="002B02B7" w:rsidP="00190608">
      <w:pPr>
        <w:jc w:val="right"/>
        <w:rPr>
          <w:rFonts w:ascii="Comic Sans MS" w:eastAsia="ArialMT" w:hAnsi="Comic Sans MS" w:cs="ArialMT"/>
          <w:sz w:val="16"/>
          <w:szCs w:val="16"/>
        </w:rPr>
      </w:pPr>
      <w:r w:rsidRPr="00190608">
        <w:rPr>
          <w:rFonts w:ascii="Comic Sans MS" w:eastAsia="ArialMT" w:hAnsi="Comic Sans MS" w:cs="ArialMT"/>
          <w:sz w:val="16"/>
          <w:szCs w:val="16"/>
        </w:rPr>
        <w:t xml:space="preserve">Stendhal, </w:t>
      </w:r>
      <w:r w:rsidRPr="00190608">
        <w:rPr>
          <w:rFonts w:ascii="Comic Sans MS" w:hAnsi="Comic Sans MS" w:cs="Arial-ItalicMT"/>
          <w:i/>
          <w:iCs/>
          <w:sz w:val="16"/>
          <w:szCs w:val="16"/>
        </w:rPr>
        <w:t xml:space="preserve">Le Rouge et le Noir </w:t>
      </w:r>
      <w:r w:rsidRPr="00190608">
        <w:rPr>
          <w:rFonts w:ascii="Comic Sans MS" w:eastAsia="ArialMT" w:hAnsi="Comic Sans MS" w:cs="ArialMT"/>
          <w:sz w:val="16"/>
          <w:szCs w:val="16"/>
        </w:rPr>
        <w:t>(1830).</w:t>
      </w:r>
    </w:p>
    <w:p w:rsidR="002B02B7" w:rsidRDefault="002B02B7" w:rsidP="002B02B7">
      <w:pPr>
        <w:rPr>
          <w:rFonts w:ascii="ArialMT" w:eastAsia="ArialMT" w:hAnsi="Arial-BoldMT" w:cs="ArialMT"/>
        </w:rPr>
      </w:pPr>
    </w:p>
    <w:p w:rsidR="002B02B7" w:rsidRPr="00155021" w:rsidRDefault="00155021" w:rsidP="002B02B7">
      <w:pPr>
        <w:autoSpaceDE w:val="0"/>
        <w:autoSpaceDN w:val="0"/>
        <w:adjustRightInd w:val="0"/>
        <w:spacing w:after="0" w:line="240" w:lineRule="auto"/>
        <w:rPr>
          <w:rFonts w:ascii="Comic Sans MS" w:hAnsi="Comic Sans MS" w:cs="Arial-BoldMT"/>
          <w:b/>
          <w:bCs/>
        </w:rPr>
      </w:pPr>
      <w:r w:rsidRPr="00155021">
        <w:rPr>
          <w:rFonts w:ascii="Comic Sans MS" w:hAnsi="Comic Sans MS" w:cs="Arial-BoldMT"/>
          <w:b/>
          <w:bCs/>
        </w:rPr>
        <w:t>2</w:t>
      </w:r>
      <w:r w:rsidR="002B02B7" w:rsidRPr="00155021">
        <w:rPr>
          <w:rFonts w:ascii="Comic Sans MS" w:hAnsi="Comic Sans MS" w:cs="Arial-BoldMT"/>
          <w:b/>
          <w:bCs/>
        </w:rPr>
        <w:t>. Répondez maintenant aux questions sur le texte.</w:t>
      </w:r>
    </w:p>
    <w:p w:rsidR="00155021" w:rsidRDefault="00155021" w:rsidP="002B02B7">
      <w:pPr>
        <w:autoSpaceDE w:val="0"/>
        <w:autoSpaceDN w:val="0"/>
        <w:adjustRightInd w:val="0"/>
        <w:spacing w:after="0" w:line="240" w:lineRule="auto"/>
        <w:rPr>
          <w:rFonts w:ascii="Comic Sans MS" w:eastAsia="ArialMT" w:hAnsi="Comic Sans MS" w:cs="ArialMT"/>
        </w:rPr>
      </w:pPr>
    </w:p>
    <w:p w:rsidR="002B02B7" w:rsidRPr="00155021" w:rsidRDefault="00155021" w:rsidP="002B02B7">
      <w:pPr>
        <w:autoSpaceDE w:val="0"/>
        <w:autoSpaceDN w:val="0"/>
        <w:adjustRightInd w:val="0"/>
        <w:spacing w:after="0" w:line="240" w:lineRule="auto"/>
        <w:rPr>
          <w:rFonts w:ascii="Comic Sans MS" w:eastAsia="ArialMT" w:hAnsi="Comic Sans MS" w:cs="ArialMT"/>
        </w:rPr>
      </w:pPr>
      <w:r>
        <w:rPr>
          <w:rFonts w:ascii="Comic Sans MS" w:eastAsia="ArialMT" w:hAnsi="Comic Sans MS" w:cs="ArialMT"/>
        </w:rPr>
        <w:t>a)</w:t>
      </w:r>
      <w:r w:rsidR="002B02B7" w:rsidRPr="00155021">
        <w:rPr>
          <w:rFonts w:ascii="Comic Sans MS" w:eastAsia="ArialMT" w:hAnsi="Comic Sans MS" w:cs="ArialMT"/>
        </w:rPr>
        <w:t>. O</w:t>
      </w:r>
      <w:r>
        <w:rPr>
          <w:rFonts w:ascii="Comic Sans MS" w:eastAsia="ArialMT" w:hAnsi="Comic Sans MS" w:cs="ArialMT"/>
        </w:rPr>
        <w:t>ù</w:t>
      </w:r>
      <w:r w:rsidR="002B02B7" w:rsidRPr="00155021">
        <w:rPr>
          <w:rFonts w:ascii="Comic Sans MS" w:eastAsia="ArialMT" w:hAnsi="Comic Sans MS" w:cs="ArialMT"/>
        </w:rPr>
        <w:t xml:space="preserve"> se trouve Julien ? Pourquoi est-il dans ce lieu ?</w:t>
      </w:r>
    </w:p>
    <w:p w:rsidR="00155021" w:rsidRDefault="00155021" w:rsidP="002B02B7">
      <w:pPr>
        <w:autoSpaceDE w:val="0"/>
        <w:autoSpaceDN w:val="0"/>
        <w:adjustRightInd w:val="0"/>
        <w:spacing w:after="0" w:line="240" w:lineRule="auto"/>
        <w:rPr>
          <w:rFonts w:ascii="Comic Sans MS" w:eastAsia="ArialMT" w:hAnsi="Comic Sans MS" w:cs="ArialMT"/>
        </w:rPr>
      </w:pPr>
    </w:p>
    <w:p w:rsidR="002B02B7" w:rsidRPr="00155021" w:rsidRDefault="00155021" w:rsidP="002B02B7">
      <w:pPr>
        <w:autoSpaceDE w:val="0"/>
        <w:autoSpaceDN w:val="0"/>
        <w:adjustRightInd w:val="0"/>
        <w:spacing w:after="0" w:line="240" w:lineRule="auto"/>
        <w:rPr>
          <w:rFonts w:ascii="Comic Sans MS" w:eastAsia="ArialMT" w:hAnsi="Comic Sans MS" w:cs="ArialMT"/>
        </w:rPr>
      </w:pPr>
      <w:r>
        <w:rPr>
          <w:rFonts w:ascii="Comic Sans MS" w:eastAsia="ArialMT" w:hAnsi="Comic Sans MS" w:cs="ArialMT"/>
        </w:rPr>
        <w:t>………………………………………………………………………………………………………………………………………………………………. </w:t>
      </w:r>
    </w:p>
    <w:p w:rsidR="00155021" w:rsidRDefault="00155021" w:rsidP="002B02B7">
      <w:pPr>
        <w:autoSpaceDE w:val="0"/>
        <w:autoSpaceDN w:val="0"/>
        <w:adjustRightInd w:val="0"/>
        <w:spacing w:after="0" w:line="240" w:lineRule="auto"/>
        <w:rPr>
          <w:rFonts w:ascii="Comic Sans MS" w:eastAsia="ArialMT" w:hAnsi="Comic Sans MS" w:cs="ArialMT"/>
        </w:rPr>
      </w:pPr>
    </w:p>
    <w:p w:rsidR="00155021" w:rsidRPr="00155021" w:rsidRDefault="00155021" w:rsidP="00155021">
      <w:pPr>
        <w:autoSpaceDE w:val="0"/>
        <w:autoSpaceDN w:val="0"/>
        <w:adjustRightInd w:val="0"/>
        <w:spacing w:after="0" w:line="240" w:lineRule="auto"/>
        <w:rPr>
          <w:rFonts w:ascii="Comic Sans MS" w:eastAsia="ArialMT" w:hAnsi="Comic Sans MS" w:cs="ArialMT"/>
        </w:rPr>
      </w:pPr>
      <w:r>
        <w:rPr>
          <w:rFonts w:ascii="Comic Sans MS" w:eastAsia="ArialMT" w:hAnsi="Comic Sans MS" w:cs="ArialMT"/>
        </w:rPr>
        <w:t>………………………………………………………………………………………………………………………………………………………………. </w:t>
      </w:r>
    </w:p>
    <w:p w:rsidR="00155021" w:rsidRDefault="00155021" w:rsidP="002B02B7">
      <w:pPr>
        <w:autoSpaceDE w:val="0"/>
        <w:autoSpaceDN w:val="0"/>
        <w:adjustRightInd w:val="0"/>
        <w:spacing w:after="0" w:line="240" w:lineRule="auto"/>
        <w:rPr>
          <w:rFonts w:ascii="Comic Sans MS" w:eastAsia="ArialMT" w:hAnsi="Comic Sans MS" w:cs="ArialMT"/>
        </w:rPr>
      </w:pPr>
    </w:p>
    <w:p w:rsidR="002B02B7" w:rsidRPr="00155021" w:rsidRDefault="00155021" w:rsidP="002B02B7">
      <w:pPr>
        <w:autoSpaceDE w:val="0"/>
        <w:autoSpaceDN w:val="0"/>
        <w:adjustRightInd w:val="0"/>
        <w:spacing w:after="0" w:line="240" w:lineRule="auto"/>
        <w:rPr>
          <w:rFonts w:ascii="Comic Sans MS" w:eastAsia="ArialMT" w:hAnsi="Comic Sans MS" w:cs="ArialMT"/>
        </w:rPr>
      </w:pPr>
      <w:r>
        <w:rPr>
          <w:rFonts w:ascii="Comic Sans MS" w:eastAsia="ArialMT" w:hAnsi="Comic Sans MS" w:cs="ArialMT"/>
        </w:rPr>
        <w:t>b)</w:t>
      </w:r>
      <w:r w:rsidR="002B02B7" w:rsidRPr="00155021">
        <w:rPr>
          <w:rFonts w:ascii="Comic Sans MS" w:eastAsia="ArialMT" w:hAnsi="Comic Sans MS" w:cs="ArialMT"/>
        </w:rPr>
        <w:t>. Que fait-il ? A quoi pense-t-il ?</w:t>
      </w:r>
    </w:p>
    <w:p w:rsidR="00155021" w:rsidRDefault="00155021" w:rsidP="002B02B7">
      <w:pPr>
        <w:autoSpaceDE w:val="0"/>
        <w:autoSpaceDN w:val="0"/>
        <w:adjustRightInd w:val="0"/>
        <w:spacing w:after="0" w:line="240" w:lineRule="auto"/>
        <w:rPr>
          <w:rFonts w:ascii="Comic Sans MS" w:eastAsia="ArialMT" w:hAnsi="Comic Sans MS" w:cs="ArialMT"/>
        </w:rPr>
      </w:pPr>
    </w:p>
    <w:p w:rsidR="00155021" w:rsidRPr="00155021" w:rsidRDefault="00155021" w:rsidP="00155021">
      <w:pPr>
        <w:autoSpaceDE w:val="0"/>
        <w:autoSpaceDN w:val="0"/>
        <w:adjustRightInd w:val="0"/>
        <w:spacing w:after="0" w:line="240" w:lineRule="auto"/>
        <w:rPr>
          <w:rFonts w:ascii="Comic Sans MS" w:eastAsia="ArialMT" w:hAnsi="Comic Sans MS" w:cs="ArialMT"/>
        </w:rPr>
      </w:pPr>
      <w:r>
        <w:rPr>
          <w:rFonts w:ascii="Comic Sans MS" w:eastAsia="ArialMT" w:hAnsi="Comic Sans MS" w:cs="ArialMT"/>
        </w:rPr>
        <w:t>………………………………………………………………………………………………………………………………………………………………. </w:t>
      </w:r>
    </w:p>
    <w:p w:rsidR="00155021" w:rsidRDefault="00155021" w:rsidP="002B02B7">
      <w:pPr>
        <w:autoSpaceDE w:val="0"/>
        <w:autoSpaceDN w:val="0"/>
        <w:adjustRightInd w:val="0"/>
        <w:spacing w:after="0" w:line="240" w:lineRule="auto"/>
        <w:rPr>
          <w:rFonts w:ascii="Comic Sans MS" w:eastAsia="ArialMT" w:hAnsi="Comic Sans MS" w:cs="ArialMT"/>
        </w:rPr>
      </w:pPr>
    </w:p>
    <w:p w:rsidR="002B02B7" w:rsidRPr="00155021" w:rsidRDefault="00155021" w:rsidP="002B02B7">
      <w:pPr>
        <w:autoSpaceDE w:val="0"/>
        <w:autoSpaceDN w:val="0"/>
        <w:adjustRightInd w:val="0"/>
        <w:spacing w:after="0" w:line="240" w:lineRule="auto"/>
        <w:rPr>
          <w:rFonts w:ascii="Comic Sans MS" w:eastAsia="ArialMT" w:hAnsi="Comic Sans MS" w:cs="ArialMT"/>
        </w:rPr>
      </w:pPr>
      <w:r>
        <w:rPr>
          <w:rFonts w:ascii="Comic Sans MS" w:eastAsia="ArialMT" w:hAnsi="Comic Sans MS" w:cs="ArialMT"/>
        </w:rPr>
        <w:t>c)</w:t>
      </w:r>
      <w:r w:rsidR="002B02B7" w:rsidRPr="00155021">
        <w:rPr>
          <w:rFonts w:ascii="Comic Sans MS" w:eastAsia="ArialMT" w:hAnsi="Comic Sans MS" w:cs="ArialMT"/>
        </w:rPr>
        <w:t xml:space="preserve">. A qui Julien </w:t>
      </w:r>
      <w:proofErr w:type="spellStart"/>
      <w:r w:rsidR="002B02B7" w:rsidRPr="00155021">
        <w:rPr>
          <w:rFonts w:ascii="Comic Sans MS" w:eastAsia="ArialMT" w:hAnsi="Comic Sans MS" w:cs="ArialMT"/>
        </w:rPr>
        <w:t>veut-il</w:t>
      </w:r>
      <w:proofErr w:type="spellEnd"/>
      <w:r w:rsidR="002B02B7" w:rsidRPr="00155021">
        <w:rPr>
          <w:rFonts w:ascii="Comic Sans MS" w:eastAsia="ArialMT" w:hAnsi="Comic Sans MS" w:cs="ArialMT"/>
        </w:rPr>
        <w:t xml:space="preserve"> ressembler ? Justifier par des mots du texte.</w:t>
      </w:r>
    </w:p>
    <w:p w:rsidR="00155021" w:rsidRDefault="00155021" w:rsidP="002B02B7">
      <w:pPr>
        <w:autoSpaceDE w:val="0"/>
        <w:autoSpaceDN w:val="0"/>
        <w:adjustRightInd w:val="0"/>
        <w:spacing w:after="0" w:line="240" w:lineRule="auto"/>
        <w:rPr>
          <w:rFonts w:ascii="Comic Sans MS" w:eastAsia="ArialMT" w:hAnsi="Comic Sans MS" w:cs="ArialMT"/>
        </w:rPr>
      </w:pPr>
    </w:p>
    <w:p w:rsidR="00155021" w:rsidRPr="00155021" w:rsidRDefault="00155021" w:rsidP="00155021">
      <w:pPr>
        <w:autoSpaceDE w:val="0"/>
        <w:autoSpaceDN w:val="0"/>
        <w:adjustRightInd w:val="0"/>
        <w:spacing w:after="0" w:line="240" w:lineRule="auto"/>
        <w:rPr>
          <w:rFonts w:ascii="Comic Sans MS" w:eastAsia="ArialMT" w:hAnsi="Comic Sans MS" w:cs="ArialMT"/>
        </w:rPr>
      </w:pPr>
      <w:r>
        <w:rPr>
          <w:rFonts w:ascii="Comic Sans MS" w:eastAsia="ArialMT" w:hAnsi="Comic Sans MS" w:cs="ArialMT"/>
        </w:rPr>
        <w:t>………………………………………………………………………………………………………………………………………………………………. </w:t>
      </w:r>
    </w:p>
    <w:p w:rsidR="00155021" w:rsidRDefault="00155021" w:rsidP="002B02B7">
      <w:pPr>
        <w:autoSpaceDE w:val="0"/>
        <w:autoSpaceDN w:val="0"/>
        <w:adjustRightInd w:val="0"/>
        <w:spacing w:after="0" w:line="240" w:lineRule="auto"/>
        <w:rPr>
          <w:rFonts w:ascii="Comic Sans MS" w:eastAsia="ArialMT" w:hAnsi="Comic Sans MS" w:cs="ArialMT"/>
        </w:rPr>
      </w:pPr>
    </w:p>
    <w:p w:rsidR="00155021" w:rsidRPr="00155021" w:rsidRDefault="00155021" w:rsidP="00155021">
      <w:pPr>
        <w:autoSpaceDE w:val="0"/>
        <w:autoSpaceDN w:val="0"/>
        <w:adjustRightInd w:val="0"/>
        <w:spacing w:after="0" w:line="240" w:lineRule="auto"/>
        <w:rPr>
          <w:rFonts w:ascii="Comic Sans MS" w:eastAsia="ArialMT" w:hAnsi="Comic Sans MS" w:cs="ArialMT"/>
        </w:rPr>
      </w:pPr>
      <w:r>
        <w:rPr>
          <w:rFonts w:ascii="Comic Sans MS" w:eastAsia="ArialMT" w:hAnsi="Comic Sans MS" w:cs="ArialMT"/>
        </w:rPr>
        <w:t>………………………………………………………………………………………………………………………………………………………………. </w:t>
      </w:r>
    </w:p>
    <w:p w:rsidR="002B02B7" w:rsidRPr="00155021" w:rsidRDefault="00155021" w:rsidP="00BC3AA1">
      <w:pPr>
        <w:autoSpaceDE w:val="0"/>
        <w:autoSpaceDN w:val="0"/>
        <w:adjustRightInd w:val="0"/>
        <w:spacing w:after="0" w:line="240" w:lineRule="auto"/>
        <w:jc w:val="both"/>
        <w:rPr>
          <w:rFonts w:ascii="Comic Sans MS" w:eastAsia="ArialMT" w:hAnsi="Comic Sans MS" w:cs="ArialMT"/>
        </w:rPr>
      </w:pPr>
      <w:r>
        <w:rPr>
          <w:rFonts w:ascii="Comic Sans MS" w:eastAsia="ArialMT" w:hAnsi="Comic Sans MS" w:cs="ArialMT"/>
        </w:rPr>
        <w:lastRenderedPageBreak/>
        <w:t>d)</w:t>
      </w:r>
      <w:r w:rsidR="002B02B7" w:rsidRPr="00155021">
        <w:rPr>
          <w:rFonts w:ascii="Comic Sans MS" w:eastAsia="ArialMT" w:hAnsi="Comic Sans MS" w:cs="ArialMT"/>
        </w:rPr>
        <w:t xml:space="preserve">. Comment comprenez-vous la phrase suivante : </w:t>
      </w:r>
      <w:r w:rsidR="002B02B7" w:rsidRPr="00155021">
        <w:rPr>
          <w:rFonts w:ascii="Cambria Math" w:eastAsia="ArialMT" w:hAnsi="Cambria Math" w:cs="Cambria Math"/>
        </w:rPr>
        <w:t>≪</w:t>
      </w:r>
      <w:r w:rsidR="002B02B7" w:rsidRPr="00155021">
        <w:rPr>
          <w:rFonts w:ascii="Comic Sans MS" w:eastAsia="ArialMT" w:hAnsi="Comic Sans MS" w:cs="ArialMT"/>
        </w:rPr>
        <w:t xml:space="preserve"> Cette position physique le fit sourire, elle lui</w:t>
      </w:r>
      <w:r>
        <w:rPr>
          <w:rFonts w:ascii="Comic Sans MS" w:eastAsia="ArialMT" w:hAnsi="Comic Sans MS" w:cs="ArialMT"/>
        </w:rPr>
        <w:t xml:space="preserve"> </w:t>
      </w:r>
      <w:r w:rsidR="002B02B7" w:rsidRPr="00155021">
        <w:rPr>
          <w:rFonts w:ascii="Comic Sans MS" w:eastAsia="ArialMT" w:hAnsi="Comic Sans MS" w:cs="ArialMT"/>
        </w:rPr>
        <w:t xml:space="preserve">peignait la position qu'il brulait d'atteindre au moral </w:t>
      </w:r>
      <w:r w:rsidR="002B02B7" w:rsidRPr="00155021">
        <w:rPr>
          <w:rFonts w:ascii="Cambria Math" w:eastAsia="ArialMT" w:hAnsi="Cambria Math" w:cs="Cambria Math"/>
        </w:rPr>
        <w:t>≫</w:t>
      </w:r>
      <w:r w:rsidR="002B02B7" w:rsidRPr="00155021">
        <w:rPr>
          <w:rFonts w:ascii="Comic Sans MS" w:eastAsia="ArialMT" w:hAnsi="Comic Sans MS" w:cs="ArialMT"/>
        </w:rPr>
        <w:t xml:space="preserve"> (l.4-5) ?</w:t>
      </w:r>
    </w:p>
    <w:p w:rsidR="00155021" w:rsidRDefault="00155021" w:rsidP="002B02B7">
      <w:pPr>
        <w:autoSpaceDE w:val="0"/>
        <w:autoSpaceDN w:val="0"/>
        <w:adjustRightInd w:val="0"/>
        <w:spacing w:after="0" w:line="240" w:lineRule="auto"/>
        <w:rPr>
          <w:rFonts w:ascii="Comic Sans MS" w:eastAsia="ArialMT" w:hAnsi="Comic Sans MS" w:cs="ArialMT"/>
        </w:rPr>
      </w:pPr>
    </w:p>
    <w:p w:rsidR="00155021" w:rsidRPr="00155021" w:rsidRDefault="00155021" w:rsidP="00155021">
      <w:pPr>
        <w:autoSpaceDE w:val="0"/>
        <w:autoSpaceDN w:val="0"/>
        <w:adjustRightInd w:val="0"/>
        <w:spacing w:after="0" w:line="240" w:lineRule="auto"/>
        <w:rPr>
          <w:rFonts w:ascii="Comic Sans MS" w:eastAsia="ArialMT" w:hAnsi="Comic Sans MS" w:cs="ArialMT"/>
        </w:rPr>
      </w:pPr>
      <w:r>
        <w:rPr>
          <w:rFonts w:ascii="Comic Sans MS" w:eastAsia="ArialMT" w:hAnsi="Comic Sans MS" w:cs="ArialMT"/>
        </w:rPr>
        <w:t>………………………………………………………………………………………………………………………………………………………………. </w:t>
      </w:r>
    </w:p>
    <w:p w:rsidR="00155021" w:rsidRDefault="00155021" w:rsidP="00854B33">
      <w:pPr>
        <w:autoSpaceDE w:val="0"/>
        <w:autoSpaceDN w:val="0"/>
        <w:adjustRightInd w:val="0"/>
        <w:spacing w:after="0" w:line="240" w:lineRule="auto"/>
        <w:rPr>
          <w:rFonts w:ascii="Comic Sans MS" w:eastAsia="ArialMT" w:hAnsi="Comic Sans MS" w:cs="ArialMT"/>
        </w:rPr>
      </w:pPr>
    </w:p>
    <w:p w:rsidR="00155021" w:rsidRPr="00155021" w:rsidRDefault="00155021" w:rsidP="00155021">
      <w:pPr>
        <w:autoSpaceDE w:val="0"/>
        <w:autoSpaceDN w:val="0"/>
        <w:adjustRightInd w:val="0"/>
        <w:spacing w:after="0" w:line="240" w:lineRule="auto"/>
        <w:rPr>
          <w:rFonts w:ascii="Comic Sans MS" w:eastAsia="ArialMT" w:hAnsi="Comic Sans MS" w:cs="ArialMT"/>
        </w:rPr>
      </w:pPr>
      <w:r>
        <w:rPr>
          <w:rFonts w:ascii="Comic Sans MS" w:eastAsia="ArialMT" w:hAnsi="Comic Sans MS" w:cs="ArialMT"/>
        </w:rPr>
        <w:t>………………………………………………………………………………………………………………………………………………………………. </w:t>
      </w:r>
    </w:p>
    <w:p w:rsidR="00155021" w:rsidRDefault="00155021" w:rsidP="00854B33">
      <w:pPr>
        <w:autoSpaceDE w:val="0"/>
        <w:autoSpaceDN w:val="0"/>
        <w:adjustRightInd w:val="0"/>
        <w:spacing w:after="0" w:line="240" w:lineRule="auto"/>
        <w:rPr>
          <w:rFonts w:ascii="Comic Sans MS" w:eastAsia="ArialMT" w:hAnsi="Comic Sans MS" w:cs="ArialMT"/>
        </w:rPr>
      </w:pPr>
    </w:p>
    <w:p w:rsidR="00854B33" w:rsidRPr="00155021" w:rsidRDefault="00155021" w:rsidP="00BC3AA1">
      <w:pPr>
        <w:autoSpaceDE w:val="0"/>
        <w:autoSpaceDN w:val="0"/>
        <w:adjustRightInd w:val="0"/>
        <w:spacing w:after="0" w:line="240" w:lineRule="auto"/>
        <w:jc w:val="both"/>
        <w:rPr>
          <w:rFonts w:ascii="Comic Sans MS" w:eastAsia="ArialMT" w:hAnsi="Comic Sans MS" w:cs="ArialMT"/>
        </w:rPr>
      </w:pPr>
      <w:r>
        <w:rPr>
          <w:rFonts w:ascii="Comic Sans MS" w:eastAsia="ArialMT" w:hAnsi="Comic Sans MS" w:cs="ArialMT"/>
        </w:rPr>
        <w:t>e)</w:t>
      </w:r>
      <w:r w:rsidR="00854B33" w:rsidRPr="00155021">
        <w:rPr>
          <w:rFonts w:ascii="Comic Sans MS" w:eastAsia="ArialMT" w:hAnsi="Comic Sans MS" w:cs="ArialMT"/>
        </w:rPr>
        <w:t xml:space="preserve">. Julien est le personnage principal du roman </w:t>
      </w:r>
      <w:r w:rsidR="00854B33" w:rsidRPr="00155021">
        <w:rPr>
          <w:rFonts w:ascii="Comic Sans MS" w:eastAsia="ArialMT" w:hAnsi="Comic Sans MS" w:cs="Arial-ItalicMT"/>
          <w:i/>
          <w:iCs/>
        </w:rPr>
        <w:t>Le Rouge et le Noir</w:t>
      </w:r>
      <w:r w:rsidR="00854B33" w:rsidRPr="00155021">
        <w:rPr>
          <w:rFonts w:ascii="Comic Sans MS" w:eastAsia="ArialMT" w:hAnsi="Comic Sans MS" w:cs="ArialMT"/>
        </w:rPr>
        <w:t xml:space="preserve">. Vous semble-t-il </w:t>
      </w:r>
      <w:r>
        <w:rPr>
          <w:rFonts w:ascii="Comic Sans MS" w:eastAsia="ArialMT" w:hAnsi="Comic Sans MS" w:cs="ArialMT"/>
        </w:rPr>
        <w:t>ê</w:t>
      </w:r>
      <w:r w:rsidR="00854B33" w:rsidRPr="00155021">
        <w:rPr>
          <w:rFonts w:ascii="Comic Sans MS" w:eastAsia="ArialMT" w:hAnsi="Comic Sans MS" w:cs="ArialMT"/>
        </w:rPr>
        <w:t>tre un</w:t>
      </w:r>
      <w:r>
        <w:rPr>
          <w:rFonts w:ascii="Comic Sans MS" w:eastAsia="ArialMT" w:hAnsi="Comic Sans MS" w:cs="ArialMT"/>
        </w:rPr>
        <w:t xml:space="preserve"> </w:t>
      </w:r>
      <w:r w:rsidR="00854B33" w:rsidRPr="00155021">
        <w:rPr>
          <w:rFonts w:ascii="Comic Sans MS" w:eastAsia="ArialMT" w:hAnsi="Comic Sans MS" w:cs="ArialMT"/>
        </w:rPr>
        <w:t>h</w:t>
      </w:r>
      <w:r>
        <w:rPr>
          <w:rFonts w:ascii="Comic Sans MS" w:eastAsia="ArialMT" w:hAnsi="Comic Sans MS" w:cs="ArialMT"/>
        </w:rPr>
        <w:t>é</w:t>
      </w:r>
      <w:r w:rsidR="00854B33" w:rsidRPr="00155021">
        <w:rPr>
          <w:rFonts w:ascii="Comic Sans MS" w:eastAsia="ArialMT" w:hAnsi="Comic Sans MS" w:cs="ArialMT"/>
        </w:rPr>
        <w:t>ros ? Justifiez votre r</w:t>
      </w:r>
      <w:r>
        <w:rPr>
          <w:rFonts w:ascii="Comic Sans MS" w:eastAsia="ArialMT" w:hAnsi="Comic Sans MS" w:cs="ArialMT"/>
        </w:rPr>
        <w:t>é</w:t>
      </w:r>
      <w:r w:rsidR="00854B33" w:rsidRPr="00155021">
        <w:rPr>
          <w:rFonts w:ascii="Comic Sans MS" w:eastAsia="ArialMT" w:hAnsi="Comic Sans MS" w:cs="ArialMT"/>
        </w:rPr>
        <w:t>ponse.</w:t>
      </w:r>
    </w:p>
    <w:p w:rsidR="00155021" w:rsidRDefault="00155021" w:rsidP="00155021">
      <w:pPr>
        <w:autoSpaceDE w:val="0"/>
        <w:autoSpaceDN w:val="0"/>
        <w:adjustRightInd w:val="0"/>
        <w:spacing w:after="0" w:line="240" w:lineRule="auto"/>
        <w:rPr>
          <w:rFonts w:ascii="Comic Sans MS" w:eastAsia="ArialMT" w:hAnsi="Comic Sans MS" w:cs="ArialMT"/>
        </w:rPr>
      </w:pPr>
    </w:p>
    <w:p w:rsidR="00155021" w:rsidRPr="00155021" w:rsidRDefault="00155021" w:rsidP="00155021">
      <w:pPr>
        <w:autoSpaceDE w:val="0"/>
        <w:autoSpaceDN w:val="0"/>
        <w:adjustRightInd w:val="0"/>
        <w:spacing w:after="0" w:line="240" w:lineRule="auto"/>
        <w:rPr>
          <w:rFonts w:ascii="Comic Sans MS" w:eastAsia="ArialMT" w:hAnsi="Comic Sans MS" w:cs="ArialMT"/>
        </w:rPr>
      </w:pPr>
      <w:r>
        <w:rPr>
          <w:rFonts w:ascii="Comic Sans MS" w:eastAsia="ArialMT" w:hAnsi="Comic Sans MS" w:cs="ArialMT"/>
        </w:rPr>
        <w:t>………………………………………………………………………………………………………………………………………………………………. </w:t>
      </w:r>
    </w:p>
    <w:p w:rsidR="00773E9D" w:rsidRDefault="00773E9D" w:rsidP="00854B33">
      <w:pPr>
        <w:rPr>
          <w:rFonts w:ascii="ArialMT" w:eastAsia="ArialMT" w:cs="ArialMT"/>
        </w:rPr>
      </w:pPr>
    </w:p>
    <w:p w:rsidR="00155021" w:rsidRPr="00155021" w:rsidRDefault="00155021" w:rsidP="00155021">
      <w:pPr>
        <w:autoSpaceDE w:val="0"/>
        <w:autoSpaceDN w:val="0"/>
        <w:adjustRightInd w:val="0"/>
        <w:spacing w:after="0" w:line="240" w:lineRule="auto"/>
        <w:rPr>
          <w:rFonts w:ascii="Comic Sans MS" w:eastAsia="ArialMT" w:hAnsi="Comic Sans MS" w:cs="ArialMT"/>
        </w:rPr>
      </w:pPr>
      <w:r>
        <w:rPr>
          <w:rFonts w:ascii="Comic Sans MS" w:eastAsia="ArialMT" w:hAnsi="Comic Sans MS" w:cs="ArialMT"/>
        </w:rPr>
        <w:t>………………………………………………………………………………………………………………………………………………………………. </w:t>
      </w:r>
    </w:p>
    <w:p w:rsidR="00155021" w:rsidRDefault="00155021" w:rsidP="00854B33">
      <w:pPr>
        <w:rPr>
          <w:rFonts w:ascii="ArialMT" w:eastAsia="ArialMT" w:cs="ArialMT"/>
        </w:rPr>
      </w:pPr>
    </w:p>
    <w:p w:rsidR="00773E9D" w:rsidRPr="00406865" w:rsidRDefault="00773E9D" w:rsidP="00BC3AA1">
      <w:pPr>
        <w:autoSpaceDE w:val="0"/>
        <w:autoSpaceDN w:val="0"/>
        <w:adjustRightInd w:val="0"/>
        <w:spacing w:after="0" w:line="240" w:lineRule="auto"/>
        <w:jc w:val="both"/>
        <w:rPr>
          <w:rFonts w:ascii="Comic Sans MS" w:eastAsia="ArialMT" w:hAnsi="Comic Sans MS" w:cs="ArialMT"/>
        </w:rPr>
      </w:pPr>
      <w:r w:rsidRPr="00B23CA9">
        <w:rPr>
          <w:rFonts w:ascii="Comic Sans MS" w:hAnsi="Comic Sans MS" w:cs="Arial-BoldMT"/>
          <w:b/>
          <w:bCs/>
        </w:rPr>
        <w:t xml:space="preserve">A retenir </w:t>
      </w:r>
      <w:r w:rsidRPr="00B23CA9">
        <w:rPr>
          <w:rFonts w:ascii="Comic Sans MS" w:eastAsia="ArialMT" w:hAnsi="Comic Sans MS" w:cs="ArialMT"/>
        </w:rPr>
        <w:t>:</w:t>
      </w:r>
      <w:r>
        <w:rPr>
          <w:rFonts w:ascii="ArialMT" w:eastAsia="ArialMT" w:hAnsi="Arial-BoldMT" w:cs="ArialMT"/>
        </w:rPr>
        <w:t xml:space="preserve"> </w:t>
      </w:r>
      <w:r w:rsidRPr="00406865">
        <w:rPr>
          <w:rFonts w:ascii="Comic Sans MS" w:eastAsia="ArialMT" w:hAnsi="Comic Sans MS" w:cs="ArialMT"/>
        </w:rPr>
        <w:t>Au d</w:t>
      </w:r>
      <w:r w:rsidR="00BC3AA1">
        <w:rPr>
          <w:rFonts w:ascii="Comic Sans MS" w:eastAsia="ArialMT" w:hAnsi="Comic Sans MS" w:cs="ArialMT"/>
        </w:rPr>
        <w:t>é</w:t>
      </w:r>
      <w:r w:rsidRPr="00406865">
        <w:rPr>
          <w:rFonts w:ascii="Comic Sans MS" w:eastAsia="ArialMT" w:hAnsi="Comic Sans MS" w:cs="ArialMT"/>
        </w:rPr>
        <w:t>but du 19eme si</w:t>
      </w:r>
      <w:r w:rsidR="00BC3AA1">
        <w:rPr>
          <w:rFonts w:ascii="Comic Sans MS" w:eastAsia="ArialMT" w:hAnsi="Comic Sans MS" w:cs="ArialMT"/>
        </w:rPr>
        <w:t>è</w:t>
      </w:r>
      <w:r w:rsidRPr="00406865">
        <w:rPr>
          <w:rFonts w:ascii="Comic Sans MS" w:eastAsia="ArialMT" w:hAnsi="Comic Sans MS" w:cs="ArialMT"/>
        </w:rPr>
        <w:t>cle, le</w:t>
      </w:r>
      <w:r w:rsidR="00406865">
        <w:rPr>
          <w:rFonts w:ascii="Comic Sans MS" w:eastAsia="ArialMT" w:hAnsi="Comic Sans MS" w:cs="ArialMT"/>
        </w:rPr>
        <w:t xml:space="preserve"> </w:t>
      </w:r>
      <w:r w:rsidRPr="00406865">
        <w:rPr>
          <w:rFonts w:ascii="Comic Sans MS" w:eastAsia="ArialMT" w:hAnsi="Comic Sans MS" w:cs="ArialMT"/>
        </w:rPr>
        <w:t>Romantisme fran</w:t>
      </w:r>
      <w:r w:rsidR="00406865">
        <w:rPr>
          <w:rFonts w:ascii="Comic Sans MS" w:eastAsia="ArialMT" w:hAnsi="Comic Sans MS" w:cs="ArialMT"/>
        </w:rPr>
        <w:t>ç</w:t>
      </w:r>
      <w:r w:rsidRPr="00406865">
        <w:rPr>
          <w:rFonts w:ascii="Comic Sans MS" w:eastAsia="ArialMT" w:hAnsi="Comic Sans MS" w:cs="ArialMT"/>
        </w:rPr>
        <w:t>ais donne une place</w:t>
      </w:r>
      <w:r w:rsidR="00406865">
        <w:rPr>
          <w:rFonts w:ascii="Comic Sans MS" w:eastAsia="ArialMT" w:hAnsi="Comic Sans MS" w:cs="ArialMT"/>
        </w:rPr>
        <w:t xml:space="preserve"> </w:t>
      </w:r>
      <w:r w:rsidRPr="00406865">
        <w:rPr>
          <w:rFonts w:ascii="Comic Sans MS" w:eastAsia="ArialMT" w:hAnsi="Comic Sans MS" w:cs="ArialMT"/>
        </w:rPr>
        <w:t xml:space="preserve">importante aux sentiments, aux </w:t>
      </w:r>
      <w:r w:rsidR="00406865">
        <w:rPr>
          <w:rFonts w:ascii="Comic Sans MS" w:eastAsia="ArialMT" w:hAnsi="Comic Sans MS" w:cs="ArialMT"/>
        </w:rPr>
        <w:t>é</w:t>
      </w:r>
      <w:r w:rsidRPr="00406865">
        <w:rPr>
          <w:rFonts w:ascii="Comic Sans MS" w:eastAsia="ArialMT" w:hAnsi="Comic Sans MS" w:cs="ArialMT"/>
        </w:rPr>
        <w:t>motions dont</w:t>
      </w:r>
      <w:r w:rsidR="00406865">
        <w:rPr>
          <w:rFonts w:ascii="Comic Sans MS" w:eastAsia="ArialMT" w:hAnsi="Comic Sans MS" w:cs="ArialMT"/>
        </w:rPr>
        <w:t xml:space="preserve"> </w:t>
      </w:r>
      <w:r w:rsidRPr="00406865">
        <w:rPr>
          <w:rFonts w:ascii="Comic Sans MS" w:eastAsia="ArialMT" w:hAnsi="Comic Sans MS" w:cs="ArialMT"/>
        </w:rPr>
        <w:t>la nature est le miroir.</w:t>
      </w:r>
    </w:p>
    <w:p w:rsidR="00773E9D" w:rsidRDefault="00773E9D" w:rsidP="00773E9D">
      <w:pPr>
        <w:autoSpaceDE w:val="0"/>
        <w:autoSpaceDN w:val="0"/>
        <w:adjustRightInd w:val="0"/>
        <w:spacing w:after="0" w:line="240" w:lineRule="auto"/>
        <w:rPr>
          <w:rFonts w:ascii="ArialMT" w:eastAsia="ArialMT" w:hAnsi="Arial-BoldMT" w:cs="ArialMT"/>
          <w:sz w:val="18"/>
          <w:szCs w:val="18"/>
        </w:rPr>
      </w:pPr>
      <w:r>
        <w:rPr>
          <w:rFonts w:ascii="ArialMT" w:eastAsia="ArialMT" w:hAnsi="Arial-BoldMT" w:cs="ArialMT"/>
          <w:noProof/>
          <w:sz w:val="18"/>
          <w:szCs w:val="18"/>
        </w:rPr>
        <w:drawing>
          <wp:inline distT="0" distB="0" distL="0" distR="0">
            <wp:extent cx="2009775" cy="22669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9775" cy="2266950"/>
                    </a:xfrm>
                    <a:prstGeom prst="rect">
                      <a:avLst/>
                    </a:prstGeom>
                    <a:noFill/>
                    <a:ln>
                      <a:noFill/>
                    </a:ln>
                  </pic:spPr>
                </pic:pic>
              </a:graphicData>
            </a:graphic>
          </wp:inline>
        </w:drawing>
      </w:r>
    </w:p>
    <w:p w:rsidR="00773E9D" w:rsidRPr="00406865" w:rsidRDefault="00773E9D" w:rsidP="00773E9D">
      <w:pPr>
        <w:autoSpaceDE w:val="0"/>
        <w:autoSpaceDN w:val="0"/>
        <w:adjustRightInd w:val="0"/>
        <w:spacing w:after="0" w:line="240" w:lineRule="auto"/>
        <w:rPr>
          <w:rFonts w:ascii="Comic Sans MS" w:eastAsia="ArialMT" w:hAnsi="Comic Sans MS" w:cs="ArialMT"/>
          <w:sz w:val="18"/>
          <w:szCs w:val="18"/>
        </w:rPr>
      </w:pPr>
      <w:r w:rsidRPr="00406865">
        <w:rPr>
          <w:rFonts w:ascii="Comic Sans MS" w:eastAsia="ArialMT" w:hAnsi="Comic Sans MS" w:cs="ArialMT"/>
          <w:sz w:val="18"/>
          <w:szCs w:val="18"/>
        </w:rPr>
        <w:t>Caspar David Friedrich,</w:t>
      </w:r>
    </w:p>
    <w:p w:rsidR="00773E9D" w:rsidRPr="00406865" w:rsidRDefault="00773E9D" w:rsidP="00773E9D">
      <w:pPr>
        <w:autoSpaceDE w:val="0"/>
        <w:autoSpaceDN w:val="0"/>
        <w:adjustRightInd w:val="0"/>
        <w:spacing w:after="0" w:line="240" w:lineRule="auto"/>
        <w:rPr>
          <w:rFonts w:ascii="Comic Sans MS" w:eastAsia="ArialMT" w:hAnsi="Comic Sans MS" w:cs="ArialMT"/>
          <w:sz w:val="18"/>
          <w:szCs w:val="18"/>
        </w:rPr>
      </w:pPr>
      <w:r w:rsidRPr="00406865">
        <w:rPr>
          <w:rFonts w:ascii="Comic Sans MS" w:hAnsi="Comic Sans MS" w:cs="Arial-ItalicMT"/>
          <w:i/>
          <w:iCs/>
          <w:sz w:val="18"/>
          <w:szCs w:val="18"/>
        </w:rPr>
        <w:t>Voyageur contemplant une mer de nuages</w:t>
      </w:r>
      <w:proofErr w:type="gramStart"/>
      <w:r w:rsidRPr="00406865">
        <w:rPr>
          <w:rFonts w:ascii="Comic Sans MS" w:eastAsia="ArialMT" w:hAnsi="Comic Sans MS" w:cs="ArialMT"/>
          <w:sz w:val="18"/>
          <w:szCs w:val="18"/>
        </w:rPr>
        <w:t>,1817</w:t>
      </w:r>
      <w:proofErr w:type="gramEnd"/>
    </w:p>
    <w:p w:rsidR="00773E9D" w:rsidRDefault="00773E9D" w:rsidP="00773E9D">
      <w:pPr>
        <w:autoSpaceDE w:val="0"/>
        <w:autoSpaceDN w:val="0"/>
        <w:adjustRightInd w:val="0"/>
        <w:spacing w:after="0" w:line="240" w:lineRule="auto"/>
        <w:rPr>
          <w:rFonts w:ascii="ArialMT" w:eastAsia="ArialMT" w:hAnsi="Arial-BoldMT" w:cs="ArialMT"/>
          <w:sz w:val="18"/>
          <w:szCs w:val="18"/>
        </w:rPr>
      </w:pPr>
      <w:r>
        <w:rPr>
          <w:rFonts w:ascii="ArialMT" w:eastAsia="ArialMT" w:hAnsi="Arial-BoldMT" w:cs="ArialMT"/>
          <w:noProof/>
          <w:sz w:val="18"/>
          <w:szCs w:val="18"/>
        </w:rPr>
        <w:drawing>
          <wp:inline distT="0" distB="0" distL="0" distR="0">
            <wp:extent cx="2390775" cy="18954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90775" cy="1895475"/>
                    </a:xfrm>
                    <a:prstGeom prst="rect">
                      <a:avLst/>
                    </a:prstGeom>
                    <a:noFill/>
                    <a:ln>
                      <a:noFill/>
                    </a:ln>
                  </pic:spPr>
                </pic:pic>
              </a:graphicData>
            </a:graphic>
          </wp:inline>
        </w:drawing>
      </w:r>
    </w:p>
    <w:p w:rsidR="00773E9D" w:rsidRPr="00406865" w:rsidRDefault="00773E9D" w:rsidP="00773E9D">
      <w:pPr>
        <w:autoSpaceDE w:val="0"/>
        <w:autoSpaceDN w:val="0"/>
        <w:adjustRightInd w:val="0"/>
        <w:spacing w:after="0" w:line="240" w:lineRule="auto"/>
        <w:rPr>
          <w:rFonts w:ascii="Comic Sans MS" w:eastAsia="ArialMT" w:hAnsi="Comic Sans MS" w:cs="ArialMT"/>
          <w:sz w:val="18"/>
          <w:szCs w:val="18"/>
        </w:rPr>
      </w:pPr>
      <w:r w:rsidRPr="00406865">
        <w:rPr>
          <w:rFonts w:ascii="Comic Sans MS" w:eastAsia="ArialMT" w:hAnsi="Comic Sans MS" w:cs="ArialMT"/>
          <w:sz w:val="18"/>
          <w:szCs w:val="18"/>
        </w:rPr>
        <w:t>Eugene Delacroix,</w:t>
      </w:r>
    </w:p>
    <w:p w:rsidR="00773E9D" w:rsidRPr="00406865" w:rsidRDefault="00773E9D" w:rsidP="00773E9D">
      <w:pPr>
        <w:autoSpaceDE w:val="0"/>
        <w:autoSpaceDN w:val="0"/>
        <w:adjustRightInd w:val="0"/>
        <w:spacing w:after="0" w:line="240" w:lineRule="auto"/>
        <w:rPr>
          <w:rFonts w:ascii="Comic Sans MS" w:eastAsia="ArialMT" w:hAnsi="Comic Sans MS" w:cs="ArialMT"/>
          <w:sz w:val="18"/>
          <w:szCs w:val="18"/>
        </w:rPr>
      </w:pPr>
      <w:r w:rsidRPr="00406865">
        <w:rPr>
          <w:rFonts w:ascii="Comic Sans MS" w:hAnsi="Comic Sans MS" w:cs="Arial-ItalicMT"/>
          <w:i/>
          <w:iCs/>
          <w:sz w:val="18"/>
          <w:szCs w:val="18"/>
        </w:rPr>
        <w:t>La Liberté guidant le peuple</w:t>
      </w:r>
      <w:r w:rsidRPr="00406865">
        <w:rPr>
          <w:rFonts w:ascii="Comic Sans MS" w:eastAsia="ArialMT" w:hAnsi="Comic Sans MS" w:cs="ArialMT"/>
          <w:sz w:val="18"/>
          <w:szCs w:val="18"/>
        </w:rPr>
        <w:t>, 1830</w:t>
      </w:r>
    </w:p>
    <w:p w:rsidR="00773E9D" w:rsidRPr="00406865" w:rsidRDefault="00773E9D" w:rsidP="00406865">
      <w:pPr>
        <w:autoSpaceDE w:val="0"/>
        <w:autoSpaceDN w:val="0"/>
        <w:adjustRightInd w:val="0"/>
        <w:spacing w:after="0" w:line="240" w:lineRule="auto"/>
        <w:jc w:val="both"/>
        <w:rPr>
          <w:rFonts w:ascii="Comic Sans MS" w:eastAsia="ArialMT" w:hAnsi="Comic Sans MS" w:cs="ArialMT"/>
        </w:rPr>
      </w:pPr>
      <w:r w:rsidRPr="00406865">
        <w:rPr>
          <w:rFonts w:ascii="Comic Sans MS" w:eastAsia="ArialMT" w:hAnsi="Comic Sans MS" w:cs="ArialMT"/>
        </w:rPr>
        <w:t>Les bouleversements politiques de la</w:t>
      </w:r>
      <w:r w:rsidR="00406865" w:rsidRPr="00406865">
        <w:rPr>
          <w:rFonts w:ascii="Comic Sans MS" w:eastAsia="ArialMT" w:hAnsi="Comic Sans MS" w:cs="ArialMT"/>
        </w:rPr>
        <w:t xml:space="preserve"> </w:t>
      </w:r>
      <w:r w:rsidRPr="00406865">
        <w:rPr>
          <w:rFonts w:ascii="Comic Sans MS" w:eastAsia="ArialMT" w:hAnsi="Comic Sans MS" w:cs="ArialMT"/>
        </w:rPr>
        <w:t>R</w:t>
      </w:r>
      <w:r w:rsidR="00406865" w:rsidRPr="00406865">
        <w:rPr>
          <w:rFonts w:ascii="Comic Sans MS" w:eastAsia="ArialMT" w:hAnsi="Comic Sans MS" w:cs="ArialMT"/>
        </w:rPr>
        <w:t>é</w:t>
      </w:r>
      <w:r w:rsidRPr="00406865">
        <w:rPr>
          <w:rFonts w:ascii="Comic Sans MS" w:eastAsia="ArialMT" w:hAnsi="Comic Sans MS" w:cs="ArialMT"/>
        </w:rPr>
        <w:t>volution de 1789 transforment la soci</w:t>
      </w:r>
      <w:r w:rsidR="00406865" w:rsidRPr="00406865">
        <w:rPr>
          <w:rFonts w:ascii="Comic Sans MS" w:eastAsia="ArialMT" w:hAnsi="Comic Sans MS" w:cs="ArialMT"/>
        </w:rPr>
        <w:t>é</w:t>
      </w:r>
      <w:r w:rsidRPr="00406865">
        <w:rPr>
          <w:rFonts w:ascii="Comic Sans MS" w:eastAsia="ArialMT" w:hAnsi="Comic Sans MS" w:cs="ArialMT"/>
        </w:rPr>
        <w:t>t</w:t>
      </w:r>
      <w:r w:rsidR="00406865" w:rsidRPr="00406865">
        <w:rPr>
          <w:rFonts w:ascii="Comic Sans MS" w:eastAsia="ArialMT" w:hAnsi="Comic Sans MS" w:cs="ArialMT"/>
        </w:rPr>
        <w:t>é</w:t>
      </w:r>
      <w:r w:rsidR="00406865">
        <w:rPr>
          <w:rFonts w:ascii="Comic Sans MS" w:eastAsia="ArialMT" w:hAnsi="Comic Sans MS" w:cs="ArialMT"/>
        </w:rPr>
        <w:t xml:space="preserve"> </w:t>
      </w:r>
      <w:r w:rsidRPr="00406865">
        <w:rPr>
          <w:rFonts w:ascii="Comic Sans MS" w:eastAsia="ArialMT" w:hAnsi="Comic Sans MS" w:cs="ArialMT"/>
        </w:rPr>
        <w:t>fran</w:t>
      </w:r>
      <w:r w:rsidR="00406865" w:rsidRPr="00406865">
        <w:rPr>
          <w:rFonts w:ascii="Comic Sans MS" w:eastAsia="ArialMT" w:hAnsi="Comic Sans MS" w:cs="ArialMT"/>
        </w:rPr>
        <w:t>ç</w:t>
      </w:r>
      <w:r w:rsidRPr="00406865">
        <w:rPr>
          <w:rFonts w:ascii="Comic Sans MS" w:eastAsia="ArialMT" w:hAnsi="Comic Sans MS" w:cs="ArialMT"/>
        </w:rPr>
        <w:t>aise : l'arriv</w:t>
      </w:r>
      <w:r w:rsidR="00406865" w:rsidRPr="00406865">
        <w:rPr>
          <w:rFonts w:ascii="Comic Sans MS" w:eastAsia="ArialMT" w:hAnsi="Comic Sans MS" w:cs="ArialMT"/>
        </w:rPr>
        <w:t>é</w:t>
      </w:r>
      <w:r w:rsidRPr="00406865">
        <w:rPr>
          <w:rFonts w:ascii="Comic Sans MS" w:eastAsia="ArialMT" w:hAnsi="Comic Sans MS" w:cs="ArialMT"/>
        </w:rPr>
        <w:t>e au pouvoir de Napol</w:t>
      </w:r>
      <w:r w:rsidR="00406865" w:rsidRPr="00406865">
        <w:rPr>
          <w:rFonts w:ascii="Comic Sans MS" w:eastAsia="ArialMT" w:hAnsi="Comic Sans MS" w:cs="ArialMT"/>
        </w:rPr>
        <w:t>é</w:t>
      </w:r>
      <w:r w:rsidRPr="00406865">
        <w:rPr>
          <w:rFonts w:ascii="Comic Sans MS" w:eastAsia="ArialMT" w:hAnsi="Comic Sans MS" w:cs="ArialMT"/>
        </w:rPr>
        <w:t>on fait</w:t>
      </w:r>
      <w:r w:rsidR="00406865" w:rsidRPr="00406865">
        <w:rPr>
          <w:rFonts w:ascii="Comic Sans MS" w:eastAsia="ArialMT" w:hAnsi="Comic Sans MS" w:cs="ArialMT"/>
        </w:rPr>
        <w:t xml:space="preserve"> </w:t>
      </w:r>
      <w:r w:rsidRPr="00406865">
        <w:rPr>
          <w:rFonts w:ascii="Comic Sans MS" w:eastAsia="ArialMT" w:hAnsi="Comic Sans MS" w:cs="ArialMT"/>
        </w:rPr>
        <w:t>naitre un es</w:t>
      </w:r>
      <w:r w:rsidR="00406865" w:rsidRPr="00406865">
        <w:rPr>
          <w:rFonts w:ascii="Comic Sans MS" w:eastAsia="ArialMT" w:hAnsi="Comic Sans MS" w:cs="ArialMT"/>
        </w:rPr>
        <w:t>poir fou chez les jeunes gens né</w:t>
      </w:r>
      <w:r w:rsidRPr="00406865">
        <w:rPr>
          <w:rFonts w:ascii="Comic Sans MS" w:eastAsia="ArialMT" w:hAnsi="Comic Sans MS" w:cs="ArialMT"/>
        </w:rPr>
        <w:t>s</w:t>
      </w:r>
      <w:r w:rsidR="00406865" w:rsidRPr="00406865">
        <w:rPr>
          <w:rFonts w:ascii="Comic Sans MS" w:eastAsia="ArialMT" w:hAnsi="Comic Sans MS" w:cs="ArialMT"/>
        </w:rPr>
        <w:t xml:space="preserve"> </w:t>
      </w:r>
      <w:r w:rsidRPr="00406865">
        <w:rPr>
          <w:rFonts w:ascii="Comic Sans MS" w:eastAsia="ArialMT" w:hAnsi="Comic Sans MS" w:cs="ArialMT"/>
        </w:rPr>
        <w:t>au d</w:t>
      </w:r>
      <w:r w:rsidR="00406865" w:rsidRPr="00406865">
        <w:rPr>
          <w:rFonts w:ascii="Comic Sans MS" w:eastAsia="ArialMT" w:hAnsi="Comic Sans MS" w:cs="ArialMT"/>
        </w:rPr>
        <w:t>é</w:t>
      </w:r>
      <w:r w:rsidRPr="00406865">
        <w:rPr>
          <w:rFonts w:ascii="Comic Sans MS" w:eastAsia="ArialMT" w:hAnsi="Comic Sans MS" w:cs="ArialMT"/>
        </w:rPr>
        <w:t>but du si</w:t>
      </w:r>
      <w:r w:rsidR="00406865" w:rsidRPr="00406865">
        <w:rPr>
          <w:rFonts w:ascii="Comic Sans MS" w:eastAsia="ArialMT" w:hAnsi="Comic Sans MS" w:cs="ArialMT"/>
        </w:rPr>
        <w:t>è</w:t>
      </w:r>
      <w:r w:rsidRPr="00406865">
        <w:rPr>
          <w:rFonts w:ascii="Comic Sans MS" w:eastAsia="ArialMT" w:hAnsi="Comic Sans MS" w:cs="ArialMT"/>
        </w:rPr>
        <w:t>cle, appel</w:t>
      </w:r>
      <w:r w:rsidR="00406865" w:rsidRPr="00406865">
        <w:rPr>
          <w:rFonts w:ascii="Comic Sans MS" w:eastAsia="ArialMT" w:hAnsi="Comic Sans MS" w:cs="ArialMT"/>
        </w:rPr>
        <w:t>é</w:t>
      </w:r>
      <w:r w:rsidRPr="00406865">
        <w:rPr>
          <w:rFonts w:ascii="Comic Sans MS" w:eastAsia="ArialMT" w:hAnsi="Comic Sans MS" w:cs="ArialMT"/>
        </w:rPr>
        <w:t xml:space="preserve">s par Musset les </w:t>
      </w:r>
      <w:r w:rsidRPr="00406865">
        <w:rPr>
          <w:rFonts w:ascii="Cambria Math" w:eastAsia="ArialMT" w:hAnsi="Cambria Math" w:cs="Cambria Math"/>
        </w:rPr>
        <w:t>≪</w:t>
      </w:r>
      <w:r w:rsidRPr="00406865">
        <w:rPr>
          <w:rFonts w:ascii="Comic Sans MS" w:eastAsia="ArialMT" w:hAnsi="Comic Sans MS" w:cs="ArialMT"/>
        </w:rPr>
        <w:t>enfants du si</w:t>
      </w:r>
      <w:r w:rsidR="00406865" w:rsidRPr="00406865">
        <w:rPr>
          <w:rFonts w:ascii="Comic Sans MS" w:eastAsia="ArialMT" w:hAnsi="Comic Sans MS" w:cs="ArialMT"/>
        </w:rPr>
        <w:t>è</w:t>
      </w:r>
      <w:r w:rsidRPr="00406865">
        <w:rPr>
          <w:rFonts w:ascii="Comic Sans MS" w:eastAsia="ArialMT" w:hAnsi="Comic Sans MS" w:cs="ArialMT"/>
        </w:rPr>
        <w:t xml:space="preserve">cle </w:t>
      </w:r>
      <w:r w:rsidRPr="00406865">
        <w:rPr>
          <w:rFonts w:ascii="Cambria Math" w:eastAsia="ArialMT" w:hAnsi="Cambria Math" w:cs="Cambria Math"/>
        </w:rPr>
        <w:t>≫</w:t>
      </w:r>
      <w:r w:rsidR="00406865" w:rsidRPr="00406865">
        <w:rPr>
          <w:rFonts w:ascii="Comic Sans MS" w:eastAsia="ArialMT" w:hAnsi="Comic Sans MS" w:cs="ArialMT"/>
        </w:rPr>
        <w:t xml:space="preserve">. </w:t>
      </w:r>
      <w:r w:rsidRPr="00406865">
        <w:rPr>
          <w:rFonts w:ascii="Comic Sans MS" w:eastAsia="ArialMT" w:hAnsi="Comic Sans MS" w:cs="ArialMT"/>
        </w:rPr>
        <w:t>Mais l'</w:t>
      </w:r>
      <w:r w:rsidR="00406865" w:rsidRPr="00406865">
        <w:rPr>
          <w:rFonts w:ascii="Comic Sans MS" w:eastAsia="ArialMT" w:hAnsi="Comic Sans MS" w:cs="ArialMT"/>
        </w:rPr>
        <w:t>é</w:t>
      </w:r>
      <w:r w:rsidRPr="00406865">
        <w:rPr>
          <w:rFonts w:ascii="Comic Sans MS" w:eastAsia="ArialMT" w:hAnsi="Comic Sans MS" w:cs="ArialMT"/>
        </w:rPr>
        <w:t>pop</w:t>
      </w:r>
      <w:r w:rsidR="00406865" w:rsidRPr="00406865">
        <w:rPr>
          <w:rFonts w:ascii="Comic Sans MS" w:eastAsia="ArialMT" w:hAnsi="Comic Sans MS" w:cs="ArialMT"/>
        </w:rPr>
        <w:t>é</w:t>
      </w:r>
      <w:r w:rsidRPr="00406865">
        <w:rPr>
          <w:rFonts w:ascii="Comic Sans MS" w:eastAsia="ArialMT" w:hAnsi="Comic Sans MS" w:cs="ArialMT"/>
        </w:rPr>
        <w:t>e</w:t>
      </w:r>
      <w:r w:rsidR="00406865" w:rsidRPr="00406865">
        <w:rPr>
          <w:rFonts w:ascii="Comic Sans MS" w:eastAsia="ArialMT" w:hAnsi="Comic Sans MS" w:cs="ArialMT"/>
        </w:rPr>
        <w:t xml:space="preserve"> </w:t>
      </w:r>
      <w:r w:rsidRPr="00406865">
        <w:rPr>
          <w:rFonts w:ascii="Comic Sans MS" w:eastAsia="ArialMT" w:hAnsi="Comic Sans MS" w:cs="ArialMT"/>
        </w:rPr>
        <w:lastRenderedPageBreak/>
        <w:t>napol</w:t>
      </w:r>
      <w:r w:rsidR="00406865" w:rsidRPr="00406865">
        <w:rPr>
          <w:rFonts w:ascii="Comic Sans MS" w:eastAsia="ArialMT" w:hAnsi="Comic Sans MS" w:cs="ArialMT"/>
        </w:rPr>
        <w:t>é</w:t>
      </w:r>
      <w:r w:rsidRPr="00406865">
        <w:rPr>
          <w:rFonts w:ascii="Comic Sans MS" w:eastAsia="ArialMT" w:hAnsi="Comic Sans MS" w:cs="ArialMT"/>
        </w:rPr>
        <w:t>onienne prend fin en 1815 et les espoirs</w:t>
      </w:r>
      <w:r w:rsidR="00406865" w:rsidRPr="00406865">
        <w:rPr>
          <w:rFonts w:ascii="Comic Sans MS" w:eastAsia="ArialMT" w:hAnsi="Comic Sans MS" w:cs="ArialMT"/>
        </w:rPr>
        <w:t xml:space="preserve"> </w:t>
      </w:r>
      <w:r w:rsidRPr="00406865">
        <w:rPr>
          <w:rFonts w:ascii="Comic Sans MS" w:eastAsia="ArialMT" w:hAnsi="Comic Sans MS" w:cs="ArialMT"/>
        </w:rPr>
        <w:t>de gloire aussi. Le h</w:t>
      </w:r>
      <w:r w:rsidR="00406865" w:rsidRPr="00406865">
        <w:rPr>
          <w:rFonts w:ascii="Comic Sans MS" w:eastAsia="ArialMT" w:hAnsi="Comic Sans MS" w:cs="ArialMT"/>
        </w:rPr>
        <w:t>é</w:t>
      </w:r>
      <w:r w:rsidRPr="00406865">
        <w:rPr>
          <w:rFonts w:ascii="Comic Sans MS" w:eastAsia="ArialMT" w:hAnsi="Comic Sans MS" w:cs="ArialMT"/>
        </w:rPr>
        <w:t>ros romantique sera le</w:t>
      </w:r>
      <w:r w:rsidR="00406865" w:rsidRPr="00406865">
        <w:rPr>
          <w:rFonts w:ascii="Comic Sans MS" w:eastAsia="ArialMT" w:hAnsi="Comic Sans MS" w:cs="ArialMT"/>
        </w:rPr>
        <w:t xml:space="preserve"> </w:t>
      </w:r>
      <w:r w:rsidRPr="00406865">
        <w:rPr>
          <w:rFonts w:ascii="Comic Sans MS" w:eastAsia="ArialMT" w:hAnsi="Comic Sans MS" w:cs="ArialMT"/>
        </w:rPr>
        <w:t>porte-parole de cette g</w:t>
      </w:r>
      <w:r w:rsidR="00406865" w:rsidRPr="00406865">
        <w:rPr>
          <w:rFonts w:ascii="Comic Sans MS" w:eastAsia="ArialMT" w:hAnsi="Comic Sans MS" w:cs="ArialMT"/>
        </w:rPr>
        <w:t>é</w:t>
      </w:r>
      <w:r w:rsidRPr="00406865">
        <w:rPr>
          <w:rFonts w:ascii="Comic Sans MS" w:eastAsia="ArialMT" w:hAnsi="Comic Sans MS" w:cs="ArialMT"/>
        </w:rPr>
        <w:t>n</w:t>
      </w:r>
      <w:r w:rsidR="00406865" w:rsidRPr="00406865">
        <w:rPr>
          <w:rFonts w:ascii="Comic Sans MS" w:eastAsia="ArialMT" w:hAnsi="Comic Sans MS" w:cs="ArialMT"/>
        </w:rPr>
        <w:t>é</w:t>
      </w:r>
      <w:r w:rsidRPr="00406865">
        <w:rPr>
          <w:rFonts w:ascii="Comic Sans MS" w:eastAsia="ArialMT" w:hAnsi="Comic Sans MS" w:cs="ArialMT"/>
        </w:rPr>
        <w:t>ration qui souffre.</w:t>
      </w:r>
      <w:r w:rsidR="00406865">
        <w:rPr>
          <w:rFonts w:ascii="Comic Sans MS" w:eastAsia="ArialMT" w:hAnsi="Comic Sans MS" w:cs="ArialMT"/>
        </w:rPr>
        <w:t xml:space="preserve"> </w:t>
      </w:r>
      <w:r w:rsidRPr="00406865">
        <w:rPr>
          <w:rFonts w:ascii="Comic Sans MS" w:eastAsia="ArialMT" w:hAnsi="Comic Sans MS" w:cs="ArialMT"/>
        </w:rPr>
        <w:t>La passion amoureuse sera, alors, l'un des</w:t>
      </w:r>
      <w:r w:rsidR="00406865" w:rsidRPr="00406865">
        <w:rPr>
          <w:rFonts w:ascii="Comic Sans MS" w:eastAsia="ArialMT" w:hAnsi="Comic Sans MS" w:cs="ArialMT"/>
        </w:rPr>
        <w:t xml:space="preserve"> </w:t>
      </w:r>
      <w:r w:rsidRPr="00406865">
        <w:rPr>
          <w:rFonts w:ascii="Comic Sans MS" w:eastAsia="ArialMT" w:hAnsi="Comic Sans MS" w:cs="ArialMT"/>
        </w:rPr>
        <w:t>refuges au sein duquel les hommes, solitaires,</w:t>
      </w:r>
      <w:r w:rsidR="00406865" w:rsidRPr="00406865">
        <w:rPr>
          <w:rFonts w:ascii="Comic Sans MS" w:eastAsia="ArialMT" w:hAnsi="Comic Sans MS" w:cs="ArialMT"/>
        </w:rPr>
        <w:t xml:space="preserve"> </w:t>
      </w:r>
      <w:r w:rsidRPr="00406865">
        <w:rPr>
          <w:rFonts w:ascii="Comic Sans MS" w:eastAsia="ArialMT" w:hAnsi="Comic Sans MS" w:cs="ArialMT"/>
        </w:rPr>
        <w:t>pourront retrouver la beaut</w:t>
      </w:r>
      <w:r w:rsidR="00406865" w:rsidRPr="00406865">
        <w:rPr>
          <w:rFonts w:ascii="Comic Sans MS" w:eastAsia="ArialMT" w:hAnsi="Comic Sans MS" w:cs="ArialMT"/>
        </w:rPr>
        <w:t>é</w:t>
      </w:r>
      <w:r w:rsidRPr="00406865">
        <w:rPr>
          <w:rFonts w:ascii="Comic Sans MS" w:eastAsia="ArialMT" w:hAnsi="Comic Sans MS" w:cs="ArialMT"/>
        </w:rPr>
        <w:t xml:space="preserve"> et un sens </w:t>
      </w:r>
      <w:r w:rsidR="00406865" w:rsidRPr="00406865">
        <w:rPr>
          <w:rFonts w:ascii="Comic Sans MS" w:eastAsia="ArialMT" w:hAnsi="Comic Sans MS" w:cs="ArialMT"/>
        </w:rPr>
        <w:t>à</w:t>
      </w:r>
      <w:r w:rsidRPr="00406865">
        <w:rPr>
          <w:rFonts w:ascii="Comic Sans MS" w:eastAsia="ArialMT" w:hAnsi="Comic Sans MS" w:cs="ArialMT"/>
        </w:rPr>
        <w:t xml:space="preserve"> la vie.</w:t>
      </w:r>
    </w:p>
    <w:p w:rsidR="00E26809" w:rsidRPr="00406865" w:rsidRDefault="00773E9D" w:rsidP="00406865">
      <w:pPr>
        <w:autoSpaceDE w:val="0"/>
        <w:autoSpaceDN w:val="0"/>
        <w:adjustRightInd w:val="0"/>
        <w:spacing w:after="0" w:line="240" w:lineRule="auto"/>
        <w:jc w:val="both"/>
        <w:rPr>
          <w:rFonts w:ascii="Comic Sans MS" w:eastAsia="ArialMT" w:hAnsi="Comic Sans MS" w:cs="ArialMT"/>
        </w:rPr>
      </w:pPr>
      <w:r w:rsidRPr="00406865">
        <w:rPr>
          <w:rFonts w:ascii="Comic Sans MS" w:eastAsia="ArialMT" w:hAnsi="Comic Sans MS" w:cs="ArialMT"/>
        </w:rPr>
        <w:t>Le h</w:t>
      </w:r>
      <w:r w:rsidR="00406865" w:rsidRPr="00406865">
        <w:rPr>
          <w:rFonts w:ascii="Comic Sans MS" w:eastAsia="ArialMT" w:hAnsi="Comic Sans MS" w:cs="ArialMT"/>
        </w:rPr>
        <w:t>é</w:t>
      </w:r>
      <w:r w:rsidRPr="00406865">
        <w:rPr>
          <w:rFonts w:ascii="Comic Sans MS" w:eastAsia="ArialMT" w:hAnsi="Comic Sans MS" w:cs="ArialMT"/>
        </w:rPr>
        <w:t>ros romantique peut aussi combattre</w:t>
      </w:r>
      <w:r w:rsidR="00406865" w:rsidRPr="00406865">
        <w:rPr>
          <w:rFonts w:ascii="Comic Sans MS" w:eastAsia="ArialMT" w:hAnsi="Comic Sans MS" w:cs="ArialMT"/>
        </w:rPr>
        <w:t xml:space="preserve"> l</w:t>
      </w:r>
      <w:r w:rsidRPr="00406865">
        <w:rPr>
          <w:rFonts w:ascii="Comic Sans MS" w:eastAsia="ArialMT" w:hAnsi="Comic Sans MS" w:cs="ArialMT"/>
        </w:rPr>
        <w:t>’injustice sociale. C’est le h</w:t>
      </w:r>
      <w:r w:rsidR="00406865" w:rsidRPr="00406865">
        <w:rPr>
          <w:rFonts w:ascii="Comic Sans MS" w:eastAsia="ArialMT" w:hAnsi="Comic Sans MS" w:cs="ArialMT"/>
        </w:rPr>
        <w:t>é</w:t>
      </w:r>
      <w:r w:rsidRPr="00406865">
        <w:rPr>
          <w:rFonts w:ascii="Comic Sans MS" w:eastAsia="ArialMT" w:hAnsi="Comic Sans MS" w:cs="ArialMT"/>
        </w:rPr>
        <w:t>ros des grands</w:t>
      </w:r>
      <w:r w:rsidR="00406865" w:rsidRPr="00406865">
        <w:rPr>
          <w:rFonts w:ascii="Comic Sans MS" w:eastAsia="ArialMT" w:hAnsi="Comic Sans MS" w:cs="ArialMT"/>
        </w:rPr>
        <w:t xml:space="preserve"> </w:t>
      </w:r>
      <w:r w:rsidRPr="00406865">
        <w:rPr>
          <w:rFonts w:ascii="Comic Sans MS" w:eastAsia="ArialMT" w:hAnsi="Comic Sans MS" w:cs="ArialMT"/>
        </w:rPr>
        <w:t>romans historiques : Quasimodo, Gavroche,</w:t>
      </w:r>
      <w:r w:rsidR="00406865" w:rsidRPr="00406865">
        <w:rPr>
          <w:rFonts w:ascii="Comic Sans MS" w:eastAsia="ArialMT" w:hAnsi="Comic Sans MS" w:cs="ArialMT"/>
        </w:rPr>
        <w:t xml:space="preserve"> </w:t>
      </w:r>
      <w:r w:rsidRPr="00406865">
        <w:rPr>
          <w:rFonts w:ascii="Comic Sans MS" w:eastAsia="ArialMT" w:hAnsi="Comic Sans MS" w:cs="ArialMT"/>
        </w:rPr>
        <w:t xml:space="preserve">Jean Valjean, qui correspondent </w:t>
      </w:r>
      <w:r w:rsidR="00406865" w:rsidRPr="00406865">
        <w:rPr>
          <w:rFonts w:ascii="Comic Sans MS" w:eastAsia="ArialMT" w:hAnsi="Comic Sans MS" w:cs="ArialMT"/>
        </w:rPr>
        <w:t>à</w:t>
      </w:r>
      <w:r w:rsidRPr="00406865">
        <w:rPr>
          <w:rFonts w:ascii="Comic Sans MS" w:eastAsia="ArialMT" w:hAnsi="Comic Sans MS" w:cs="ArialMT"/>
        </w:rPr>
        <w:t xml:space="preserve"> l’id</w:t>
      </w:r>
      <w:r w:rsidR="00406865" w:rsidRPr="00406865">
        <w:rPr>
          <w:rFonts w:ascii="Comic Sans MS" w:eastAsia="ArialMT" w:hAnsi="Comic Sans MS" w:cs="ArialMT"/>
        </w:rPr>
        <w:t>é</w:t>
      </w:r>
      <w:r w:rsidRPr="00406865">
        <w:rPr>
          <w:rFonts w:ascii="Comic Sans MS" w:eastAsia="ArialMT" w:hAnsi="Comic Sans MS" w:cs="ArialMT"/>
        </w:rPr>
        <w:t>al de la</w:t>
      </w:r>
      <w:r w:rsidR="00406865" w:rsidRPr="00406865">
        <w:rPr>
          <w:rFonts w:ascii="Comic Sans MS" w:eastAsia="ArialMT" w:hAnsi="Comic Sans MS" w:cs="ArialMT"/>
        </w:rPr>
        <w:t xml:space="preserve"> </w:t>
      </w:r>
      <w:r w:rsidRPr="00406865">
        <w:rPr>
          <w:rFonts w:ascii="Comic Sans MS" w:eastAsia="ArialMT" w:hAnsi="Comic Sans MS" w:cs="ArialMT"/>
        </w:rPr>
        <w:t>seconde vague du romantisme, celle o</w:t>
      </w:r>
      <w:r w:rsidR="00406865" w:rsidRPr="00406865">
        <w:rPr>
          <w:rFonts w:ascii="Comic Sans MS" w:eastAsia="ArialMT" w:hAnsi="Comic Sans MS" w:cs="ArialMT"/>
        </w:rPr>
        <w:t>ù</w:t>
      </w:r>
      <w:r w:rsidRPr="00406865">
        <w:rPr>
          <w:rFonts w:ascii="Comic Sans MS" w:eastAsia="ArialMT" w:hAnsi="Comic Sans MS" w:cs="ArialMT"/>
        </w:rPr>
        <w:t xml:space="preserve"> l’on</w:t>
      </w:r>
      <w:r w:rsidR="00406865" w:rsidRPr="00406865">
        <w:rPr>
          <w:rFonts w:ascii="Comic Sans MS" w:eastAsia="ArialMT" w:hAnsi="Comic Sans MS" w:cs="ArialMT"/>
        </w:rPr>
        <w:t xml:space="preserve"> </w:t>
      </w:r>
      <w:r w:rsidRPr="00406865">
        <w:rPr>
          <w:rFonts w:ascii="Comic Sans MS" w:eastAsia="ArialMT" w:hAnsi="Comic Sans MS" w:cs="ArialMT"/>
        </w:rPr>
        <w:t>cherchait, apr</w:t>
      </w:r>
      <w:r w:rsidR="00406865" w:rsidRPr="00406865">
        <w:rPr>
          <w:rFonts w:ascii="Comic Sans MS" w:eastAsia="ArialMT" w:hAnsi="Comic Sans MS" w:cs="ArialMT"/>
        </w:rPr>
        <w:t>è</w:t>
      </w:r>
      <w:r w:rsidRPr="00406865">
        <w:rPr>
          <w:rFonts w:ascii="Comic Sans MS" w:eastAsia="ArialMT" w:hAnsi="Comic Sans MS" w:cs="ArialMT"/>
        </w:rPr>
        <w:t>s avoir lib</w:t>
      </w:r>
      <w:r w:rsidR="00406865" w:rsidRPr="00406865">
        <w:rPr>
          <w:rFonts w:ascii="Comic Sans MS" w:eastAsia="ArialMT" w:hAnsi="Comic Sans MS" w:cs="ArialMT"/>
        </w:rPr>
        <w:t>é</w:t>
      </w:r>
      <w:r w:rsidRPr="00406865">
        <w:rPr>
          <w:rFonts w:ascii="Comic Sans MS" w:eastAsia="ArialMT" w:hAnsi="Comic Sans MS" w:cs="ArialMT"/>
        </w:rPr>
        <w:t>r</w:t>
      </w:r>
      <w:r w:rsidR="00406865" w:rsidRPr="00406865">
        <w:rPr>
          <w:rFonts w:ascii="Comic Sans MS" w:eastAsia="ArialMT" w:hAnsi="Comic Sans MS" w:cs="ArialMT"/>
        </w:rPr>
        <w:t>é</w:t>
      </w:r>
      <w:r w:rsidRPr="00406865">
        <w:rPr>
          <w:rFonts w:ascii="Comic Sans MS" w:eastAsia="ArialMT" w:hAnsi="Comic Sans MS" w:cs="ArialMT"/>
        </w:rPr>
        <w:t xml:space="preserve"> l’art, </w:t>
      </w:r>
      <w:r w:rsidR="00406865" w:rsidRPr="00406865">
        <w:rPr>
          <w:rFonts w:ascii="Comic Sans MS" w:eastAsia="ArialMT" w:hAnsi="Comic Sans MS" w:cs="ArialMT"/>
        </w:rPr>
        <w:t>à</w:t>
      </w:r>
      <w:r w:rsidRPr="00406865">
        <w:rPr>
          <w:rFonts w:ascii="Comic Sans MS" w:eastAsia="ArialMT" w:hAnsi="Comic Sans MS" w:cs="ArialMT"/>
        </w:rPr>
        <w:t xml:space="preserve"> lib</w:t>
      </w:r>
      <w:r w:rsidR="00406865" w:rsidRPr="00406865">
        <w:rPr>
          <w:rFonts w:ascii="Comic Sans MS" w:eastAsia="ArialMT" w:hAnsi="Comic Sans MS" w:cs="ArialMT"/>
        </w:rPr>
        <w:t>é</w:t>
      </w:r>
      <w:r w:rsidRPr="00406865">
        <w:rPr>
          <w:rFonts w:ascii="Comic Sans MS" w:eastAsia="ArialMT" w:hAnsi="Comic Sans MS" w:cs="ArialMT"/>
        </w:rPr>
        <w:t>rer le</w:t>
      </w:r>
      <w:r w:rsidR="00406865" w:rsidRPr="00406865">
        <w:rPr>
          <w:rFonts w:ascii="Comic Sans MS" w:eastAsia="ArialMT" w:hAnsi="Comic Sans MS" w:cs="ArialMT"/>
        </w:rPr>
        <w:t xml:space="preserve"> </w:t>
      </w:r>
      <w:r w:rsidRPr="00406865">
        <w:rPr>
          <w:rFonts w:ascii="Comic Sans MS" w:eastAsia="ArialMT" w:hAnsi="Comic Sans MS" w:cs="ArialMT"/>
        </w:rPr>
        <w:t>peuple.</w:t>
      </w:r>
    </w:p>
    <w:p w:rsidR="00E26809" w:rsidRDefault="00E26809">
      <w:pPr>
        <w:rPr>
          <w:rFonts w:ascii="ArialMT" w:eastAsia="ArialMT" w:hAnsi="Arial-BoldMT" w:cs="ArialMT"/>
        </w:rPr>
      </w:pPr>
      <w:r>
        <w:rPr>
          <w:rFonts w:ascii="ArialMT" w:eastAsia="ArialMT" w:hAnsi="Arial-BoldMT" w:cs="ArialMT"/>
        </w:rPr>
        <w:br w:type="page"/>
      </w:r>
    </w:p>
    <w:p w:rsidR="00560EEE" w:rsidRPr="00560EEE" w:rsidRDefault="00560EEE" w:rsidP="00560EEE">
      <w:pPr>
        <w:pStyle w:val="Default"/>
        <w:pBdr>
          <w:top w:val="single" w:sz="4" w:space="0" w:color="auto"/>
          <w:left w:val="single" w:sz="4" w:space="4" w:color="auto"/>
          <w:bottom w:val="single" w:sz="4" w:space="1" w:color="auto"/>
          <w:right w:val="single" w:sz="4" w:space="4" w:color="auto"/>
        </w:pBdr>
        <w:shd w:val="clear" w:color="auto" w:fill="B2B2B2" w:themeFill="accent2"/>
        <w:jc w:val="center"/>
        <w:rPr>
          <w:rFonts w:ascii="Comic Sans MS" w:hAnsi="Comic Sans MS"/>
          <w:b/>
          <w:sz w:val="32"/>
          <w:szCs w:val="32"/>
        </w:rPr>
      </w:pPr>
      <w:r w:rsidRPr="00134D5D">
        <w:rPr>
          <w:rFonts w:ascii="Comic Sans MS" w:hAnsi="Comic Sans MS"/>
          <w:b/>
          <w:sz w:val="32"/>
          <w:szCs w:val="32"/>
        </w:rPr>
        <w:lastRenderedPageBreak/>
        <w:t xml:space="preserve">Séance </w:t>
      </w:r>
      <w:r w:rsidR="00B23CA9">
        <w:rPr>
          <w:rFonts w:ascii="Comic Sans MS" w:hAnsi="Comic Sans MS"/>
          <w:b/>
          <w:sz w:val="32"/>
          <w:szCs w:val="32"/>
        </w:rPr>
        <w:t>5</w:t>
      </w:r>
      <w:r w:rsidRPr="00134D5D">
        <w:rPr>
          <w:rFonts w:ascii="Comic Sans MS" w:hAnsi="Comic Sans MS"/>
          <w:b/>
          <w:sz w:val="32"/>
          <w:szCs w:val="32"/>
        </w:rPr>
        <w:t xml:space="preserve"> </w:t>
      </w:r>
      <w:r w:rsidRPr="00560EEE">
        <w:rPr>
          <w:rFonts w:ascii="Comic Sans MS" w:hAnsi="Comic Sans MS"/>
          <w:b/>
          <w:sz w:val="32"/>
          <w:szCs w:val="32"/>
        </w:rPr>
        <w:t>Un héros d'aujourd'hui,</w:t>
      </w:r>
      <w:r>
        <w:rPr>
          <w:rFonts w:ascii="Comic Sans MS" w:hAnsi="Comic Sans MS"/>
          <w:b/>
          <w:sz w:val="32"/>
          <w:szCs w:val="32"/>
        </w:rPr>
        <w:t xml:space="preserve"> </w:t>
      </w:r>
      <w:proofErr w:type="spellStart"/>
      <w:r w:rsidRPr="00560EEE">
        <w:rPr>
          <w:rFonts w:ascii="Comic Sans MS" w:hAnsi="Comic Sans MS"/>
          <w:b/>
          <w:sz w:val="32"/>
          <w:szCs w:val="32"/>
        </w:rPr>
        <w:t>Tavae</w:t>
      </w:r>
      <w:proofErr w:type="spellEnd"/>
      <w:r w:rsidRPr="00560EEE">
        <w:rPr>
          <w:rFonts w:ascii="Comic Sans MS" w:hAnsi="Comic Sans MS"/>
          <w:b/>
          <w:sz w:val="32"/>
          <w:szCs w:val="32"/>
        </w:rPr>
        <w:t>, le pêcheur de Tahiti</w:t>
      </w:r>
    </w:p>
    <w:p w:rsidR="00773E9D" w:rsidRDefault="00773E9D" w:rsidP="00773E9D">
      <w:pPr>
        <w:autoSpaceDE w:val="0"/>
        <w:autoSpaceDN w:val="0"/>
        <w:adjustRightInd w:val="0"/>
        <w:spacing w:after="0" w:line="240" w:lineRule="auto"/>
        <w:rPr>
          <w:rFonts w:ascii="ArialMT" w:eastAsia="ArialMT" w:hAnsi="Arial-BoldMT" w:cs="ArialMT"/>
        </w:rPr>
      </w:pPr>
    </w:p>
    <w:p w:rsidR="00E26809" w:rsidRPr="00B23CA9" w:rsidRDefault="00B23CA9" w:rsidP="00E93E28">
      <w:pPr>
        <w:autoSpaceDE w:val="0"/>
        <w:autoSpaceDN w:val="0"/>
        <w:adjustRightInd w:val="0"/>
        <w:spacing w:after="0" w:line="240" w:lineRule="auto"/>
        <w:jc w:val="both"/>
        <w:rPr>
          <w:rFonts w:ascii="Comic Sans MS" w:hAnsi="Comic Sans MS" w:cs="Arial-BoldMT"/>
          <w:b/>
          <w:bCs/>
        </w:rPr>
      </w:pPr>
      <w:r w:rsidRPr="00B23CA9">
        <w:rPr>
          <w:rFonts w:ascii="Comic Sans MS" w:hAnsi="Comic Sans MS" w:cs="Arial-BoldMT"/>
          <w:b/>
          <w:bCs/>
        </w:rPr>
        <w:t>1</w:t>
      </w:r>
      <w:r w:rsidR="00E26809" w:rsidRPr="00B23CA9">
        <w:rPr>
          <w:rFonts w:ascii="Comic Sans MS" w:hAnsi="Comic Sans MS" w:cs="Arial-BoldMT"/>
          <w:b/>
          <w:bCs/>
        </w:rPr>
        <w:t xml:space="preserve">. Lisez ce texte de présentation par l'éditeur du livre </w:t>
      </w:r>
      <w:r w:rsidR="00E26809" w:rsidRPr="00B23CA9">
        <w:rPr>
          <w:rFonts w:ascii="Comic Sans MS" w:hAnsi="Comic Sans MS" w:cs="Arial-BoldItalicMT"/>
          <w:b/>
          <w:bCs/>
          <w:i/>
          <w:iCs/>
        </w:rPr>
        <w:t>Si loin du</w:t>
      </w:r>
      <w:r w:rsidRPr="00B23CA9">
        <w:rPr>
          <w:rFonts w:ascii="Comic Sans MS" w:hAnsi="Comic Sans MS" w:cs="Arial-BoldItalicMT"/>
          <w:b/>
          <w:bCs/>
          <w:i/>
          <w:iCs/>
        </w:rPr>
        <w:t xml:space="preserve"> </w:t>
      </w:r>
      <w:r w:rsidR="00E26809" w:rsidRPr="00B23CA9">
        <w:rPr>
          <w:rFonts w:ascii="Comic Sans MS" w:hAnsi="Comic Sans MS" w:cs="Arial-BoldItalicMT"/>
          <w:b/>
          <w:bCs/>
          <w:i/>
          <w:iCs/>
        </w:rPr>
        <w:t>monde</w:t>
      </w:r>
      <w:r w:rsidR="00E26809" w:rsidRPr="00B23CA9">
        <w:rPr>
          <w:rFonts w:ascii="Comic Sans MS" w:hAnsi="Comic Sans MS" w:cs="Arial-BoldMT"/>
          <w:b/>
          <w:bCs/>
        </w:rPr>
        <w:t>, puis répondez aux questions.</w:t>
      </w:r>
    </w:p>
    <w:p w:rsidR="00B23CA9" w:rsidRPr="00B23CA9" w:rsidRDefault="00B23CA9" w:rsidP="00E26809">
      <w:pPr>
        <w:autoSpaceDE w:val="0"/>
        <w:autoSpaceDN w:val="0"/>
        <w:adjustRightInd w:val="0"/>
        <w:spacing w:after="0" w:line="240" w:lineRule="auto"/>
        <w:rPr>
          <w:rFonts w:ascii="Comic Sans MS" w:hAnsi="Comic Sans MS" w:cs="Arial-BoldMT"/>
          <w:b/>
          <w:bCs/>
        </w:rPr>
      </w:pPr>
    </w:p>
    <w:p w:rsidR="00E26809" w:rsidRPr="00B23CA9" w:rsidRDefault="00E26809" w:rsidP="00E26809">
      <w:pPr>
        <w:autoSpaceDE w:val="0"/>
        <w:autoSpaceDN w:val="0"/>
        <w:adjustRightInd w:val="0"/>
        <w:spacing w:after="0" w:line="240" w:lineRule="auto"/>
        <w:rPr>
          <w:rFonts w:ascii="Comic Sans MS" w:hAnsi="Comic Sans MS" w:cs="Arial-BoldMT"/>
          <w:b/>
          <w:bCs/>
        </w:rPr>
      </w:pPr>
      <w:r w:rsidRPr="00B23CA9">
        <w:rPr>
          <w:rFonts w:ascii="Comic Sans MS" w:hAnsi="Comic Sans MS" w:cs="Arial-BoldMT"/>
          <w:b/>
          <w:bCs/>
        </w:rPr>
        <w:t xml:space="preserve">L'odyssée de </w:t>
      </w:r>
      <w:proofErr w:type="spellStart"/>
      <w:r w:rsidRPr="00B23CA9">
        <w:rPr>
          <w:rFonts w:ascii="Comic Sans MS" w:hAnsi="Comic Sans MS" w:cs="Arial-BoldMT"/>
          <w:b/>
          <w:bCs/>
        </w:rPr>
        <w:t>Tavae</w:t>
      </w:r>
      <w:proofErr w:type="spellEnd"/>
      <w:r w:rsidRPr="00B23CA9">
        <w:rPr>
          <w:rFonts w:ascii="Comic Sans MS" w:hAnsi="Comic Sans MS" w:cs="Arial-BoldMT"/>
          <w:b/>
          <w:bCs/>
        </w:rPr>
        <w:t xml:space="preserve"> ravive avec éclat le légendaire polynésien.</w:t>
      </w:r>
    </w:p>
    <w:p w:rsidR="00E26809" w:rsidRPr="00B23CA9" w:rsidRDefault="00E26809" w:rsidP="00B23CA9">
      <w:pPr>
        <w:autoSpaceDE w:val="0"/>
        <w:autoSpaceDN w:val="0"/>
        <w:adjustRightInd w:val="0"/>
        <w:spacing w:after="0" w:line="240" w:lineRule="auto"/>
        <w:jc w:val="both"/>
        <w:rPr>
          <w:rFonts w:ascii="Comic Sans MS" w:eastAsia="ArialMT" w:hAnsi="Comic Sans MS" w:cs="ArialMT"/>
        </w:rPr>
      </w:pPr>
      <w:r w:rsidRPr="00B23CA9">
        <w:rPr>
          <w:rFonts w:ascii="Comic Sans MS" w:eastAsia="ArialMT" w:hAnsi="Comic Sans MS" w:cs="ArialMT"/>
        </w:rPr>
        <w:t>Parti le 15 mars 2002 de Tahiti pour p</w:t>
      </w:r>
      <w:r w:rsidR="00E93E28">
        <w:rPr>
          <w:rFonts w:ascii="Comic Sans MS" w:eastAsia="ArialMT" w:hAnsi="Comic Sans MS" w:cs="ArialMT"/>
        </w:rPr>
        <w:t>ê</w:t>
      </w:r>
      <w:r w:rsidRPr="00B23CA9">
        <w:rPr>
          <w:rFonts w:ascii="Comic Sans MS" w:eastAsia="ArialMT" w:hAnsi="Comic Sans MS" w:cs="ArialMT"/>
        </w:rPr>
        <w:t xml:space="preserve">cher le </w:t>
      </w:r>
      <w:proofErr w:type="spellStart"/>
      <w:r w:rsidRPr="00B23CA9">
        <w:rPr>
          <w:rFonts w:ascii="Comic Sans MS" w:hAnsi="Comic Sans MS" w:cs="Arial-ItalicMT"/>
          <w:i/>
          <w:iCs/>
        </w:rPr>
        <w:t>mahi</w:t>
      </w:r>
      <w:proofErr w:type="spellEnd"/>
      <w:r w:rsidRPr="00B23CA9">
        <w:rPr>
          <w:rFonts w:ascii="Comic Sans MS" w:hAnsi="Comic Sans MS" w:cs="Arial-ItalicMT"/>
          <w:i/>
          <w:iCs/>
        </w:rPr>
        <w:t xml:space="preserve"> </w:t>
      </w:r>
      <w:proofErr w:type="spellStart"/>
      <w:r w:rsidRPr="00B23CA9">
        <w:rPr>
          <w:rFonts w:ascii="Comic Sans MS" w:hAnsi="Comic Sans MS" w:cs="Arial-ItalicMT"/>
          <w:i/>
          <w:iCs/>
        </w:rPr>
        <w:t>mahi</w:t>
      </w:r>
      <w:proofErr w:type="spellEnd"/>
      <w:r w:rsidRPr="00B23CA9">
        <w:rPr>
          <w:rFonts w:ascii="Comic Sans MS" w:hAnsi="Comic Sans MS" w:cs="Arial-ItalicMT"/>
          <w:i/>
          <w:iCs/>
        </w:rPr>
        <w:t xml:space="preserve"> </w:t>
      </w:r>
      <w:r w:rsidRPr="00B23CA9">
        <w:rPr>
          <w:rFonts w:ascii="Comic Sans MS" w:eastAsia="ArialMT" w:hAnsi="Comic Sans MS" w:cs="ArialMT"/>
        </w:rPr>
        <w:t xml:space="preserve">(un poisson, la dorade), </w:t>
      </w:r>
      <w:proofErr w:type="spellStart"/>
      <w:r w:rsidRPr="00B23CA9">
        <w:rPr>
          <w:rFonts w:ascii="Comic Sans MS" w:eastAsia="ArialMT" w:hAnsi="Comic Sans MS" w:cs="ArialMT"/>
        </w:rPr>
        <w:t>Tavae</w:t>
      </w:r>
      <w:proofErr w:type="spellEnd"/>
      <w:r w:rsidRPr="00B23CA9">
        <w:rPr>
          <w:rFonts w:ascii="Comic Sans MS" w:eastAsia="ArialMT" w:hAnsi="Comic Sans MS" w:cs="ArialMT"/>
        </w:rPr>
        <w:t xml:space="preserve"> subit</w:t>
      </w:r>
      <w:r w:rsidR="00B23CA9">
        <w:rPr>
          <w:rFonts w:ascii="Comic Sans MS" w:eastAsia="ArialMT" w:hAnsi="Comic Sans MS" w:cs="ArialMT"/>
        </w:rPr>
        <w:t xml:space="preserve"> </w:t>
      </w:r>
      <w:r w:rsidRPr="00B23CA9">
        <w:rPr>
          <w:rFonts w:ascii="Comic Sans MS" w:eastAsia="ArialMT" w:hAnsi="Comic Sans MS" w:cs="ArialMT"/>
        </w:rPr>
        <w:t>peu apr</w:t>
      </w:r>
      <w:r w:rsidR="00E93E28">
        <w:rPr>
          <w:rFonts w:ascii="Comic Sans MS" w:eastAsia="ArialMT" w:hAnsi="Comic Sans MS" w:cs="ArialMT"/>
        </w:rPr>
        <w:t>è</w:t>
      </w:r>
      <w:r w:rsidRPr="00B23CA9">
        <w:rPr>
          <w:rFonts w:ascii="Comic Sans MS" w:eastAsia="ArialMT" w:hAnsi="Comic Sans MS" w:cs="ArialMT"/>
        </w:rPr>
        <w:t xml:space="preserve">s une panne de moteur. Commence alors une </w:t>
      </w:r>
      <w:r w:rsidRPr="00B23CA9">
        <w:rPr>
          <w:rFonts w:ascii="Comic Sans MS" w:hAnsi="Comic Sans MS" w:cs="Arial-BoldMT"/>
          <w:b/>
          <w:bCs/>
        </w:rPr>
        <w:t xml:space="preserve">interminable </w:t>
      </w:r>
      <w:r w:rsidRPr="00B23CA9">
        <w:rPr>
          <w:rFonts w:ascii="Comic Sans MS" w:eastAsia="ArialMT" w:hAnsi="Comic Sans MS" w:cs="ArialMT"/>
        </w:rPr>
        <w:t>d</w:t>
      </w:r>
      <w:r w:rsidR="00E93E28">
        <w:rPr>
          <w:rFonts w:ascii="Comic Sans MS" w:eastAsia="ArialMT" w:hAnsi="Comic Sans MS" w:cs="ArialMT"/>
        </w:rPr>
        <w:t>é</w:t>
      </w:r>
      <w:r w:rsidRPr="00B23CA9">
        <w:rPr>
          <w:rFonts w:ascii="Comic Sans MS" w:eastAsia="ArialMT" w:hAnsi="Comic Sans MS" w:cs="ArialMT"/>
        </w:rPr>
        <w:t>rive au gr</w:t>
      </w:r>
      <w:r w:rsidR="00F011FF">
        <w:rPr>
          <w:rFonts w:ascii="Comic Sans MS" w:eastAsia="ArialMT" w:hAnsi="Comic Sans MS" w:cs="ArialMT"/>
        </w:rPr>
        <w:t>é</w:t>
      </w:r>
      <w:r w:rsidRPr="00B23CA9">
        <w:rPr>
          <w:rFonts w:ascii="Comic Sans MS" w:eastAsia="ArialMT" w:hAnsi="Comic Sans MS" w:cs="ArialMT"/>
        </w:rPr>
        <w:t xml:space="preserve"> des</w:t>
      </w:r>
      <w:r w:rsidR="00B23CA9">
        <w:rPr>
          <w:rFonts w:ascii="Comic Sans MS" w:eastAsia="ArialMT" w:hAnsi="Comic Sans MS" w:cs="ArialMT"/>
        </w:rPr>
        <w:t xml:space="preserve"> </w:t>
      </w:r>
      <w:r w:rsidRPr="00B23CA9">
        <w:rPr>
          <w:rFonts w:ascii="Comic Sans MS" w:eastAsia="ArialMT" w:hAnsi="Comic Sans MS" w:cs="ArialMT"/>
        </w:rPr>
        <w:t>courants et des vents du Paci</w:t>
      </w:r>
      <w:r w:rsidR="00E93E28">
        <w:rPr>
          <w:rFonts w:ascii="Comic Sans MS" w:eastAsia="ArialMT" w:hAnsi="Comic Sans MS" w:cs="ArialMT"/>
        </w:rPr>
        <w:t>fique. 118 jours plus tard, il é</w:t>
      </w:r>
      <w:r w:rsidRPr="00B23CA9">
        <w:rPr>
          <w:rFonts w:ascii="Comic Sans MS" w:eastAsia="ArialMT" w:hAnsi="Comic Sans MS" w:cs="ArialMT"/>
        </w:rPr>
        <w:t>choue sur l'ile d'</w:t>
      </w:r>
      <w:proofErr w:type="spellStart"/>
      <w:r w:rsidRPr="00B23CA9">
        <w:rPr>
          <w:rFonts w:ascii="Comic Sans MS" w:eastAsia="ArialMT" w:hAnsi="Comic Sans MS" w:cs="ArialMT"/>
        </w:rPr>
        <w:t>Aitutaki</w:t>
      </w:r>
      <w:proofErr w:type="spellEnd"/>
      <w:r w:rsidRPr="00B23CA9">
        <w:rPr>
          <w:rFonts w:ascii="Comic Sans MS" w:eastAsia="ArialMT" w:hAnsi="Comic Sans MS" w:cs="ArialMT"/>
        </w:rPr>
        <w:t xml:space="preserve"> (de</w:t>
      </w:r>
      <w:r w:rsidR="00B23CA9">
        <w:rPr>
          <w:rFonts w:ascii="Comic Sans MS" w:eastAsia="ArialMT" w:hAnsi="Comic Sans MS" w:cs="ArialMT"/>
        </w:rPr>
        <w:t xml:space="preserve"> </w:t>
      </w:r>
      <w:r w:rsidRPr="00B23CA9">
        <w:rPr>
          <w:rFonts w:ascii="Comic Sans MS" w:eastAsia="ArialMT" w:hAnsi="Comic Sans MS" w:cs="ArialMT"/>
        </w:rPr>
        <w:t xml:space="preserve">l'archipel des iles Cook), </w:t>
      </w:r>
      <w:r w:rsidR="00F011FF">
        <w:rPr>
          <w:rFonts w:ascii="Comic Sans MS" w:eastAsia="ArialMT" w:hAnsi="Comic Sans MS" w:cs="ArialMT"/>
        </w:rPr>
        <w:t>à</w:t>
      </w:r>
      <w:r w:rsidRPr="00B23CA9">
        <w:rPr>
          <w:rFonts w:ascii="Comic Sans MS" w:eastAsia="ArialMT" w:hAnsi="Comic Sans MS" w:cs="ArialMT"/>
        </w:rPr>
        <w:t xml:space="preserve"> 1 200 kilom</w:t>
      </w:r>
      <w:r w:rsidR="00E93E28">
        <w:rPr>
          <w:rFonts w:ascii="Comic Sans MS" w:eastAsia="ArialMT" w:hAnsi="Comic Sans MS" w:cs="ArialMT"/>
        </w:rPr>
        <w:t>è</w:t>
      </w:r>
      <w:r w:rsidRPr="00B23CA9">
        <w:rPr>
          <w:rFonts w:ascii="Comic Sans MS" w:eastAsia="ArialMT" w:hAnsi="Comic Sans MS" w:cs="ArialMT"/>
        </w:rPr>
        <w:t>tres de son point de d</w:t>
      </w:r>
      <w:r w:rsidR="00E93E28">
        <w:rPr>
          <w:rFonts w:ascii="Comic Sans MS" w:eastAsia="ArialMT" w:hAnsi="Comic Sans MS" w:cs="ArialMT"/>
        </w:rPr>
        <w:t>é</w:t>
      </w:r>
      <w:r w:rsidRPr="00B23CA9">
        <w:rPr>
          <w:rFonts w:ascii="Comic Sans MS" w:eastAsia="ArialMT" w:hAnsi="Comic Sans MS" w:cs="ArialMT"/>
        </w:rPr>
        <w:t>part.</w:t>
      </w:r>
    </w:p>
    <w:p w:rsidR="00E26809" w:rsidRPr="00B23CA9" w:rsidRDefault="00E26809" w:rsidP="00B23CA9">
      <w:pPr>
        <w:autoSpaceDE w:val="0"/>
        <w:autoSpaceDN w:val="0"/>
        <w:adjustRightInd w:val="0"/>
        <w:spacing w:after="0" w:line="240" w:lineRule="auto"/>
        <w:jc w:val="both"/>
        <w:rPr>
          <w:rFonts w:ascii="Comic Sans MS" w:eastAsia="ArialMT" w:hAnsi="Comic Sans MS" w:cs="ArialMT"/>
        </w:rPr>
      </w:pPr>
      <w:r w:rsidRPr="00B23CA9">
        <w:rPr>
          <w:rFonts w:ascii="Comic Sans MS" w:eastAsia="ArialMT" w:hAnsi="Comic Sans MS" w:cs="ArialMT"/>
        </w:rPr>
        <w:t>Le r</w:t>
      </w:r>
      <w:r w:rsidR="00E93E28">
        <w:rPr>
          <w:rFonts w:ascii="Comic Sans MS" w:eastAsia="ArialMT" w:hAnsi="Comic Sans MS" w:cs="ArialMT"/>
        </w:rPr>
        <w:t>é</w:t>
      </w:r>
      <w:r w:rsidRPr="00B23CA9">
        <w:rPr>
          <w:rFonts w:ascii="Comic Sans MS" w:eastAsia="ArialMT" w:hAnsi="Comic Sans MS" w:cs="ArialMT"/>
        </w:rPr>
        <w:t xml:space="preserve">cit est celui d'une </w:t>
      </w:r>
      <w:r w:rsidRPr="00B23CA9">
        <w:rPr>
          <w:rFonts w:ascii="Comic Sans MS" w:hAnsi="Comic Sans MS" w:cs="Arial-BoldMT"/>
          <w:b/>
          <w:bCs/>
        </w:rPr>
        <w:t xml:space="preserve">belle et terrible </w:t>
      </w:r>
      <w:r w:rsidRPr="00B23CA9">
        <w:rPr>
          <w:rFonts w:ascii="Comic Sans MS" w:eastAsia="ArialMT" w:hAnsi="Comic Sans MS" w:cs="ArialMT"/>
        </w:rPr>
        <w:t xml:space="preserve">aventure, ou rien n'est </w:t>
      </w:r>
      <w:r w:rsidR="00E93E28">
        <w:rPr>
          <w:rFonts w:ascii="Comic Sans MS" w:eastAsia="ArialMT" w:hAnsi="Comic Sans MS" w:cs="ArialMT"/>
        </w:rPr>
        <w:t>é</w:t>
      </w:r>
      <w:r w:rsidRPr="00B23CA9">
        <w:rPr>
          <w:rFonts w:ascii="Comic Sans MS" w:eastAsia="ArialMT" w:hAnsi="Comic Sans MS" w:cs="ArialMT"/>
        </w:rPr>
        <w:t>pargn</w:t>
      </w:r>
      <w:r w:rsidR="00DC5720">
        <w:rPr>
          <w:rFonts w:ascii="Comic Sans MS" w:eastAsia="ArialMT" w:hAnsi="Comic Sans MS" w:cs="ArialMT"/>
        </w:rPr>
        <w:t>é. D</w:t>
      </w:r>
      <w:r w:rsidRPr="00B23CA9">
        <w:rPr>
          <w:rFonts w:ascii="Comic Sans MS" w:eastAsia="ArialMT" w:hAnsi="Comic Sans MS" w:cs="ArialMT"/>
        </w:rPr>
        <w:t xml:space="preserve">es </w:t>
      </w:r>
      <w:r w:rsidR="00E93E28">
        <w:rPr>
          <w:rFonts w:ascii="Comic Sans MS" w:eastAsia="ArialMT" w:hAnsi="Comic Sans MS" w:cs="ArialMT"/>
        </w:rPr>
        <w:t>é</w:t>
      </w:r>
      <w:r w:rsidRPr="00B23CA9">
        <w:rPr>
          <w:rFonts w:ascii="Comic Sans MS" w:eastAsia="ArialMT" w:hAnsi="Comic Sans MS" w:cs="ArialMT"/>
        </w:rPr>
        <w:t>preuves — la</w:t>
      </w:r>
      <w:r w:rsidR="00B23CA9">
        <w:rPr>
          <w:rFonts w:ascii="Comic Sans MS" w:eastAsia="ArialMT" w:hAnsi="Comic Sans MS" w:cs="ArialMT"/>
        </w:rPr>
        <w:t xml:space="preserve"> </w:t>
      </w:r>
      <w:r w:rsidRPr="00B23CA9">
        <w:rPr>
          <w:rFonts w:ascii="Comic Sans MS" w:eastAsia="ArialMT" w:hAnsi="Comic Sans MS" w:cs="ArialMT"/>
        </w:rPr>
        <w:t>chaleur, la faim, la soif, le d</w:t>
      </w:r>
      <w:r w:rsidR="00E93E28">
        <w:rPr>
          <w:rFonts w:ascii="Comic Sans MS" w:eastAsia="ArialMT" w:hAnsi="Comic Sans MS" w:cs="ArialMT"/>
        </w:rPr>
        <w:t>é</w:t>
      </w:r>
      <w:r w:rsidRPr="00B23CA9">
        <w:rPr>
          <w:rFonts w:ascii="Comic Sans MS" w:eastAsia="ArialMT" w:hAnsi="Comic Sans MS" w:cs="ArialMT"/>
        </w:rPr>
        <w:t xml:space="preserve">chainement </w:t>
      </w:r>
      <w:r w:rsidRPr="00B23CA9">
        <w:rPr>
          <w:rFonts w:ascii="Comic Sans MS" w:hAnsi="Comic Sans MS" w:cs="Arial-BoldMT"/>
          <w:b/>
          <w:bCs/>
        </w:rPr>
        <w:t>d'une tempête</w:t>
      </w:r>
      <w:r w:rsidRPr="00B23CA9">
        <w:rPr>
          <w:rFonts w:ascii="Comic Sans MS" w:eastAsia="ArialMT" w:hAnsi="Comic Sans MS" w:cs="ArialMT"/>
        </w:rPr>
        <w:t>, la solitude, l'</w:t>
      </w:r>
      <w:r w:rsidR="00E93E28">
        <w:rPr>
          <w:rFonts w:ascii="Comic Sans MS" w:eastAsia="ArialMT" w:hAnsi="Comic Sans MS" w:cs="ArialMT"/>
        </w:rPr>
        <w:t>é</w:t>
      </w:r>
      <w:r w:rsidRPr="00B23CA9">
        <w:rPr>
          <w:rFonts w:ascii="Comic Sans MS" w:eastAsia="ArialMT" w:hAnsi="Comic Sans MS" w:cs="ArialMT"/>
        </w:rPr>
        <w:t>puisement, le</w:t>
      </w:r>
      <w:r w:rsidR="00B23CA9">
        <w:rPr>
          <w:rFonts w:ascii="Comic Sans MS" w:eastAsia="ArialMT" w:hAnsi="Comic Sans MS" w:cs="ArialMT"/>
        </w:rPr>
        <w:t xml:space="preserve"> </w:t>
      </w:r>
      <w:r w:rsidRPr="00B23CA9">
        <w:rPr>
          <w:rFonts w:ascii="Comic Sans MS" w:eastAsia="ArialMT" w:hAnsi="Comic Sans MS" w:cs="ArialMT"/>
        </w:rPr>
        <w:t>d</w:t>
      </w:r>
      <w:r w:rsidR="00E93E28">
        <w:rPr>
          <w:rFonts w:ascii="Comic Sans MS" w:eastAsia="ArialMT" w:hAnsi="Comic Sans MS" w:cs="ArialMT"/>
        </w:rPr>
        <w:t>é</w:t>
      </w:r>
      <w:r w:rsidRPr="00B23CA9">
        <w:rPr>
          <w:rFonts w:ascii="Comic Sans MS" w:eastAsia="ArialMT" w:hAnsi="Comic Sans MS" w:cs="ArialMT"/>
        </w:rPr>
        <w:t>sespoir … — ayant marqu</w:t>
      </w:r>
      <w:r w:rsidR="00E93E28">
        <w:rPr>
          <w:rFonts w:ascii="Comic Sans MS" w:eastAsia="ArialMT" w:hAnsi="Comic Sans MS" w:cs="ArialMT"/>
        </w:rPr>
        <w:t>é</w:t>
      </w:r>
      <w:r w:rsidRPr="00B23CA9">
        <w:rPr>
          <w:rFonts w:ascii="Comic Sans MS" w:eastAsia="ArialMT" w:hAnsi="Comic Sans MS" w:cs="ArialMT"/>
        </w:rPr>
        <w:t xml:space="preserve"> la lente progression vers l'ouest sur un oc</w:t>
      </w:r>
      <w:r w:rsidR="00E93E28">
        <w:rPr>
          <w:rFonts w:ascii="Comic Sans MS" w:eastAsia="ArialMT" w:hAnsi="Comic Sans MS" w:cs="ArialMT"/>
        </w:rPr>
        <w:t>é</w:t>
      </w:r>
      <w:r w:rsidRPr="00B23CA9">
        <w:rPr>
          <w:rFonts w:ascii="Comic Sans MS" w:eastAsia="ArialMT" w:hAnsi="Comic Sans MS" w:cs="ArialMT"/>
        </w:rPr>
        <w:t>an ou,</w:t>
      </w:r>
    </w:p>
    <w:p w:rsidR="00E26809" w:rsidRPr="00B23CA9" w:rsidRDefault="00E26809" w:rsidP="00B23CA9">
      <w:pPr>
        <w:autoSpaceDE w:val="0"/>
        <w:autoSpaceDN w:val="0"/>
        <w:adjustRightInd w:val="0"/>
        <w:spacing w:after="0" w:line="240" w:lineRule="auto"/>
        <w:jc w:val="both"/>
        <w:rPr>
          <w:rFonts w:ascii="Comic Sans MS" w:hAnsi="Comic Sans MS" w:cs="Arial-ItalicMT"/>
          <w:i/>
          <w:iCs/>
        </w:rPr>
      </w:pPr>
      <w:proofErr w:type="gramStart"/>
      <w:r w:rsidRPr="00B23CA9">
        <w:rPr>
          <w:rFonts w:ascii="Comic Sans MS" w:eastAsia="ArialMT" w:hAnsi="Comic Sans MS" w:cs="ArialMT"/>
        </w:rPr>
        <w:t>progressivement</w:t>
      </w:r>
      <w:proofErr w:type="gramEnd"/>
      <w:r w:rsidRPr="00B23CA9">
        <w:rPr>
          <w:rFonts w:ascii="Comic Sans MS" w:eastAsia="ArialMT" w:hAnsi="Comic Sans MS" w:cs="ArialMT"/>
        </w:rPr>
        <w:t>, s'estompaient les rep</w:t>
      </w:r>
      <w:r w:rsidR="00E93E28">
        <w:rPr>
          <w:rFonts w:ascii="Comic Sans MS" w:eastAsia="ArialMT" w:hAnsi="Comic Sans MS" w:cs="ArialMT"/>
        </w:rPr>
        <w:t>è</w:t>
      </w:r>
      <w:r w:rsidRPr="00B23CA9">
        <w:rPr>
          <w:rFonts w:ascii="Comic Sans MS" w:eastAsia="ArialMT" w:hAnsi="Comic Sans MS" w:cs="ArialMT"/>
        </w:rPr>
        <w:t xml:space="preserve">res les plus familiers : </w:t>
      </w:r>
      <w:r w:rsidRPr="00B23CA9">
        <w:rPr>
          <w:rFonts w:ascii="Comic Sans MS" w:hAnsi="Comic Sans MS" w:cs="Arial-ItalicMT"/>
          <w:i/>
          <w:iCs/>
        </w:rPr>
        <w:t>« j'eus soudain le sentiment</w:t>
      </w:r>
      <w:r w:rsidR="00B23CA9">
        <w:rPr>
          <w:rFonts w:ascii="Comic Sans MS" w:hAnsi="Comic Sans MS" w:cs="Arial-ItalicMT"/>
          <w:i/>
          <w:iCs/>
        </w:rPr>
        <w:t xml:space="preserve"> </w:t>
      </w:r>
      <w:r w:rsidRPr="00B23CA9">
        <w:rPr>
          <w:rFonts w:ascii="Comic Sans MS" w:hAnsi="Comic Sans MS" w:cs="Arial-ItalicMT"/>
          <w:i/>
          <w:iCs/>
        </w:rPr>
        <w:t xml:space="preserve">vertigineux d'être entré sans y prendre garde dans le vide infini </w:t>
      </w:r>
      <w:r w:rsidRPr="00B23CA9">
        <w:rPr>
          <w:rFonts w:ascii="Comic Sans MS" w:hAnsi="Comic Sans MS" w:cs="Arial-BoldItalicMT"/>
          <w:b/>
          <w:bCs/>
          <w:i/>
          <w:iCs/>
        </w:rPr>
        <w:t xml:space="preserve">du monde </w:t>
      </w:r>
      <w:r w:rsidRPr="00B23CA9">
        <w:rPr>
          <w:rFonts w:ascii="Comic Sans MS" w:hAnsi="Comic Sans MS" w:cs="Arial-ItalicMT"/>
          <w:i/>
          <w:iCs/>
        </w:rPr>
        <w:t>».</w:t>
      </w:r>
    </w:p>
    <w:p w:rsidR="00E26809" w:rsidRPr="00B23CA9" w:rsidRDefault="00E26809" w:rsidP="00B23CA9">
      <w:pPr>
        <w:autoSpaceDE w:val="0"/>
        <w:autoSpaceDN w:val="0"/>
        <w:adjustRightInd w:val="0"/>
        <w:spacing w:after="0" w:line="240" w:lineRule="auto"/>
        <w:jc w:val="both"/>
        <w:rPr>
          <w:rFonts w:ascii="Comic Sans MS" w:eastAsia="ArialMT" w:hAnsi="Comic Sans MS" w:cs="ArialMT"/>
        </w:rPr>
      </w:pPr>
      <w:r w:rsidRPr="00B23CA9">
        <w:rPr>
          <w:rFonts w:ascii="Comic Sans MS" w:eastAsia="ArialMT" w:hAnsi="Comic Sans MS" w:cs="ArialMT"/>
        </w:rPr>
        <w:t>Au d</w:t>
      </w:r>
      <w:r w:rsidR="00E93E28">
        <w:rPr>
          <w:rFonts w:ascii="Comic Sans MS" w:eastAsia="ArialMT" w:hAnsi="Comic Sans MS" w:cs="ArialMT"/>
        </w:rPr>
        <w:t>é</w:t>
      </w:r>
      <w:r w:rsidRPr="00B23CA9">
        <w:rPr>
          <w:rFonts w:ascii="Comic Sans MS" w:eastAsia="ArialMT" w:hAnsi="Comic Sans MS" w:cs="ArialMT"/>
        </w:rPr>
        <w:t>sastre qui menace chaque jour avec plus d'intensit</w:t>
      </w:r>
      <w:r w:rsidR="00E93E28">
        <w:rPr>
          <w:rFonts w:ascii="Comic Sans MS" w:eastAsia="ArialMT" w:hAnsi="Comic Sans MS" w:cs="ArialMT"/>
        </w:rPr>
        <w:t>é</w:t>
      </w:r>
      <w:r w:rsidRPr="00B23CA9">
        <w:rPr>
          <w:rFonts w:ascii="Comic Sans MS" w:eastAsia="ArialMT" w:hAnsi="Comic Sans MS" w:cs="ArialMT"/>
        </w:rPr>
        <w:t xml:space="preserve">, </w:t>
      </w:r>
      <w:proofErr w:type="spellStart"/>
      <w:r w:rsidRPr="00B23CA9">
        <w:rPr>
          <w:rFonts w:ascii="Comic Sans MS" w:eastAsia="ArialMT" w:hAnsi="Comic Sans MS" w:cs="ArialMT"/>
        </w:rPr>
        <w:t>Tavae</w:t>
      </w:r>
      <w:proofErr w:type="spellEnd"/>
      <w:r w:rsidRPr="00B23CA9">
        <w:rPr>
          <w:rFonts w:ascii="Comic Sans MS" w:eastAsia="ArialMT" w:hAnsi="Comic Sans MS" w:cs="ArialMT"/>
        </w:rPr>
        <w:t xml:space="preserve"> oppose une d</w:t>
      </w:r>
      <w:r w:rsidR="00E93E28">
        <w:rPr>
          <w:rFonts w:ascii="Comic Sans MS" w:eastAsia="ArialMT" w:hAnsi="Comic Sans MS" w:cs="ArialMT"/>
        </w:rPr>
        <w:t>é</w:t>
      </w:r>
      <w:r w:rsidRPr="00B23CA9">
        <w:rPr>
          <w:rFonts w:ascii="Comic Sans MS" w:eastAsia="ArialMT" w:hAnsi="Comic Sans MS" w:cs="ArialMT"/>
        </w:rPr>
        <w:t>termination</w:t>
      </w:r>
      <w:r w:rsidR="00B23CA9">
        <w:rPr>
          <w:rFonts w:ascii="Comic Sans MS" w:eastAsia="ArialMT" w:hAnsi="Comic Sans MS" w:cs="ArialMT"/>
        </w:rPr>
        <w:t xml:space="preserve"> </w:t>
      </w:r>
      <w:r w:rsidRPr="00B23CA9">
        <w:rPr>
          <w:rFonts w:ascii="Comic Sans MS" w:eastAsia="ArialMT" w:hAnsi="Comic Sans MS" w:cs="ArialMT"/>
        </w:rPr>
        <w:t xml:space="preserve">et une endurance </w:t>
      </w:r>
      <w:r w:rsidRPr="00B23CA9">
        <w:rPr>
          <w:rFonts w:ascii="Comic Sans MS" w:hAnsi="Comic Sans MS" w:cs="Arial-BoldMT"/>
          <w:b/>
          <w:bCs/>
        </w:rPr>
        <w:t xml:space="preserve">qui mobilisent toutes les ressources de la science nautique </w:t>
      </w:r>
      <w:r w:rsidRPr="00B23CA9">
        <w:rPr>
          <w:rFonts w:ascii="Comic Sans MS" w:eastAsia="ArialMT" w:hAnsi="Comic Sans MS" w:cs="ArialMT"/>
        </w:rPr>
        <w:t>et de</w:t>
      </w:r>
      <w:r w:rsidR="00B23CA9">
        <w:rPr>
          <w:rFonts w:ascii="Comic Sans MS" w:eastAsia="ArialMT" w:hAnsi="Comic Sans MS" w:cs="ArialMT"/>
        </w:rPr>
        <w:t xml:space="preserve"> </w:t>
      </w:r>
      <w:r w:rsidRPr="00B23CA9">
        <w:rPr>
          <w:rFonts w:ascii="Comic Sans MS" w:eastAsia="ArialMT" w:hAnsi="Comic Sans MS" w:cs="ArialMT"/>
        </w:rPr>
        <w:t>l'</w:t>
      </w:r>
      <w:r w:rsidR="00E93E28">
        <w:rPr>
          <w:rFonts w:ascii="Comic Sans MS" w:eastAsia="ArialMT" w:hAnsi="Comic Sans MS" w:cs="ArialMT"/>
        </w:rPr>
        <w:t>â</w:t>
      </w:r>
      <w:r w:rsidRPr="00B23CA9">
        <w:rPr>
          <w:rFonts w:ascii="Comic Sans MS" w:eastAsia="ArialMT" w:hAnsi="Comic Sans MS" w:cs="ArialMT"/>
        </w:rPr>
        <w:t>me polyn</w:t>
      </w:r>
      <w:r w:rsidR="00E93E28">
        <w:rPr>
          <w:rFonts w:ascii="Comic Sans MS" w:eastAsia="ArialMT" w:hAnsi="Comic Sans MS" w:cs="ArialMT"/>
        </w:rPr>
        <w:t>é</w:t>
      </w:r>
      <w:r w:rsidRPr="00B23CA9">
        <w:rPr>
          <w:rFonts w:ascii="Comic Sans MS" w:eastAsia="ArialMT" w:hAnsi="Comic Sans MS" w:cs="ArialMT"/>
        </w:rPr>
        <w:t xml:space="preserve">siennes ; c'est en descendant direct </w:t>
      </w:r>
      <w:r w:rsidRPr="00B23CA9">
        <w:rPr>
          <w:rFonts w:ascii="Comic Sans MS" w:hAnsi="Comic Sans MS" w:cs="Arial-BoldMT"/>
          <w:b/>
          <w:bCs/>
        </w:rPr>
        <w:t xml:space="preserve">des dieux et des navigateurs </w:t>
      </w:r>
      <w:r w:rsidRPr="00B23CA9">
        <w:rPr>
          <w:rFonts w:ascii="Comic Sans MS" w:eastAsia="ArialMT" w:hAnsi="Comic Sans MS" w:cs="ArialMT"/>
        </w:rPr>
        <w:t>d'hier qu'il</w:t>
      </w:r>
      <w:r w:rsidR="00B23CA9">
        <w:rPr>
          <w:rFonts w:ascii="Comic Sans MS" w:eastAsia="ArialMT" w:hAnsi="Comic Sans MS" w:cs="ArialMT"/>
        </w:rPr>
        <w:t xml:space="preserve"> </w:t>
      </w:r>
      <w:r w:rsidRPr="00B23CA9">
        <w:rPr>
          <w:rFonts w:ascii="Comic Sans MS" w:eastAsia="ArialMT" w:hAnsi="Comic Sans MS" w:cs="ArialMT"/>
        </w:rPr>
        <w:t>fait front, maitrisant aux pires moments le savoir acquis par toute une lign</w:t>
      </w:r>
      <w:r w:rsidR="00E93E28">
        <w:rPr>
          <w:rFonts w:ascii="Comic Sans MS" w:eastAsia="ArialMT" w:hAnsi="Comic Sans MS" w:cs="ArialMT"/>
        </w:rPr>
        <w:t>é</w:t>
      </w:r>
      <w:r w:rsidRPr="00B23CA9">
        <w:rPr>
          <w:rFonts w:ascii="Comic Sans MS" w:eastAsia="ArialMT" w:hAnsi="Comic Sans MS" w:cs="ArialMT"/>
        </w:rPr>
        <w:t>e de p</w:t>
      </w:r>
      <w:r w:rsidR="00E93E28">
        <w:rPr>
          <w:rFonts w:ascii="Comic Sans MS" w:eastAsia="ArialMT" w:hAnsi="Comic Sans MS" w:cs="ArialMT"/>
        </w:rPr>
        <w:t>ê</w:t>
      </w:r>
      <w:r w:rsidRPr="00B23CA9">
        <w:rPr>
          <w:rFonts w:ascii="Comic Sans MS" w:eastAsia="ArialMT" w:hAnsi="Comic Sans MS" w:cs="ArialMT"/>
        </w:rPr>
        <w:t>cheurs,</w:t>
      </w:r>
      <w:r w:rsidR="00B23CA9">
        <w:rPr>
          <w:rFonts w:ascii="Comic Sans MS" w:eastAsia="ArialMT" w:hAnsi="Comic Sans MS" w:cs="ArialMT"/>
        </w:rPr>
        <w:t xml:space="preserve"> </w:t>
      </w:r>
      <w:r w:rsidRPr="00B23CA9">
        <w:rPr>
          <w:rFonts w:ascii="Comic Sans MS" w:eastAsia="ArialMT" w:hAnsi="Comic Sans MS" w:cs="ArialMT"/>
        </w:rPr>
        <w:t>v</w:t>
      </w:r>
      <w:r w:rsidR="00E93E28">
        <w:rPr>
          <w:rFonts w:ascii="Comic Sans MS" w:eastAsia="ArialMT" w:hAnsi="Comic Sans MS" w:cs="ArialMT"/>
        </w:rPr>
        <w:t>é</w:t>
      </w:r>
      <w:r w:rsidRPr="00B23CA9">
        <w:rPr>
          <w:rFonts w:ascii="Comic Sans MS" w:eastAsia="ArialMT" w:hAnsi="Comic Sans MS" w:cs="ArialMT"/>
        </w:rPr>
        <w:t xml:space="preserve">ritables </w:t>
      </w:r>
      <w:r w:rsidRPr="00B23CA9">
        <w:rPr>
          <w:rFonts w:ascii="Cambria Math" w:eastAsia="ArialMT" w:hAnsi="Cambria Math" w:cs="Cambria Math"/>
        </w:rPr>
        <w:t>≪</w:t>
      </w:r>
      <w:r w:rsidRPr="00B23CA9">
        <w:rPr>
          <w:rFonts w:ascii="Comic Sans MS" w:eastAsia="ArialMT" w:hAnsi="Comic Sans MS" w:cs="ArialMT"/>
        </w:rPr>
        <w:t xml:space="preserve"> seigneurs de la mer </w:t>
      </w:r>
      <w:r w:rsidRPr="00B23CA9">
        <w:rPr>
          <w:rFonts w:ascii="Cambria Math" w:eastAsia="ArialMT" w:hAnsi="Cambria Math" w:cs="Cambria Math"/>
        </w:rPr>
        <w:t>≫</w:t>
      </w:r>
      <w:r w:rsidRPr="00B23CA9">
        <w:rPr>
          <w:rFonts w:ascii="Comic Sans MS" w:eastAsia="ArialMT" w:hAnsi="Comic Sans MS" w:cs="ArialMT"/>
        </w:rPr>
        <w:t xml:space="preserve"> qui, dans ses r</w:t>
      </w:r>
      <w:r w:rsidR="00E93E28">
        <w:rPr>
          <w:rFonts w:ascii="Comic Sans MS" w:eastAsia="ArialMT" w:hAnsi="Comic Sans MS" w:cs="ArialMT"/>
        </w:rPr>
        <w:t>ê</w:t>
      </w:r>
      <w:r w:rsidRPr="00B23CA9">
        <w:rPr>
          <w:rFonts w:ascii="Comic Sans MS" w:eastAsia="ArialMT" w:hAnsi="Comic Sans MS" w:cs="ArialMT"/>
        </w:rPr>
        <w:t>ves, lui transmettent conseils et</w:t>
      </w:r>
      <w:r w:rsidR="00B23CA9">
        <w:rPr>
          <w:rFonts w:ascii="Comic Sans MS" w:eastAsia="ArialMT" w:hAnsi="Comic Sans MS" w:cs="ArialMT"/>
        </w:rPr>
        <w:t xml:space="preserve"> </w:t>
      </w:r>
      <w:r w:rsidRPr="00B23CA9">
        <w:rPr>
          <w:rFonts w:ascii="Comic Sans MS" w:eastAsia="ArialMT" w:hAnsi="Comic Sans MS" w:cs="ArialMT"/>
        </w:rPr>
        <w:t>encouragements.</w:t>
      </w:r>
    </w:p>
    <w:p w:rsidR="00E26809" w:rsidRPr="00B23CA9" w:rsidRDefault="00E26809" w:rsidP="00B23CA9">
      <w:pPr>
        <w:autoSpaceDE w:val="0"/>
        <w:autoSpaceDN w:val="0"/>
        <w:adjustRightInd w:val="0"/>
        <w:spacing w:after="0" w:line="240" w:lineRule="auto"/>
        <w:jc w:val="both"/>
        <w:rPr>
          <w:rFonts w:ascii="Comic Sans MS" w:hAnsi="Comic Sans MS" w:cs="Arial-ItalicMT"/>
          <w:i/>
          <w:iCs/>
        </w:rPr>
      </w:pPr>
      <w:r w:rsidRPr="00B23CA9">
        <w:rPr>
          <w:rFonts w:ascii="Comic Sans MS" w:eastAsia="ArialMT" w:hAnsi="Comic Sans MS" w:cs="ArialMT"/>
        </w:rPr>
        <w:t>En contrepoint de l'</w:t>
      </w:r>
      <w:r w:rsidRPr="00B23CA9">
        <w:rPr>
          <w:rFonts w:ascii="Comic Sans MS" w:hAnsi="Comic Sans MS" w:cs="Arial-BoldMT"/>
          <w:b/>
          <w:bCs/>
        </w:rPr>
        <w:t xml:space="preserve">incroyable </w:t>
      </w:r>
      <w:r w:rsidRPr="00B23CA9">
        <w:rPr>
          <w:rFonts w:ascii="Comic Sans MS" w:eastAsia="ArialMT" w:hAnsi="Comic Sans MS" w:cs="ArialMT"/>
        </w:rPr>
        <w:t xml:space="preserve">exploit, </w:t>
      </w:r>
      <w:r w:rsidRPr="00B23CA9">
        <w:rPr>
          <w:rFonts w:ascii="Comic Sans MS" w:hAnsi="Comic Sans MS" w:cs="Arial-ItalicMT"/>
          <w:i/>
          <w:iCs/>
        </w:rPr>
        <w:t xml:space="preserve">Si loin du monde </w:t>
      </w:r>
      <w:r w:rsidRPr="00B23CA9">
        <w:rPr>
          <w:rFonts w:ascii="Comic Sans MS" w:eastAsia="ArialMT" w:hAnsi="Comic Sans MS" w:cs="ArialMT"/>
        </w:rPr>
        <w:t xml:space="preserve">esquisse le portrait </w:t>
      </w:r>
      <w:r w:rsidRPr="00B23CA9">
        <w:rPr>
          <w:rFonts w:ascii="Comic Sans MS" w:hAnsi="Comic Sans MS" w:cs="Arial-BoldMT"/>
          <w:b/>
          <w:bCs/>
        </w:rPr>
        <w:t>d'un homme</w:t>
      </w:r>
      <w:r w:rsidR="00B23CA9">
        <w:rPr>
          <w:rFonts w:ascii="Comic Sans MS" w:hAnsi="Comic Sans MS" w:cs="Arial-BoldMT"/>
          <w:b/>
          <w:bCs/>
        </w:rPr>
        <w:t xml:space="preserve"> </w:t>
      </w:r>
      <w:r w:rsidRPr="00B23CA9">
        <w:rPr>
          <w:rFonts w:ascii="Comic Sans MS" w:hAnsi="Comic Sans MS" w:cs="Arial-BoldMT"/>
          <w:b/>
          <w:bCs/>
        </w:rPr>
        <w:t>fier et attachant</w:t>
      </w:r>
      <w:r w:rsidRPr="00B23CA9">
        <w:rPr>
          <w:rFonts w:ascii="Comic Sans MS" w:eastAsia="ArialMT" w:hAnsi="Comic Sans MS" w:cs="ArialMT"/>
        </w:rPr>
        <w:t>, attrist</w:t>
      </w:r>
      <w:r w:rsidR="00DC5720">
        <w:rPr>
          <w:rFonts w:ascii="Comic Sans MS" w:eastAsia="ArialMT" w:hAnsi="Comic Sans MS" w:cs="ArialMT"/>
        </w:rPr>
        <w:t>é</w:t>
      </w:r>
      <w:r w:rsidRPr="00B23CA9">
        <w:rPr>
          <w:rFonts w:ascii="Comic Sans MS" w:eastAsia="ArialMT" w:hAnsi="Comic Sans MS" w:cs="ArialMT"/>
        </w:rPr>
        <w:t xml:space="preserve"> de voir sombrer le monde o</w:t>
      </w:r>
      <w:r w:rsidR="00DC5720">
        <w:rPr>
          <w:rFonts w:ascii="Comic Sans MS" w:eastAsia="ArialMT" w:hAnsi="Comic Sans MS" w:cs="ArialMT"/>
        </w:rPr>
        <w:t>ù</w:t>
      </w:r>
      <w:r w:rsidRPr="00B23CA9">
        <w:rPr>
          <w:rFonts w:ascii="Comic Sans MS" w:eastAsia="ArialMT" w:hAnsi="Comic Sans MS" w:cs="ArialMT"/>
        </w:rPr>
        <w:t xml:space="preserve"> plongent ses racines et de constater</w:t>
      </w:r>
      <w:r w:rsidR="00B23CA9">
        <w:rPr>
          <w:rFonts w:ascii="Comic Sans MS" w:eastAsia="ArialMT" w:hAnsi="Comic Sans MS" w:cs="ArialMT"/>
        </w:rPr>
        <w:t xml:space="preserve"> </w:t>
      </w:r>
      <w:r w:rsidRPr="00B23CA9">
        <w:rPr>
          <w:rFonts w:ascii="Comic Sans MS" w:eastAsia="ArialMT" w:hAnsi="Comic Sans MS" w:cs="ArialMT"/>
        </w:rPr>
        <w:t>l'emprise croissante d'une soci</w:t>
      </w:r>
      <w:r w:rsidR="00E93E28">
        <w:rPr>
          <w:rFonts w:ascii="Comic Sans MS" w:eastAsia="ArialMT" w:hAnsi="Comic Sans MS" w:cs="ArialMT"/>
        </w:rPr>
        <w:t>é</w:t>
      </w:r>
      <w:r w:rsidRPr="00B23CA9">
        <w:rPr>
          <w:rFonts w:ascii="Comic Sans MS" w:eastAsia="ArialMT" w:hAnsi="Comic Sans MS" w:cs="ArialMT"/>
        </w:rPr>
        <w:t>t</w:t>
      </w:r>
      <w:r w:rsidR="00E93E28">
        <w:rPr>
          <w:rFonts w:ascii="Comic Sans MS" w:eastAsia="ArialMT" w:hAnsi="Comic Sans MS" w:cs="ArialMT"/>
        </w:rPr>
        <w:t>é</w:t>
      </w:r>
      <w:r w:rsidRPr="00B23CA9">
        <w:rPr>
          <w:rFonts w:ascii="Comic Sans MS" w:eastAsia="ArialMT" w:hAnsi="Comic Sans MS" w:cs="ArialMT"/>
        </w:rPr>
        <w:t xml:space="preserve"> occidentale aux prestiges factices. L'odyss</w:t>
      </w:r>
      <w:r w:rsidR="00E93E28">
        <w:rPr>
          <w:rFonts w:ascii="Comic Sans MS" w:eastAsia="ArialMT" w:hAnsi="Comic Sans MS" w:cs="ArialMT"/>
        </w:rPr>
        <w:t>é</w:t>
      </w:r>
      <w:r w:rsidRPr="00B23CA9">
        <w:rPr>
          <w:rFonts w:ascii="Comic Sans MS" w:eastAsia="ArialMT" w:hAnsi="Comic Sans MS" w:cs="ArialMT"/>
        </w:rPr>
        <w:t xml:space="preserve">e </w:t>
      </w:r>
      <w:r w:rsidRPr="00B23CA9">
        <w:rPr>
          <w:rFonts w:ascii="Comic Sans MS" w:hAnsi="Comic Sans MS" w:cs="Arial-BoldMT"/>
          <w:b/>
          <w:bCs/>
        </w:rPr>
        <w:t xml:space="preserve">de </w:t>
      </w:r>
      <w:proofErr w:type="spellStart"/>
      <w:r w:rsidRPr="00B23CA9">
        <w:rPr>
          <w:rFonts w:ascii="Comic Sans MS" w:hAnsi="Comic Sans MS" w:cs="Arial-BoldMT"/>
          <w:b/>
          <w:bCs/>
        </w:rPr>
        <w:t>Tavae</w:t>
      </w:r>
      <w:proofErr w:type="spellEnd"/>
      <w:r w:rsidRPr="00B23CA9">
        <w:rPr>
          <w:rFonts w:ascii="Comic Sans MS" w:eastAsia="ArialMT" w:hAnsi="Comic Sans MS" w:cs="ArialMT"/>
        </w:rPr>
        <w:t>,</w:t>
      </w:r>
      <w:r w:rsidR="00B23CA9">
        <w:rPr>
          <w:rFonts w:ascii="Comic Sans MS" w:eastAsia="ArialMT" w:hAnsi="Comic Sans MS" w:cs="ArialMT"/>
        </w:rPr>
        <w:t xml:space="preserve"> </w:t>
      </w:r>
      <w:r w:rsidRPr="00B23CA9">
        <w:rPr>
          <w:rFonts w:ascii="Comic Sans MS" w:eastAsia="ArialMT" w:hAnsi="Comic Sans MS" w:cs="ArialMT"/>
        </w:rPr>
        <w:t xml:space="preserve">pourtant, ravive avec </w:t>
      </w:r>
      <w:r w:rsidR="00E93E28">
        <w:rPr>
          <w:rFonts w:ascii="Comic Sans MS" w:eastAsia="ArialMT" w:hAnsi="Comic Sans MS" w:cs="ArialMT"/>
        </w:rPr>
        <w:t>é</w:t>
      </w:r>
      <w:r w:rsidRPr="00B23CA9">
        <w:rPr>
          <w:rFonts w:ascii="Comic Sans MS" w:eastAsia="ArialMT" w:hAnsi="Comic Sans MS" w:cs="ArialMT"/>
        </w:rPr>
        <w:t>clat les l</w:t>
      </w:r>
      <w:r w:rsidR="00E93E28">
        <w:rPr>
          <w:rFonts w:ascii="Comic Sans MS" w:eastAsia="ArialMT" w:hAnsi="Comic Sans MS" w:cs="ArialMT"/>
        </w:rPr>
        <w:t>égendes polyné</w:t>
      </w:r>
      <w:r w:rsidR="00DC5720">
        <w:rPr>
          <w:rFonts w:ascii="Comic Sans MS" w:eastAsia="ArialMT" w:hAnsi="Comic Sans MS" w:cs="ArialMT"/>
        </w:rPr>
        <w:t>siennes ; à</w:t>
      </w:r>
      <w:r w:rsidRPr="00B23CA9">
        <w:rPr>
          <w:rFonts w:ascii="Comic Sans MS" w:eastAsia="ArialMT" w:hAnsi="Comic Sans MS" w:cs="ArialMT"/>
        </w:rPr>
        <w:t xml:space="preserve"> peine d</w:t>
      </w:r>
      <w:r w:rsidR="00E93E28">
        <w:rPr>
          <w:rFonts w:ascii="Comic Sans MS" w:eastAsia="ArialMT" w:hAnsi="Comic Sans MS" w:cs="ArialMT"/>
        </w:rPr>
        <w:t>é</w:t>
      </w:r>
      <w:r w:rsidRPr="00B23CA9">
        <w:rPr>
          <w:rFonts w:ascii="Comic Sans MS" w:eastAsia="ArialMT" w:hAnsi="Comic Sans MS" w:cs="ArialMT"/>
        </w:rPr>
        <w:t>barqu</w:t>
      </w:r>
      <w:r w:rsidR="00DC5720">
        <w:rPr>
          <w:rFonts w:ascii="Comic Sans MS" w:eastAsia="ArialMT" w:hAnsi="Comic Sans MS" w:cs="ArialMT"/>
        </w:rPr>
        <w:t>é</w:t>
      </w:r>
      <w:r w:rsidRPr="00B23CA9">
        <w:rPr>
          <w:rFonts w:ascii="Comic Sans MS" w:eastAsia="ArialMT" w:hAnsi="Comic Sans MS" w:cs="ArialMT"/>
        </w:rPr>
        <w:t xml:space="preserve"> </w:t>
      </w:r>
      <w:r w:rsidR="00E93E28">
        <w:rPr>
          <w:rFonts w:ascii="Comic Sans MS" w:eastAsia="ArialMT" w:hAnsi="Comic Sans MS" w:cs="ArialMT"/>
        </w:rPr>
        <w:t>à</w:t>
      </w:r>
      <w:r w:rsidRPr="00B23CA9">
        <w:rPr>
          <w:rFonts w:ascii="Comic Sans MS" w:eastAsia="ArialMT" w:hAnsi="Comic Sans MS" w:cs="ArialMT"/>
        </w:rPr>
        <w:t xml:space="preserve"> </w:t>
      </w:r>
      <w:proofErr w:type="spellStart"/>
      <w:r w:rsidRPr="00B23CA9">
        <w:rPr>
          <w:rFonts w:ascii="Comic Sans MS" w:eastAsia="ArialMT" w:hAnsi="Comic Sans MS" w:cs="ArialMT"/>
        </w:rPr>
        <w:t>Aitutaki</w:t>
      </w:r>
      <w:proofErr w:type="spellEnd"/>
      <w:r w:rsidRPr="00B23CA9">
        <w:rPr>
          <w:rFonts w:ascii="Comic Sans MS" w:eastAsia="ArialMT" w:hAnsi="Comic Sans MS" w:cs="ArialMT"/>
        </w:rPr>
        <w:t>, on le</w:t>
      </w:r>
      <w:r w:rsidR="00B23CA9">
        <w:rPr>
          <w:rFonts w:ascii="Comic Sans MS" w:eastAsia="ArialMT" w:hAnsi="Comic Sans MS" w:cs="ArialMT"/>
        </w:rPr>
        <w:t xml:space="preserve"> </w:t>
      </w:r>
      <w:r w:rsidRPr="00B23CA9">
        <w:rPr>
          <w:rFonts w:ascii="Comic Sans MS" w:eastAsia="ArialMT" w:hAnsi="Comic Sans MS" w:cs="ArialMT"/>
        </w:rPr>
        <w:t xml:space="preserve">surnomme </w:t>
      </w:r>
      <w:r w:rsidRPr="00B23CA9">
        <w:rPr>
          <w:rFonts w:ascii="Cambria Math" w:eastAsia="ArialMT" w:hAnsi="Cambria Math" w:cs="Cambria Math"/>
        </w:rPr>
        <w:t>≪</w:t>
      </w:r>
      <w:r w:rsidRPr="00B23CA9">
        <w:rPr>
          <w:rFonts w:ascii="Comic Sans MS" w:eastAsia="ArialMT" w:hAnsi="Comic Sans MS" w:cs="ArialMT"/>
        </w:rPr>
        <w:t xml:space="preserve"> papa Ru </w:t>
      </w:r>
      <w:r w:rsidRPr="00B23CA9">
        <w:rPr>
          <w:rFonts w:ascii="Cambria Math" w:eastAsia="ArialMT" w:hAnsi="Cambria Math" w:cs="Cambria Math"/>
        </w:rPr>
        <w:t>≫</w:t>
      </w:r>
      <w:r w:rsidRPr="00B23CA9">
        <w:rPr>
          <w:rFonts w:ascii="Comic Sans MS" w:eastAsia="ArialMT" w:hAnsi="Comic Sans MS" w:cs="ArialMT"/>
        </w:rPr>
        <w:t>, du nom d'un h</w:t>
      </w:r>
      <w:r w:rsidR="00E93E28">
        <w:rPr>
          <w:rFonts w:ascii="Comic Sans MS" w:eastAsia="ArialMT" w:hAnsi="Comic Sans MS" w:cs="ArialMT"/>
        </w:rPr>
        <w:t>é</w:t>
      </w:r>
      <w:r w:rsidRPr="00B23CA9">
        <w:rPr>
          <w:rFonts w:ascii="Comic Sans MS" w:eastAsia="ArialMT" w:hAnsi="Comic Sans MS" w:cs="ArialMT"/>
        </w:rPr>
        <w:t xml:space="preserve">ros d'autrefois </w:t>
      </w:r>
      <w:r w:rsidRPr="00B23CA9">
        <w:rPr>
          <w:rFonts w:ascii="Comic Sans MS" w:hAnsi="Comic Sans MS" w:cs="Arial-BoldMT"/>
          <w:b/>
          <w:bCs/>
        </w:rPr>
        <w:t>qui</w:t>
      </w:r>
      <w:r w:rsidRPr="00B23CA9">
        <w:rPr>
          <w:rFonts w:ascii="Comic Sans MS" w:eastAsia="ArialMT" w:hAnsi="Comic Sans MS" w:cs="ArialMT"/>
        </w:rPr>
        <w:t>, parti avec les siens de Raiatea</w:t>
      </w:r>
      <w:r w:rsidR="00B23CA9">
        <w:rPr>
          <w:rFonts w:ascii="Comic Sans MS" w:eastAsia="ArialMT" w:hAnsi="Comic Sans MS" w:cs="ArialMT"/>
        </w:rPr>
        <w:t xml:space="preserve"> </w:t>
      </w:r>
      <w:r w:rsidRPr="00B23CA9">
        <w:rPr>
          <w:rFonts w:ascii="Comic Sans MS" w:eastAsia="ArialMT" w:hAnsi="Comic Sans MS" w:cs="ArialMT"/>
        </w:rPr>
        <w:t xml:space="preserve">sur une grande pirogue, </w:t>
      </w:r>
      <w:r w:rsidRPr="00B23CA9">
        <w:rPr>
          <w:rFonts w:ascii="Comic Sans MS" w:hAnsi="Comic Sans MS" w:cs="Arial-BoldMT"/>
          <w:b/>
          <w:bCs/>
        </w:rPr>
        <w:t xml:space="preserve">avait fait le grand voyage </w:t>
      </w:r>
      <w:r w:rsidRPr="00B23CA9">
        <w:rPr>
          <w:rFonts w:ascii="Comic Sans MS" w:eastAsia="ArialMT" w:hAnsi="Comic Sans MS" w:cs="ArialMT"/>
        </w:rPr>
        <w:t>et permis le peuplement de l'</w:t>
      </w:r>
      <w:r w:rsidR="00DC5720">
        <w:rPr>
          <w:rFonts w:ascii="Comic Sans MS" w:eastAsia="ArialMT" w:hAnsi="Comic Sans MS" w:cs="ArialMT"/>
        </w:rPr>
        <w:t>î</w:t>
      </w:r>
      <w:r w:rsidRPr="00B23CA9">
        <w:rPr>
          <w:rFonts w:ascii="Comic Sans MS" w:eastAsia="ArialMT" w:hAnsi="Comic Sans MS" w:cs="ArialMT"/>
        </w:rPr>
        <w:t xml:space="preserve">le : </w:t>
      </w:r>
      <w:r w:rsidRPr="00B23CA9">
        <w:rPr>
          <w:rFonts w:ascii="Comic Sans MS" w:hAnsi="Comic Sans MS" w:cs="Arial-ItalicMT"/>
          <w:i/>
          <w:iCs/>
        </w:rPr>
        <w:t>« moi</w:t>
      </w:r>
      <w:r w:rsidR="00B23CA9">
        <w:rPr>
          <w:rFonts w:ascii="Comic Sans MS" w:hAnsi="Comic Sans MS" w:cs="Arial-ItalicMT"/>
          <w:i/>
          <w:iCs/>
        </w:rPr>
        <w:t xml:space="preserve"> </w:t>
      </w:r>
      <w:r w:rsidRPr="00B23CA9">
        <w:rPr>
          <w:rFonts w:ascii="Comic Sans MS" w:hAnsi="Comic Sans MS" w:cs="Arial-ItalicMT"/>
          <w:i/>
          <w:iCs/>
        </w:rPr>
        <w:t>aussi, j'avais traversé la tempête et demandé l'aide de Dieu. Et après un voyage de mille</w:t>
      </w:r>
      <w:r w:rsidR="00B23CA9">
        <w:rPr>
          <w:rFonts w:ascii="Comic Sans MS" w:hAnsi="Comic Sans MS" w:cs="Arial-ItalicMT"/>
          <w:i/>
          <w:iCs/>
        </w:rPr>
        <w:t xml:space="preserve"> </w:t>
      </w:r>
      <w:r w:rsidRPr="00B23CA9">
        <w:rPr>
          <w:rFonts w:ascii="Comic Sans MS" w:hAnsi="Comic Sans MS" w:cs="Arial-ItalicMT"/>
          <w:i/>
          <w:iCs/>
        </w:rPr>
        <w:t>deux cents kilomètres, ponctué de tous les périls imaginables, le ciel avait voulu qu'</w:t>
      </w:r>
      <w:proofErr w:type="spellStart"/>
      <w:r w:rsidRPr="00B23CA9">
        <w:rPr>
          <w:rFonts w:ascii="Comic Sans MS" w:hAnsi="Comic Sans MS" w:cs="Arial-ItalicMT"/>
          <w:i/>
          <w:iCs/>
        </w:rPr>
        <w:t>Aitutaki</w:t>
      </w:r>
      <w:proofErr w:type="spellEnd"/>
      <w:r w:rsidR="00B23CA9">
        <w:rPr>
          <w:rFonts w:ascii="Comic Sans MS" w:hAnsi="Comic Sans MS" w:cs="Arial-ItalicMT"/>
          <w:i/>
          <w:iCs/>
        </w:rPr>
        <w:t xml:space="preserve"> </w:t>
      </w:r>
      <w:r w:rsidRPr="00B23CA9">
        <w:rPr>
          <w:rFonts w:ascii="Comic Sans MS" w:hAnsi="Comic Sans MS" w:cs="Arial-ItalicMT"/>
          <w:i/>
          <w:iCs/>
        </w:rPr>
        <w:t>fût ma destination ».</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93E28" w:rsidP="00E26809">
      <w:pPr>
        <w:autoSpaceDE w:val="0"/>
        <w:autoSpaceDN w:val="0"/>
        <w:adjustRightInd w:val="0"/>
        <w:spacing w:after="0" w:line="240" w:lineRule="auto"/>
        <w:rPr>
          <w:rFonts w:ascii="Comic Sans MS" w:eastAsia="ArialMT" w:hAnsi="Comic Sans MS" w:cs="ArialMT"/>
        </w:rPr>
      </w:pPr>
      <w:proofErr w:type="spellStart"/>
      <w:r>
        <w:rPr>
          <w:rFonts w:ascii="Comic Sans MS" w:eastAsia="ArialMT" w:hAnsi="Comic Sans MS" w:cs="ArialMT"/>
        </w:rPr>
        <w:t>Tavae</w:t>
      </w:r>
      <w:proofErr w:type="spellEnd"/>
      <w:r>
        <w:rPr>
          <w:rFonts w:ascii="Comic Sans MS" w:eastAsia="ArialMT" w:hAnsi="Comic Sans MS" w:cs="ArialMT"/>
        </w:rPr>
        <w:t xml:space="preserve"> est dé</w:t>
      </w:r>
      <w:r w:rsidR="00E26809" w:rsidRPr="00B23CA9">
        <w:rPr>
          <w:rFonts w:ascii="Comic Sans MS" w:eastAsia="ArialMT" w:hAnsi="Comic Sans MS" w:cs="ArialMT"/>
        </w:rPr>
        <w:t>c</w:t>
      </w:r>
      <w:r>
        <w:rPr>
          <w:rFonts w:ascii="Comic Sans MS" w:eastAsia="ArialMT" w:hAnsi="Comic Sans MS" w:cs="ArialMT"/>
        </w:rPr>
        <w:t>é</w:t>
      </w:r>
      <w:r w:rsidR="00E26809" w:rsidRPr="00B23CA9">
        <w:rPr>
          <w:rFonts w:ascii="Comic Sans MS" w:eastAsia="ArialMT" w:hAnsi="Comic Sans MS" w:cs="ArialMT"/>
        </w:rPr>
        <w:t>d</w:t>
      </w:r>
      <w:r>
        <w:rPr>
          <w:rFonts w:ascii="Comic Sans MS" w:eastAsia="ArialMT" w:hAnsi="Comic Sans MS" w:cs="ArialMT"/>
        </w:rPr>
        <w:t>é</w:t>
      </w:r>
      <w:r w:rsidR="00E26809" w:rsidRPr="00B23CA9">
        <w:rPr>
          <w:rFonts w:ascii="Comic Sans MS" w:eastAsia="ArialMT" w:hAnsi="Comic Sans MS" w:cs="ArialMT"/>
        </w:rPr>
        <w:t xml:space="preserve"> le 11 septembre 2010, </w:t>
      </w:r>
      <w:r>
        <w:rPr>
          <w:rFonts w:ascii="Comic Sans MS" w:eastAsia="ArialMT" w:hAnsi="Comic Sans MS" w:cs="ArialMT"/>
        </w:rPr>
        <w:t>à</w:t>
      </w:r>
      <w:r w:rsidR="00E26809" w:rsidRPr="00B23CA9">
        <w:rPr>
          <w:rFonts w:ascii="Comic Sans MS" w:eastAsia="ArialMT" w:hAnsi="Comic Sans MS" w:cs="ArialMT"/>
        </w:rPr>
        <w:t xml:space="preserve"> l'</w:t>
      </w:r>
      <w:r>
        <w:rPr>
          <w:rFonts w:ascii="Comic Sans MS" w:eastAsia="ArialMT" w:hAnsi="Comic Sans MS" w:cs="ArialMT"/>
        </w:rPr>
        <w:t>â</w:t>
      </w:r>
      <w:r w:rsidR="00E26809" w:rsidRPr="00B23CA9">
        <w:rPr>
          <w:rFonts w:ascii="Comic Sans MS" w:eastAsia="ArialMT" w:hAnsi="Comic Sans MS" w:cs="ArialMT"/>
        </w:rPr>
        <w:t xml:space="preserve">ge de soixante-quatre ans, </w:t>
      </w:r>
      <w:r w:rsidR="00DC5720">
        <w:rPr>
          <w:rFonts w:ascii="Comic Sans MS" w:eastAsia="ArialMT" w:hAnsi="Comic Sans MS" w:cs="ArialMT"/>
        </w:rPr>
        <w:t>à</w:t>
      </w:r>
      <w:r w:rsidR="00E26809" w:rsidRPr="00B23CA9">
        <w:rPr>
          <w:rFonts w:ascii="Comic Sans MS" w:eastAsia="ArialMT" w:hAnsi="Comic Sans MS" w:cs="ArialMT"/>
        </w:rPr>
        <w:t xml:space="preserve"> Tahiti.</w:t>
      </w:r>
    </w:p>
    <w:p w:rsidR="00B23CA9" w:rsidRDefault="00B23CA9" w:rsidP="00E26809">
      <w:pPr>
        <w:autoSpaceDE w:val="0"/>
        <w:autoSpaceDN w:val="0"/>
        <w:adjustRightInd w:val="0"/>
        <w:spacing w:after="0" w:line="240" w:lineRule="auto"/>
        <w:rPr>
          <w:rFonts w:ascii="Comic Sans MS" w:hAnsi="Comic Sans MS" w:cs="Arial-BoldMT"/>
          <w:b/>
          <w:bCs/>
        </w:rPr>
      </w:pPr>
    </w:p>
    <w:p w:rsidR="00E93E28" w:rsidRDefault="00E93E28"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1. Quel est le probl</w:t>
      </w:r>
      <w:r w:rsidR="00E93E28">
        <w:rPr>
          <w:rFonts w:ascii="Comic Sans MS" w:eastAsia="ArialMT" w:hAnsi="Comic Sans MS" w:cs="ArialMT"/>
        </w:rPr>
        <w:t>ème rencontr</w:t>
      </w:r>
      <w:r w:rsidR="00DC5720">
        <w:rPr>
          <w:rFonts w:ascii="Comic Sans MS" w:eastAsia="ArialMT" w:hAnsi="Comic Sans MS" w:cs="ArialMT"/>
        </w:rPr>
        <w:t>é</w:t>
      </w:r>
      <w:r w:rsidR="00E93E28">
        <w:rPr>
          <w:rFonts w:ascii="Comic Sans MS" w:eastAsia="ArialMT" w:hAnsi="Comic Sans MS" w:cs="ArialMT"/>
        </w:rPr>
        <w:t xml:space="preserve"> par </w:t>
      </w:r>
      <w:proofErr w:type="spellStart"/>
      <w:r w:rsidR="00E93E28">
        <w:rPr>
          <w:rFonts w:ascii="Comic Sans MS" w:eastAsia="ArialMT" w:hAnsi="Comic Sans MS" w:cs="ArialMT"/>
        </w:rPr>
        <w:t>Tavae</w:t>
      </w:r>
      <w:proofErr w:type="spellEnd"/>
      <w:r w:rsidR="00E93E28">
        <w:rPr>
          <w:rFonts w:ascii="Comic Sans MS" w:eastAsia="ArialMT" w:hAnsi="Comic Sans MS" w:cs="ArialMT"/>
        </w:rPr>
        <w:t xml:space="preserve"> au dé</w:t>
      </w:r>
      <w:r w:rsidRPr="00B23CA9">
        <w:rPr>
          <w:rFonts w:ascii="Comic Sans MS" w:eastAsia="ArialMT" w:hAnsi="Comic Sans MS" w:cs="ArialMT"/>
        </w:rPr>
        <w:t>but de son aventure ?</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 xml:space="preserve">2. Quel est l'exploit de ce simple </w:t>
      </w:r>
      <w:proofErr w:type="gramStart"/>
      <w:r w:rsidRPr="00B23CA9">
        <w:rPr>
          <w:rFonts w:ascii="Comic Sans MS" w:eastAsia="ArialMT" w:hAnsi="Comic Sans MS" w:cs="ArialMT"/>
        </w:rPr>
        <w:t>p</w:t>
      </w:r>
      <w:r w:rsidR="00E93E28">
        <w:rPr>
          <w:rFonts w:ascii="Comic Sans MS" w:eastAsia="ArialMT" w:hAnsi="Comic Sans MS" w:cs="ArialMT"/>
        </w:rPr>
        <w:t>ê</w:t>
      </w:r>
      <w:r w:rsidRPr="00B23CA9">
        <w:rPr>
          <w:rFonts w:ascii="Comic Sans MS" w:eastAsia="ArialMT" w:hAnsi="Comic Sans MS" w:cs="ArialMT"/>
        </w:rPr>
        <w:t>cheur?</w:t>
      </w:r>
      <w:proofErr w:type="gramEnd"/>
    </w:p>
    <w:p w:rsidR="00E93E28" w:rsidRDefault="00E93E28"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DC5720" w:rsidRDefault="00DC5720" w:rsidP="00E26809">
      <w:pPr>
        <w:autoSpaceDE w:val="0"/>
        <w:autoSpaceDN w:val="0"/>
        <w:adjustRightInd w:val="0"/>
        <w:spacing w:after="0" w:line="240" w:lineRule="auto"/>
        <w:rPr>
          <w:rFonts w:ascii="Comic Sans MS" w:eastAsia="ArialMT" w:hAnsi="Comic Sans MS" w:cs="ArialMT"/>
        </w:rPr>
      </w:pPr>
    </w:p>
    <w:p w:rsidR="00DC5720" w:rsidRDefault="00DC5720"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lastRenderedPageBreak/>
        <w:t xml:space="preserve">3. Quelles </w:t>
      </w:r>
      <w:r w:rsidR="00E93E28">
        <w:rPr>
          <w:rFonts w:ascii="Comic Sans MS" w:eastAsia="ArialMT" w:hAnsi="Comic Sans MS" w:cs="ArialMT"/>
        </w:rPr>
        <w:t>é</w:t>
      </w:r>
      <w:r w:rsidRPr="00B23CA9">
        <w:rPr>
          <w:rFonts w:ascii="Comic Sans MS" w:eastAsia="ArialMT" w:hAnsi="Comic Sans MS" w:cs="ArialMT"/>
        </w:rPr>
        <w:t>preuves subit-il ? Citez-en trois.</w:t>
      </w:r>
    </w:p>
    <w:p w:rsidR="00E93E28" w:rsidRDefault="00E93E28"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B23CA9" w:rsidRDefault="00B23CA9" w:rsidP="00E26809">
      <w:pPr>
        <w:autoSpaceDE w:val="0"/>
        <w:autoSpaceDN w:val="0"/>
        <w:adjustRightInd w:val="0"/>
        <w:spacing w:after="0" w:line="240" w:lineRule="auto"/>
        <w:rPr>
          <w:rFonts w:ascii="Comic Sans MS" w:eastAsia="ArialMT" w:hAnsi="Comic Sans MS" w:cs="ArialMT"/>
        </w:rPr>
      </w:pPr>
    </w:p>
    <w:p w:rsidR="00E93E28" w:rsidRDefault="00E93E28"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93E28">
      <w:pPr>
        <w:autoSpaceDE w:val="0"/>
        <w:autoSpaceDN w:val="0"/>
        <w:adjustRightInd w:val="0"/>
        <w:spacing w:after="0" w:line="240" w:lineRule="auto"/>
        <w:jc w:val="both"/>
        <w:rPr>
          <w:rFonts w:ascii="Comic Sans MS" w:eastAsia="ArialMT" w:hAnsi="Comic Sans MS" w:cs="ArialMT"/>
        </w:rPr>
      </w:pPr>
      <w:r w:rsidRPr="00B23CA9">
        <w:rPr>
          <w:rFonts w:ascii="Comic Sans MS" w:eastAsia="ArialMT" w:hAnsi="Comic Sans MS" w:cs="ArialMT"/>
        </w:rPr>
        <w:t>4. Quelles sont les qualit</w:t>
      </w:r>
      <w:r w:rsidR="00E93E28">
        <w:rPr>
          <w:rFonts w:ascii="Comic Sans MS" w:eastAsia="ArialMT" w:hAnsi="Comic Sans MS" w:cs="ArialMT"/>
        </w:rPr>
        <w:t>é</w:t>
      </w:r>
      <w:r w:rsidRPr="00B23CA9">
        <w:rPr>
          <w:rFonts w:ascii="Comic Sans MS" w:eastAsia="ArialMT" w:hAnsi="Comic Sans MS" w:cs="ArialMT"/>
        </w:rPr>
        <w:t>s qui lui ont permis de sortir de ces situations</w:t>
      </w:r>
      <w:r w:rsidR="00E93E28">
        <w:rPr>
          <w:rFonts w:ascii="Comic Sans MS" w:eastAsia="ArialMT" w:hAnsi="Comic Sans MS" w:cs="ArialMT"/>
        </w:rPr>
        <w:t xml:space="preserve"> e</w:t>
      </w:r>
      <w:r w:rsidRPr="00B23CA9">
        <w:rPr>
          <w:rFonts w:ascii="Comic Sans MS" w:eastAsia="ArialMT" w:hAnsi="Comic Sans MS" w:cs="ArialMT"/>
        </w:rPr>
        <w:t>xceptionnellement</w:t>
      </w:r>
      <w:r w:rsidR="00B23CA9">
        <w:rPr>
          <w:rFonts w:ascii="Comic Sans MS" w:eastAsia="ArialMT" w:hAnsi="Comic Sans MS" w:cs="ArialMT"/>
        </w:rPr>
        <w:t xml:space="preserve"> </w:t>
      </w:r>
      <w:r w:rsidRPr="00B23CA9">
        <w:rPr>
          <w:rFonts w:ascii="Comic Sans MS" w:eastAsia="ArialMT" w:hAnsi="Comic Sans MS" w:cs="ArialMT"/>
        </w:rPr>
        <w:t>difficiles ?</w:t>
      </w:r>
    </w:p>
    <w:p w:rsidR="00DC5720" w:rsidRDefault="00DC5720"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93E28">
      <w:pPr>
        <w:autoSpaceDE w:val="0"/>
        <w:autoSpaceDN w:val="0"/>
        <w:adjustRightInd w:val="0"/>
        <w:spacing w:after="0" w:line="240" w:lineRule="auto"/>
        <w:jc w:val="both"/>
        <w:rPr>
          <w:rFonts w:ascii="Comic Sans MS" w:eastAsia="ArialMT" w:hAnsi="Comic Sans MS" w:cs="ArialMT"/>
        </w:rPr>
      </w:pPr>
      <w:r w:rsidRPr="00B23CA9">
        <w:rPr>
          <w:rFonts w:ascii="Comic Sans MS" w:eastAsia="ArialMT" w:hAnsi="Comic Sans MS" w:cs="ArialMT"/>
        </w:rPr>
        <w:t xml:space="preserve">5. Quels </w:t>
      </w:r>
      <w:r w:rsidR="00E93E28">
        <w:rPr>
          <w:rFonts w:ascii="Comic Sans MS" w:eastAsia="ArialMT" w:hAnsi="Comic Sans MS" w:cs="ArialMT"/>
        </w:rPr>
        <w:t xml:space="preserve">liens y </w:t>
      </w:r>
      <w:proofErr w:type="spellStart"/>
      <w:r w:rsidR="00E93E28">
        <w:rPr>
          <w:rFonts w:ascii="Comic Sans MS" w:eastAsia="ArialMT" w:hAnsi="Comic Sans MS" w:cs="ArialMT"/>
        </w:rPr>
        <w:t>a-t’il</w:t>
      </w:r>
      <w:proofErr w:type="spellEnd"/>
      <w:r w:rsidR="00E93E28">
        <w:rPr>
          <w:rFonts w:ascii="Comic Sans MS" w:eastAsia="ArialMT" w:hAnsi="Comic Sans MS" w:cs="ArialMT"/>
        </w:rPr>
        <w:t xml:space="preserve"> entre </w:t>
      </w:r>
      <w:proofErr w:type="spellStart"/>
      <w:r w:rsidR="00E93E28">
        <w:rPr>
          <w:rFonts w:ascii="Comic Sans MS" w:eastAsia="ArialMT" w:hAnsi="Comic Sans MS" w:cs="ArialMT"/>
        </w:rPr>
        <w:t>Tavae</w:t>
      </w:r>
      <w:proofErr w:type="spellEnd"/>
      <w:r w:rsidR="00E93E28">
        <w:rPr>
          <w:rFonts w:ascii="Comic Sans MS" w:eastAsia="ArialMT" w:hAnsi="Comic Sans MS" w:cs="ArialMT"/>
        </w:rPr>
        <w:t xml:space="preserve"> le pê</w:t>
      </w:r>
      <w:r w:rsidRPr="00B23CA9">
        <w:rPr>
          <w:rFonts w:ascii="Comic Sans MS" w:eastAsia="ArialMT" w:hAnsi="Comic Sans MS" w:cs="ArialMT"/>
        </w:rPr>
        <w:t>cheur et les dieux et les navigateurs polyn</w:t>
      </w:r>
      <w:r w:rsidR="00E93E28">
        <w:rPr>
          <w:rFonts w:ascii="Comic Sans MS" w:eastAsia="ArialMT" w:hAnsi="Comic Sans MS" w:cs="ArialMT"/>
        </w:rPr>
        <w:t>é</w:t>
      </w:r>
      <w:r w:rsidRPr="00B23CA9">
        <w:rPr>
          <w:rFonts w:ascii="Comic Sans MS" w:eastAsia="ArialMT" w:hAnsi="Comic Sans MS" w:cs="ArialMT"/>
        </w:rPr>
        <w:t>siens ?</w:t>
      </w: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6. Quels mots de l'</w:t>
      </w:r>
      <w:r w:rsidR="00E93E28">
        <w:rPr>
          <w:rFonts w:ascii="Comic Sans MS" w:eastAsia="ArialMT" w:hAnsi="Comic Sans MS" w:cs="ArialMT"/>
        </w:rPr>
        <w:t>é</w:t>
      </w:r>
      <w:r w:rsidRPr="00B23CA9">
        <w:rPr>
          <w:rFonts w:ascii="Comic Sans MS" w:eastAsia="ArialMT" w:hAnsi="Comic Sans MS" w:cs="ArialMT"/>
        </w:rPr>
        <w:t>pop</w:t>
      </w:r>
      <w:r w:rsidR="00E93E28">
        <w:rPr>
          <w:rFonts w:ascii="Comic Sans MS" w:eastAsia="ArialMT" w:hAnsi="Comic Sans MS" w:cs="ArialMT"/>
        </w:rPr>
        <w:t>é</w:t>
      </w:r>
      <w:r w:rsidRPr="00B23CA9">
        <w:rPr>
          <w:rFonts w:ascii="Comic Sans MS" w:eastAsia="ArialMT" w:hAnsi="Comic Sans MS" w:cs="ArialMT"/>
        </w:rPr>
        <w:t>e et de l’h</w:t>
      </w:r>
      <w:r w:rsidR="00E93E28">
        <w:rPr>
          <w:rFonts w:ascii="Comic Sans MS" w:eastAsia="ArialMT" w:hAnsi="Comic Sans MS" w:cs="ArialMT"/>
        </w:rPr>
        <w:t>é</w:t>
      </w:r>
      <w:r w:rsidRPr="00B23CA9">
        <w:rPr>
          <w:rFonts w:ascii="Comic Sans MS" w:eastAsia="ArialMT" w:hAnsi="Comic Sans MS" w:cs="ArialMT"/>
        </w:rPr>
        <w:t>ro</w:t>
      </w:r>
      <w:r w:rsidR="00E93E28">
        <w:rPr>
          <w:rFonts w:ascii="Comic Sans MS" w:eastAsia="ArialMT" w:hAnsi="Comic Sans MS" w:cs="ArialMT"/>
        </w:rPr>
        <w:t>ï</w:t>
      </w:r>
      <w:r w:rsidRPr="00B23CA9">
        <w:rPr>
          <w:rFonts w:ascii="Comic Sans MS" w:eastAsia="ArialMT" w:hAnsi="Comic Sans MS" w:cs="ArialMT"/>
        </w:rPr>
        <w:t>sme retrouve</w:t>
      </w:r>
      <w:r w:rsidR="00E93E28">
        <w:rPr>
          <w:rFonts w:ascii="Comic Sans MS" w:eastAsia="ArialMT" w:hAnsi="Comic Sans MS" w:cs="ArialMT"/>
        </w:rPr>
        <w:t>-t</w:t>
      </w:r>
      <w:r w:rsidRPr="00B23CA9">
        <w:rPr>
          <w:rFonts w:ascii="Comic Sans MS" w:eastAsia="ArialMT" w:hAnsi="Comic Sans MS" w:cs="ArialMT"/>
        </w:rPr>
        <w:t>-on dans cette pr</w:t>
      </w:r>
      <w:r w:rsidR="00E93E28">
        <w:rPr>
          <w:rFonts w:ascii="Comic Sans MS" w:eastAsia="ArialMT" w:hAnsi="Comic Sans MS" w:cs="ArialMT"/>
        </w:rPr>
        <w:t>ésentation par l'é</w:t>
      </w:r>
      <w:r w:rsidRPr="00B23CA9">
        <w:rPr>
          <w:rFonts w:ascii="Comic Sans MS" w:eastAsia="ArialMT" w:hAnsi="Comic Sans MS" w:cs="ArialMT"/>
        </w:rPr>
        <w:t>diteur ?</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B23CA9" w:rsidRDefault="00B23CA9" w:rsidP="00E26809">
      <w:pPr>
        <w:autoSpaceDE w:val="0"/>
        <w:autoSpaceDN w:val="0"/>
        <w:adjustRightInd w:val="0"/>
        <w:spacing w:after="0" w:line="240" w:lineRule="auto"/>
        <w:rPr>
          <w:rFonts w:ascii="Comic Sans MS" w:hAnsi="Comic Sans MS" w:cs="Arial-BoldMT"/>
          <w:b/>
          <w:bCs/>
        </w:rPr>
      </w:pPr>
    </w:p>
    <w:p w:rsidR="00F011FF" w:rsidRDefault="00F011FF" w:rsidP="00E26809">
      <w:pPr>
        <w:autoSpaceDE w:val="0"/>
        <w:autoSpaceDN w:val="0"/>
        <w:adjustRightInd w:val="0"/>
        <w:spacing w:after="0" w:line="240" w:lineRule="auto"/>
        <w:rPr>
          <w:rFonts w:ascii="Comic Sans MS" w:hAnsi="Comic Sans MS" w:cs="Arial-BoldMT"/>
          <w:b/>
          <w:bCs/>
        </w:rPr>
      </w:pPr>
    </w:p>
    <w:p w:rsidR="00E26809" w:rsidRPr="00B23CA9" w:rsidRDefault="00B23CA9" w:rsidP="00E26809">
      <w:pPr>
        <w:autoSpaceDE w:val="0"/>
        <w:autoSpaceDN w:val="0"/>
        <w:adjustRightInd w:val="0"/>
        <w:spacing w:after="0" w:line="240" w:lineRule="auto"/>
        <w:rPr>
          <w:rFonts w:ascii="Comic Sans MS" w:hAnsi="Comic Sans MS" w:cs="Arial-BoldMT"/>
          <w:b/>
          <w:bCs/>
        </w:rPr>
      </w:pPr>
      <w:r>
        <w:rPr>
          <w:rFonts w:ascii="Comic Sans MS" w:hAnsi="Comic Sans MS" w:cs="Arial-BoldMT"/>
          <w:b/>
          <w:bCs/>
        </w:rPr>
        <w:t>2</w:t>
      </w:r>
      <w:r w:rsidR="00E26809" w:rsidRPr="00B23CA9">
        <w:rPr>
          <w:rFonts w:ascii="Comic Sans MS" w:hAnsi="Comic Sans MS" w:cs="Arial-BoldMT"/>
          <w:b/>
          <w:bCs/>
        </w:rPr>
        <w:t>. Lisez l'extrait du livre puis répondez aux questions.</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F011FF">
      <w:pPr>
        <w:autoSpaceDE w:val="0"/>
        <w:autoSpaceDN w:val="0"/>
        <w:adjustRightInd w:val="0"/>
        <w:spacing w:after="0" w:line="240" w:lineRule="auto"/>
        <w:jc w:val="both"/>
        <w:rPr>
          <w:rFonts w:ascii="Comic Sans MS" w:eastAsia="ArialMT" w:hAnsi="Comic Sans MS" w:cs="ArialMT"/>
        </w:rPr>
      </w:pPr>
      <w:r w:rsidRPr="00B23CA9">
        <w:rPr>
          <w:rFonts w:ascii="Comic Sans MS" w:eastAsia="ArialMT" w:hAnsi="Comic Sans MS" w:cs="ArialMT"/>
        </w:rPr>
        <w:t>La chose me sauta aux yeux subitement : des algues flottaient maintenant sous mon bateau,</w:t>
      </w:r>
      <w:r w:rsidR="00B23CA9">
        <w:rPr>
          <w:rFonts w:ascii="Comic Sans MS" w:eastAsia="ArialMT" w:hAnsi="Comic Sans MS" w:cs="ArialMT"/>
        </w:rPr>
        <w:t xml:space="preserve"> </w:t>
      </w:r>
      <w:r w:rsidRPr="00B23CA9">
        <w:rPr>
          <w:rFonts w:ascii="Comic Sans MS" w:eastAsia="ArialMT" w:hAnsi="Comic Sans MS" w:cs="ArialMT"/>
        </w:rPr>
        <w:t>accroch</w:t>
      </w:r>
      <w:r w:rsidR="00F011FF">
        <w:rPr>
          <w:rFonts w:ascii="Comic Sans MS" w:eastAsia="ArialMT" w:hAnsi="Comic Sans MS" w:cs="ArialMT"/>
        </w:rPr>
        <w:t>é</w:t>
      </w:r>
      <w:r w:rsidRPr="00B23CA9">
        <w:rPr>
          <w:rFonts w:ascii="Comic Sans MS" w:eastAsia="ArialMT" w:hAnsi="Comic Sans MS" w:cs="ArialMT"/>
        </w:rPr>
        <w:t xml:space="preserve">es </w:t>
      </w:r>
      <w:r w:rsidR="00F011FF">
        <w:rPr>
          <w:rFonts w:ascii="Comic Sans MS" w:eastAsia="ArialMT" w:hAnsi="Comic Sans MS" w:cs="ArialMT"/>
        </w:rPr>
        <w:t>à</w:t>
      </w:r>
      <w:r w:rsidRPr="00B23CA9">
        <w:rPr>
          <w:rFonts w:ascii="Comic Sans MS" w:eastAsia="ArialMT" w:hAnsi="Comic Sans MS" w:cs="ArialMT"/>
        </w:rPr>
        <w:t xml:space="preserve"> la coque, et on devinait ici et l</w:t>
      </w:r>
      <w:r w:rsidR="00F011FF">
        <w:rPr>
          <w:rFonts w:ascii="Comic Sans MS" w:eastAsia="ArialMT" w:hAnsi="Comic Sans MS" w:cs="ArialMT"/>
        </w:rPr>
        <w:t>à</w:t>
      </w:r>
      <w:r w:rsidRPr="00B23CA9">
        <w:rPr>
          <w:rFonts w:ascii="Comic Sans MS" w:eastAsia="ArialMT" w:hAnsi="Comic Sans MS" w:cs="ArialMT"/>
        </w:rPr>
        <w:t>, nich</w:t>
      </w:r>
      <w:r w:rsidR="00DC5720">
        <w:rPr>
          <w:rFonts w:ascii="Comic Sans MS" w:eastAsia="ArialMT" w:hAnsi="Comic Sans MS" w:cs="ArialMT"/>
        </w:rPr>
        <w:t>é</w:t>
      </w:r>
      <w:r w:rsidRPr="00B23CA9">
        <w:rPr>
          <w:rFonts w:ascii="Comic Sans MS" w:eastAsia="ArialMT" w:hAnsi="Comic Sans MS" w:cs="ArialMT"/>
        </w:rPr>
        <w:t>s dessous, de petites huitres, des</w:t>
      </w:r>
      <w:r w:rsidR="00B23CA9">
        <w:rPr>
          <w:rFonts w:ascii="Comic Sans MS" w:eastAsia="ArialMT" w:hAnsi="Comic Sans MS" w:cs="ArialMT"/>
        </w:rPr>
        <w:t xml:space="preserve"> </w:t>
      </w:r>
      <w:r w:rsidRPr="00B23CA9">
        <w:rPr>
          <w:rFonts w:ascii="Comic Sans MS" w:eastAsia="ArialMT" w:hAnsi="Comic Sans MS" w:cs="ArialMT"/>
        </w:rPr>
        <w:t xml:space="preserve">coquillages, toutes sortes de mollusques … Je ne parvenais pas </w:t>
      </w:r>
      <w:r w:rsidR="00F011FF">
        <w:rPr>
          <w:rFonts w:ascii="Comic Sans MS" w:eastAsia="ArialMT" w:hAnsi="Comic Sans MS" w:cs="ArialMT"/>
        </w:rPr>
        <w:t>à</w:t>
      </w:r>
      <w:r w:rsidRPr="00B23CA9">
        <w:rPr>
          <w:rFonts w:ascii="Comic Sans MS" w:eastAsia="ArialMT" w:hAnsi="Comic Sans MS" w:cs="ArialMT"/>
        </w:rPr>
        <w:t xml:space="preserve"> en d</w:t>
      </w:r>
      <w:r w:rsidR="00F011FF">
        <w:rPr>
          <w:rFonts w:ascii="Comic Sans MS" w:eastAsia="ArialMT" w:hAnsi="Comic Sans MS" w:cs="ArialMT"/>
        </w:rPr>
        <w:t>é</w:t>
      </w:r>
      <w:r w:rsidRPr="00B23CA9">
        <w:rPr>
          <w:rFonts w:ascii="Comic Sans MS" w:eastAsia="ArialMT" w:hAnsi="Comic Sans MS" w:cs="ArialMT"/>
        </w:rPr>
        <w:t>tacher le regard. Ce</w:t>
      </w:r>
      <w:r w:rsidR="00B23CA9">
        <w:rPr>
          <w:rFonts w:ascii="Comic Sans MS" w:eastAsia="ArialMT" w:hAnsi="Comic Sans MS" w:cs="ArialMT"/>
        </w:rPr>
        <w:t xml:space="preserve"> </w:t>
      </w:r>
      <w:r w:rsidRPr="00B23CA9">
        <w:rPr>
          <w:rFonts w:ascii="Comic Sans MS" w:eastAsia="ArialMT" w:hAnsi="Comic Sans MS" w:cs="ArialMT"/>
        </w:rPr>
        <w:t>spectacle, c'</w:t>
      </w:r>
      <w:r w:rsidR="00F011FF">
        <w:rPr>
          <w:rFonts w:ascii="Comic Sans MS" w:eastAsia="ArialMT" w:hAnsi="Comic Sans MS" w:cs="ArialMT"/>
        </w:rPr>
        <w:t>é</w:t>
      </w:r>
      <w:r w:rsidRPr="00B23CA9">
        <w:rPr>
          <w:rFonts w:ascii="Comic Sans MS" w:eastAsia="ArialMT" w:hAnsi="Comic Sans MS" w:cs="ArialMT"/>
        </w:rPr>
        <w:t xml:space="preserve">tait celui qu'offrent les bateaux </w:t>
      </w:r>
      <w:r w:rsidR="00DC5720">
        <w:rPr>
          <w:rFonts w:ascii="Comic Sans MS" w:eastAsia="ArialMT" w:hAnsi="Comic Sans MS" w:cs="ArialMT"/>
        </w:rPr>
        <w:t>à</w:t>
      </w:r>
      <w:r w:rsidRPr="00B23CA9">
        <w:rPr>
          <w:rFonts w:ascii="Comic Sans MS" w:eastAsia="ArialMT" w:hAnsi="Comic Sans MS" w:cs="ArialMT"/>
        </w:rPr>
        <w:t xml:space="preserve"> l'abandon, les </w:t>
      </w:r>
      <w:r w:rsidR="00F011FF">
        <w:rPr>
          <w:rFonts w:ascii="Comic Sans MS" w:eastAsia="ArialMT" w:hAnsi="Comic Sans MS" w:cs="ArialMT"/>
        </w:rPr>
        <w:t>é</w:t>
      </w:r>
      <w:r w:rsidRPr="00B23CA9">
        <w:rPr>
          <w:rFonts w:ascii="Comic Sans MS" w:eastAsia="ArialMT" w:hAnsi="Comic Sans MS" w:cs="ArialMT"/>
        </w:rPr>
        <w:t>paves, les troncs d'arbre</w:t>
      </w:r>
      <w:r w:rsidR="00B23CA9">
        <w:rPr>
          <w:rFonts w:ascii="Comic Sans MS" w:eastAsia="ArialMT" w:hAnsi="Comic Sans MS" w:cs="ArialMT"/>
        </w:rPr>
        <w:t xml:space="preserve"> </w:t>
      </w:r>
      <w:r w:rsidR="00F011FF">
        <w:rPr>
          <w:rFonts w:ascii="Comic Sans MS" w:eastAsia="ArialMT" w:hAnsi="Comic Sans MS" w:cs="ArialMT"/>
        </w:rPr>
        <w:t>rejeté</w:t>
      </w:r>
      <w:r w:rsidRPr="00B23CA9">
        <w:rPr>
          <w:rFonts w:ascii="Comic Sans MS" w:eastAsia="ArialMT" w:hAnsi="Comic Sans MS" w:cs="ArialMT"/>
        </w:rPr>
        <w:t xml:space="preserve">s </w:t>
      </w:r>
      <w:r w:rsidR="00DC5720">
        <w:rPr>
          <w:rFonts w:ascii="Comic Sans MS" w:eastAsia="ArialMT" w:hAnsi="Comic Sans MS" w:cs="ArialMT"/>
        </w:rPr>
        <w:t>à</w:t>
      </w:r>
      <w:r w:rsidRPr="00B23CA9">
        <w:rPr>
          <w:rFonts w:ascii="Comic Sans MS" w:eastAsia="ArialMT" w:hAnsi="Comic Sans MS" w:cs="ArialMT"/>
        </w:rPr>
        <w:t xml:space="preserve"> la cote. C'est ainsi que la mer signifie aux objets qu'ils lui appartiennent d</w:t>
      </w:r>
      <w:r w:rsidR="00F011FF">
        <w:rPr>
          <w:rFonts w:ascii="Comic Sans MS" w:eastAsia="ArialMT" w:hAnsi="Comic Sans MS" w:cs="ArialMT"/>
        </w:rPr>
        <w:t>é</w:t>
      </w:r>
      <w:r w:rsidRPr="00B23CA9">
        <w:rPr>
          <w:rFonts w:ascii="Comic Sans MS" w:eastAsia="ArialMT" w:hAnsi="Comic Sans MS" w:cs="ArialMT"/>
        </w:rPr>
        <w:t>sormais,</w:t>
      </w:r>
      <w:r w:rsidR="00B23CA9">
        <w:rPr>
          <w:rFonts w:ascii="Comic Sans MS" w:eastAsia="ArialMT" w:hAnsi="Comic Sans MS" w:cs="ArialMT"/>
        </w:rPr>
        <w:t xml:space="preserve"> </w:t>
      </w:r>
      <w:r w:rsidRPr="00B23CA9">
        <w:rPr>
          <w:rFonts w:ascii="Comic Sans MS" w:eastAsia="ArialMT" w:hAnsi="Comic Sans MS" w:cs="ArialMT"/>
        </w:rPr>
        <w:t>qu'elle a commenc</w:t>
      </w:r>
      <w:r w:rsidR="00F011FF">
        <w:rPr>
          <w:rFonts w:ascii="Comic Sans MS" w:eastAsia="ArialMT" w:hAnsi="Comic Sans MS" w:cs="ArialMT"/>
        </w:rPr>
        <w:t>é</w:t>
      </w:r>
      <w:r w:rsidRPr="00B23CA9">
        <w:rPr>
          <w:rFonts w:ascii="Comic Sans MS" w:eastAsia="ArialMT" w:hAnsi="Comic Sans MS" w:cs="ArialMT"/>
        </w:rPr>
        <w:t xml:space="preserve"> sur eux son lent travail de destruction, qu'elle est en train de les d</w:t>
      </w:r>
      <w:r w:rsidR="00F011FF">
        <w:rPr>
          <w:rFonts w:ascii="Comic Sans MS" w:eastAsia="ArialMT" w:hAnsi="Comic Sans MS" w:cs="ArialMT"/>
        </w:rPr>
        <w:t>é</w:t>
      </w:r>
      <w:r w:rsidRPr="00B23CA9">
        <w:rPr>
          <w:rFonts w:ascii="Comic Sans MS" w:eastAsia="ArialMT" w:hAnsi="Comic Sans MS" w:cs="ArialMT"/>
        </w:rPr>
        <w:t>faire</w:t>
      </w:r>
      <w:r w:rsidR="00B23CA9">
        <w:rPr>
          <w:rFonts w:ascii="Comic Sans MS" w:eastAsia="ArialMT" w:hAnsi="Comic Sans MS" w:cs="ArialMT"/>
        </w:rPr>
        <w:t xml:space="preserve"> </w:t>
      </w:r>
      <w:r w:rsidRPr="00B23CA9">
        <w:rPr>
          <w:rFonts w:ascii="Comic Sans MS" w:eastAsia="ArialMT" w:hAnsi="Comic Sans MS" w:cs="ArialMT"/>
        </w:rPr>
        <w:t xml:space="preserve">petit </w:t>
      </w:r>
      <w:r w:rsidR="00F011FF">
        <w:rPr>
          <w:rFonts w:ascii="Comic Sans MS" w:eastAsia="ArialMT" w:hAnsi="Comic Sans MS" w:cs="ArialMT"/>
        </w:rPr>
        <w:t>à</w:t>
      </w:r>
      <w:r w:rsidRPr="00B23CA9">
        <w:rPr>
          <w:rFonts w:ascii="Comic Sans MS" w:eastAsia="ArialMT" w:hAnsi="Comic Sans MS" w:cs="ArialMT"/>
        </w:rPr>
        <w:t xml:space="preserve"> petit, de les dissoudre … Rien n'aurait pu mieux me dire combien ma situation </w:t>
      </w:r>
      <w:r w:rsidR="00B23CA9">
        <w:rPr>
          <w:rFonts w:ascii="Comic Sans MS" w:eastAsia="ArialMT" w:hAnsi="Comic Sans MS" w:cs="ArialMT"/>
        </w:rPr>
        <w:t xml:space="preserve">était </w:t>
      </w:r>
      <w:r w:rsidRPr="00B23CA9">
        <w:rPr>
          <w:rFonts w:ascii="Comic Sans MS" w:eastAsia="ArialMT" w:hAnsi="Comic Sans MS" w:cs="ArialMT"/>
        </w:rPr>
        <w:t>difficile : l'esquif qui me prot</w:t>
      </w:r>
      <w:r w:rsidR="00F011FF">
        <w:rPr>
          <w:rFonts w:ascii="Comic Sans MS" w:eastAsia="ArialMT" w:hAnsi="Comic Sans MS" w:cs="ArialMT"/>
        </w:rPr>
        <w:t>é</w:t>
      </w:r>
      <w:r w:rsidRPr="00B23CA9">
        <w:rPr>
          <w:rFonts w:ascii="Comic Sans MS" w:eastAsia="ArialMT" w:hAnsi="Comic Sans MS" w:cs="ArialMT"/>
        </w:rPr>
        <w:t>geait de la mort ne se d</w:t>
      </w:r>
      <w:r w:rsidR="00F011FF">
        <w:rPr>
          <w:rFonts w:ascii="Comic Sans MS" w:eastAsia="ArialMT" w:hAnsi="Comic Sans MS" w:cs="ArialMT"/>
        </w:rPr>
        <w:t>é</w:t>
      </w:r>
      <w:r w:rsidRPr="00B23CA9">
        <w:rPr>
          <w:rFonts w:ascii="Comic Sans MS" w:eastAsia="ArialMT" w:hAnsi="Comic Sans MS" w:cs="ArialMT"/>
        </w:rPr>
        <w:t>fendait</w:t>
      </w:r>
      <w:r w:rsidR="00F011FF">
        <w:rPr>
          <w:rFonts w:ascii="Comic Sans MS" w:eastAsia="ArialMT" w:hAnsi="Comic Sans MS" w:cs="ArialMT"/>
        </w:rPr>
        <w:t xml:space="preserve"> plus et il se laissait à</w:t>
      </w:r>
      <w:r w:rsidRPr="00B23CA9">
        <w:rPr>
          <w:rFonts w:ascii="Comic Sans MS" w:eastAsia="ArialMT" w:hAnsi="Comic Sans MS" w:cs="ArialMT"/>
        </w:rPr>
        <w:t xml:space="preserve"> pr</w:t>
      </w:r>
      <w:r w:rsidR="00F011FF">
        <w:rPr>
          <w:rFonts w:ascii="Comic Sans MS" w:eastAsia="ArialMT" w:hAnsi="Comic Sans MS" w:cs="ArialMT"/>
        </w:rPr>
        <w:t>é</w:t>
      </w:r>
      <w:r w:rsidRPr="00B23CA9">
        <w:rPr>
          <w:rFonts w:ascii="Comic Sans MS" w:eastAsia="ArialMT" w:hAnsi="Comic Sans MS" w:cs="ArialMT"/>
        </w:rPr>
        <w:t>sent</w:t>
      </w:r>
      <w:r w:rsidR="00B23CA9">
        <w:rPr>
          <w:rFonts w:ascii="Comic Sans MS" w:eastAsia="ArialMT" w:hAnsi="Comic Sans MS" w:cs="ArialMT"/>
        </w:rPr>
        <w:t xml:space="preserve"> </w:t>
      </w:r>
      <w:r w:rsidRPr="00B23CA9">
        <w:rPr>
          <w:rFonts w:ascii="Comic Sans MS" w:eastAsia="ArialMT" w:hAnsi="Comic Sans MS" w:cs="ArialMT"/>
        </w:rPr>
        <w:t>ronger comme un cadavre.</w:t>
      </w:r>
      <w:r w:rsidR="00B23CA9">
        <w:rPr>
          <w:rFonts w:ascii="Comic Sans MS" w:eastAsia="ArialMT" w:hAnsi="Comic Sans MS" w:cs="ArialMT"/>
        </w:rPr>
        <w:t xml:space="preserve"> </w:t>
      </w:r>
      <w:r w:rsidRPr="00B23CA9">
        <w:rPr>
          <w:rFonts w:ascii="Comic Sans MS" w:eastAsia="ArialMT" w:hAnsi="Comic Sans MS" w:cs="ArialMT"/>
        </w:rPr>
        <w:t>Combien de jours, combien de semaines d'errance immobile m'avait-il fallu pour en arriver</w:t>
      </w:r>
      <w:r w:rsidR="00B23CA9">
        <w:rPr>
          <w:rFonts w:ascii="Comic Sans MS" w:eastAsia="ArialMT" w:hAnsi="Comic Sans MS" w:cs="ArialMT"/>
        </w:rPr>
        <w:t xml:space="preserve"> </w:t>
      </w:r>
      <w:r w:rsidR="00F011FF">
        <w:rPr>
          <w:rFonts w:ascii="Comic Sans MS" w:eastAsia="ArialMT" w:hAnsi="Comic Sans MS" w:cs="ArialMT"/>
        </w:rPr>
        <w:t>l</w:t>
      </w:r>
      <w:r w:rsidR="00DC5720">
        <w:rPr>
          <w:rFonts w:ascii="Comic Sans MS" w:eastAsia="ArialMT" w:hAnsi="Comic Sans MS" w:cs="ArialMT"/>
        </w:rPr>
        <w:t>à</w:t>
      </w:r>
      <w:r w:rsidR="00F011FF">
        <w:rPr>
          <w:rFonts w:ascii="Comic Sans MS" w:eastAsia="ArialMT" w:hAnsi="Comic Sans MS" w:cs="ArialMT"/>
        </w:rPr>
        <w:t xml:space="preserve"> ? Je continuais à</w:t>
      </w:r>
      <w:r w:rsidRPr="00B23CA9">
        <w:rPr>
          <w:rFonts w:ascii="Comic Sans MS" w:eastAsia="ArialMT" w:hAnsi="Comic Sans MS" w:cs="ArialMT"/>
        </w:rPr>
        <w:t xml:space="preserve"> observer les signes annonciateurs de ma propre disparition quand je fus</w:t>
      </w:r>
    </w:p>
    <w:p w:rsidR="00E26809" w:rsidRPr="00B23CA9" w:rsidRDefault="00F011FF" w:rsidP="00F011FF">
      <w:pPr>
        <w:autoSpaceDE w:val="0"/>
        <w:autoSpaceDN w:val="0"/>
        <w:adjustRightInd w:val="0"/>
        <w:spacing w:after="0" w:line="240" w:lineRule="auto"/>
        <w:jc w:val="both"/>
        <w:rPr>
          <w:rFonts w:ascii="Comic Sans MS" w:eastAsia="ArialMT" w:hAnsi="Comic Sans MS" w:cs="ArialMT"/>
        </w:rPr>
      </w:pPr>
      <w:proofErr w:type="gramStart"/>
      <w:r>
        <w:rPr>
          <w:rFonts w:ascii="Comic Sans MS" w:eastAsia="ArialMT" w:hAnsi="Comic Sans MS" w:cs="ArialMT"/>
        </w:rPr>
        <w:t>é</w:t>
      </w:r>
      <w:r w:rsidR="00E26809" w:rsidRPr="00B23CA9">
        <w:rPr>
          <w:rFonts w:ascii="Comic Sans MS" w:eastAsia="ArialMT" w:hAnsi="Comic Sans MS" w:cs="ArialMT"/>
        </w:rPr>
        <w:t>merveill</w:t>
      </w:r>
      <w:r>
        <w:rPr>
          <w:rFonts w:ascii="Comic Sans MS" w:eastAsia="ArialMT" w:hAnsi="Comic Sans MS" w:cs="ArialMT"/>
        </w:rPr>
        <w:t>é</w:t>
      </w:r>
      <w:proofErr w:type="gramEnd"/>
      <w:r w:rsidR="00E26809" w:rsidRPr="00B23CA9">
        <w:rPr>
          <w:rFonts w:ascii="Comic Sans MS" w:eastAsia="ArialMT" w:hAnsi="Comic Sans MS" w:cs="ArialMT"/>
        </w:rPr>
        <w:t xml:space="preserve"> par la quantit</w:t>
      </w:r>
      <w:r>
        <w:rPr>
          <w:rFonts w:ascii="Comic Sans MS" w:eastAsia="ArialMT" w:hAnsi="Comic Sans MS" w:cs="ArialMT"/>
        </w:rPr>
        <w:t>é</w:t>
      </w:r>
      <w:r w:rsidR="00E26809" w:rsidRPr="00B23CA9">
        <w:rPr>
          <w:rFonts w:ascii="Comic Sans MS" w:eastAsia="ArialMT" w:hAnsi="Comic Sans MS" w:cs="ArialMT"/>
        </w:rPr>
        <w:t xml:space="preserve"> de petits poissons qui frayaient dans mon ombre. On ne les voyait</w:t>
      </w:r>
      <w:r w:rsidR="00B23CA9">
        <w:rPr>
          <w:rFonts w:ascii="Comic Sans MS" w:eastAsia="ArialMT" w:hAnsi="Comic Sans MS" w:cs="ArialMT"/>
        </w:rPr>
        <w:t xml:space="preserve"> </w:t>
      </w:r>
      <w:r w:rsidR="00E26809" w:rsidRPr="00B23CA9">
        <w:rPr>
          <w:rFonts w:ascii="Comic Sans MS" w:eastAsia="ArialMT" w:hAnsi="Comic Sans MS" w:cs="ArialMT"/>
        </w:rPr>
        <w:t xml:space="preserve">pas au premier regard, ils </w:t>
      </w:r>
      <w:r>
        <w:rPr>
          <w:rFonts w:ascii="Comic Sans MS" w:eastAsia="ArialMT" w:hAnsi="Comic Sans MS" w:cs="ArialMT"/>
        </w:rPr>
        <w:t>se tenaient en bancs argent</w:t>
      </w:r>
      <w:r w:rsidR="00DC5720">
        <w:rPr>
          <w:rFonts w:ascii="Comic Sans MS" w:eastAsia="ArialMT" w:hAnsi="Comic Sans MS" w:cs="ArialMT"/>
        </w:rPr>
        <w:t>é</w:t>
      </w:r>
      <w:r>
        <w:rPr>
          <w:rFonts w:ascii="Comic Sans MS" w:eastAsia="ArialMT" w:hAnsi="Comic Sans MS" w:cs="ArialMT"/>
        </w:rPr>
        <w:t>s, à</w:t>
      </w:r>
      <w:r w:rsidR="00E26809" w:rsidRPr="00B23CA9">
        <w:rPr>
          <w:rFonts w:ascii="Comic Sans MS" w:eastAsia="ArialMT" w:hAnsi="Comic Sans MS" w:cs="ArialMT"/>
        </w:rPr>
        <w:t xml:space="preserve"> diff</w:t>
      </w:r>
      <w:r>
        <w:rPr>
          <w:rFonts w:ascii="Comic Sans MS" w:eastAsia="ArialMT" w:hAnsi="Comic Sans MS" w:cs="ArialMT"/>
        </w:rPr>
        <w:t>é</w:t>
      </w:r>
      <w:r w:rsidR="00E26809" w:rsidRPr="00B23CA9">
        <w:rPr>
          <w:rFonts w:ascii="Comic Sans MS" w:eastAsia="ArialMT" w:hAnsi="Comic Sans MS" w:cs="ArialMT"/>
        </w:rPr>
        <w:t>rentes profondeurs, nageant</w:t>
      </w:r>
      <w:r w:rsidR="00B23CA9">
        <w:rPr>
          <w:rFonts w:ascii="Comic Sans MS" w:eastAsia="ArialMT" w:hAnsi="Comic Sans MS" w:cs="ArialMT"/>
        </w:rPr>
        <w:t xml:space="preserve"> </w:t>
      </w:r>
      <w:r w:rsidR="00E26809" w:rsidRPr="00B23CA9">
        <w:rPr>
          <w:rFonts w:ascii="Comic Sans MS" w:eastAsia="ArialMT" w:hAnsi="Comic Sans MS" w:cs="ArialMT"/>
        </w:rPr>
        <w:t>imperceptiblement dans le courant, se nourrissant certainement des algues et des</w:t>
      </w:r>
      <w:r w:rsidR="00B23CA9">
        <w:rPr>
          <w:rFonts w:ascii="Comic Sans MS" w:eastAsia="ArialMT" w:hAnsi="Comic Sans MS" w:cs="ArialMT"/>
        </w:rPr>
        <w:t xml:space="preserve"> </w:t>
      </w:r>
      <w:r w:rsidR="00E26809" w:rsidRPr="00B23CA9">
        <w:rPr>
          <w:rFonts w:ascii="Comic Sans MS" w:eastAsia="ArialMT" w:hAnsi="Comic Sans MS" w:cs="ArialMT"/>
        </w:rPr>
        <w:t xml:space="preserve">organismes minuscules qui y pullulaient. Mon dieu, me dis-je, et moi qui me </w:t>
      </w:r>
      <w:proofErr w:type="gramStart"/>
      <w:r w:rsidR="00E26809" w:rsidRPr="00B23CA9">
        <w:rPr>
          <w:rFonts w:ascii="Comic Sans MS" w:eastAsia="ArialMT" w:hAnsi="Comic Sans MS" w:cs="ArialMT"/>
        </w:rPr>
        <w:t>croyais</w:t>
      </w:r>
      <w:proofErr w:type="gramEnd"/>
      <w:r w:rsidR="00E26809" w:rsidRPr="00B23CA9">
        <w:rPr>
          <w:rFonts w:ascii="Comic Sans MS" w:eastAsia="ArialMT" w:hAnsi="Comic Sans MS" w:cs="ArialMT"/>
        </w:rPr>
        <w:t xml:space="preserve"> seul ! Je</w:t>
      </w:r>
      <w:r w:rsidR="00B23CA9">
        <w:rPr>
          <w:rFonts w:ascii="Comic Sans MS" w:eastAsia="ArialMT" w:hAnsi="Comic Sans MS" w:cs="ArialMT"/>
        </w:rPr>
        <w:t xml:space="preserve"> </w:t>
      </w:r>
      <w:r w:rsidR="00E26809" w:rsidRPr="00B23CA9">
        <w:rPr>
          <w:rFonts w:ascii="Comic Sans MS" w:eastAsia="ArialMT" w:hAnsi="Comic Sans MS" w:cs="ArialMT"/>
        </w:rPr>
        <w:t xml:space="preserve">guettais sur l'horizon lointain une vie qui fut </w:t>
      </w:r>
      <w:r>
        <w:rPr>
          <w:rFonts w:ascii="Comic Sans MS" w:eastAsia="ArialMT" w:hAnsi="Comic Sans MS" w:cs="ArialMT"/>
        </w:rPr>
        <w:t>à</w:t>
      </w:r>
      <w:r w:rsidR="00E26809" w:rsidRPr="00B23CA9">
        <w:rPr>
          <w:rFonts w:ascii="Comic Sans MS" w:eastAsia="ArialMT" w:hAnsi="Comic Sans MS" w:cs="ArialMT"/>
        </w:rPr>
        <w:t xml:space="preserve"> mon </w:t>
      </w:r>
      <w:r>
        <w:rPr>
          <w:rFonts w:ascii="Comic Sans MS" w:eastAsia="ArialMT" w:hAnsi="Comic Sans MS" w:cs="ArialMT"/>
        </w:rPr>
        <w:t>é</w:t>
      </w:r>
      <w:r w:rsidR="00E26809" w:rsidRPr="00B23CA9">
        <w:rPr>
          <w:rFonts w:ascii="Comic Sans MS" w:eastAsia="ArialMT" w:hAnsi="Comic Sans MS" w:cs="ArialMT"/>
        </w:rPr>
        <w:t>chelle, et cette vie se cachait la, sous</w:t>
      </w:r>
      <w:r w:rsidR="00B23CA9">
        <w:rPr>
          <w:rFonts w:ascii="Comic Sans MS" w:eastAsia="ArialMT" w:hAnsi="Comic Sans MS" w:cs="ArialMT"/>
        </w:rPr>
        <w:t xml:space="preserve"> </w:t>
      </w:r>
      <w:r w:rsidR="00E26809" w:rsidRPr="00B23CA9">
        <w:rPr>
          <w:rFonts w:ascii="Comic Sans MS" w:eastAsia="ArialMT" w:hAnsi="Comic Sans MS" w:cs="ArialMT"/>
        </w:rPr>
        <w:t>moi. Je n'avais eu qu'</w:t>
      </w:r>
      <w:r>
        <w:rPr>
          <w:rFonts w:ascii="Comic Sans MS" w:eastAsia="ArialMT" w:hAnsi="Comic Sans MS" w:cs="ArialMT"/>
        </w:rPr>
        <w:t>à</w:t>
      </w:r>
      <w:r w:rsidR="00E26809" w:rsidRPr="00B23CA9">
        <w:rPr>
          <w:rFonts w:ascii="Comic Sans MS" w:eastAsia="ArialMT" w:hAnsi="Comic Sans MS" w:cs="ArialMT"/>
        </w:rPr>
        <w:t xml:space="preserve"> me pencher pour la d</w:t>
      </w:r>
      <w:r>
        <w:rPr>
          <w:rFonts w:ascii="Comic Sans MS" w:eastAsia="ArialMT" w:hAnsi="Comic Sans MS" w:cs="ArialMT"/>
        </w:rPr>
        <w:t>é</w:t>
      </w:r>
      <w:r w:rsidR="00E26809" w:rsidRPr="00B23CA9">
        <w:rPr>
          <w:rFonts w:ascii="Comic Sans MS" w:eastAsia="ArialMT" w:hAnsi="Comic Sans MS" w:cs="ArialMT"/>
        </w:rPr>
        <w:t>couvrir. La pr</w:t>
      </w:r>
      <w:r>
        <w:rPr>
          <w:rFonts w:ascii="Comic Sans MS" w:eastAsia="ArialMT" w:hAnsi="Comic Sans MS" w:cs="ArialMT"/>
        </w:rPr>
        <w:t>é</w:t>
      </w:r>
      <w:r w:rsidR="00E26809" w:rsidRPr="00B23CA9">
        <w:rPr>
          <w:rFonts w:ascii="Comic Sans MS" w:eastAsia="ArialMT" w:hAnsi="Comic Sans MS" w:cs="ArialMT"/>
        </w:rPr>
        <w:t>sence de ces poissons par</w:t>
      </w:r>
      <w:r w:rsidR="00B23CA9">
        <w:rPr>
          <w:rFonts w:ascii="Comic Sans MS" w:eastAsia="ArialMT" w:hAnsi="Comic Sans MS" w:cs="ArialMT"/>
        </w:rPr>
        <w:t xml:space="preserve"> </w:t>
      </w:r>
      <w:r w:rsidR="00E26809" w:rsidRPr="00B23CA9">
        <w:rPr>
          <w:rFonts w:ascii="Comic Sans MS" w:eastAsia="ArialMT" w:hAnsi="Comic Sans MS" w:cs="ArialMT"/>
        </w:rPr>
        <w:t xml:space="preserve">centaines qui m'accompagnaient, qui avaient </w:t>
      </w:r>
      <w:r>
        <w:rPr>
          <w:rFonts w:ascii="Comic Sans MS" w:eastAsia="ArialMT" w:hAnsi="Comic Sans MS" w:cs="ArialMT"/>
        </w:rPr>
        <w:t>é</w:t>
      </w:r>
      <w:r w:rsidR="00E26809" w:rsidRPr="00B23CA9">
        <w:rPr>
          <w:rFonts w:ascii="Comic Sans MS" w:eastAsia="ArialMT" w:hAnsi="Comic Sans MS" w:cs="ArialMT"/>
        </w:rPr>
        <w:t>lu domicile sous mon bateau parce qu'il leur</w:t>
      </w:r>
      <w:r w:rsidR="00B23CA9">
        <w:rPr>
          <w:rFonts w:ascii="Comic Sans MS" w:eastAsia="ArialMT" w:hAnsi="Comic Sans MS" w:cs="ArialMT"/>
        </w:rPr>
        <w:t xml:space="preserve"> </w:t>
      </w:r>
      <w:r w:rsidR="00E26809" w:rsidRPr="00B23CA9">
        <w:rPr>
          <w:rFonts w:ascii="Comic Sans MS" w:eastAsia="ArialMT" w:hAnsi="Comic Sans MS" w:cs="ArialMT"/>
        </w:rPr>
        <w:t>apportait leur subsistance quotidienne m'entraina dans une r</w:t>
      </w:r>
      <w:r>
        <w:rPr>
          <w:rFonts w:ascii="Comic Sans MS" w:eastAsia="ArialMT" w:hAnsi="Comic Sans MS" w:cs="ArialMT"/>
        </w:rPr>
        <w:t>ê</w:t>
      </w:r>
      <w:r w:rsidR="00E26809" w:rsidRPr="00B23CA9">
        <w:rPr>
          <w:rFonts w:ascii="Comic Sans MS" w:eastAsia="ArialMT" w:hAnsi="Comic Sans MS" w:cs="ArialMT"/>
        </w:rPr>
        <w:t>verie pleine de souvenirs</w:t>
      </w:r>
      <w:r w:rsidR="00B23CA9">
        <w:rPr>
          <w:rFonts w:ascii="Comic Sans MS" w:eastAsia="ArialMT" w:hAnsi="Comic Sans MS" w:cs="ArialMT"/>
        </w:rPr>
        <w:t xml:space="preserve"> </w:t>
      </w:r>
      <w:r w:rsidR="00E26809" w:rsidRPr="00B23CA9">
        <w:rPr>
          <w:rFonts w:ascii="Comic Sans MS" w:eastAsia="ArialMT" w:hAnsi="Comic Sans MS" w:cs="ArialMT"/>
        </w:rPr>
        <w:t>d'enfant. Petit, on nous racontait en forme de conte qu'avant d'</w:t>
      </w:r>
      <w:r>
        <w:rPr>
          <w:rFonts w:ascii="Comic Sans MS" w:eastAsia="ArialMT" w:hAnsi="Comic Sans MS" w:cs="ArialMT"/>
        </w:rPr>
        <w:t>ê</w:t>
      </w:r>
      <w:r w:rsidR="00E26809" w:rsidRPr="00B23CA9">
        <w:rPr>
          <w:rFonts w:ascii="Comic Sans MS" w:eastAsia="ArialMT" w:hAnsi="Comic Sans MS" w:cs="ArialMT"/>
        </w:rPr>
        <w:t xml:space="preserve">tre une terre Tahiti avait </w:t>
      </w:r>
      <w:r w:rsidR="00B23CA9">
        <w:rPr>
          <w:rFonts w:ascii="Comic Sans MS" w:eastAsia="ArialMT" w:hAnsi="Comic Sans MS" w:cs="ArialMT"/>
        </w:rPr>
        <w:t xml:space="preserve">été </w:t>
      </w:r>
      <w:r w:rsidR="00E26809" w:rsidRPr="00B23CA9">
        <w:rPr>
          <w:rFonts w:ascii="Comic Sans MS" w:eastAsia="ArialMT" w:hAnsi="Comic Sans MS" w:cs="ArialMT"/>
        </w:rPr>
        <w:t xml:space="preserve">un grand poisson. […] Oui, dans nos contes </w:t>
      </w:r>
      <w:r w:rsidR="00E26809" w:rsidRPr="00B23CA9">
        <w:rPr>
          <w:rFonts w:ascii="Comic Sans MS" w:eastAsia="ArialMT" w:hAnsi="Comic Sans MS" w:cs="ArialMT"/>
        </w:rPr>
        <w:lastRenderedPageBreak/>
        <w:t>d'enfant, m</w:t>
      </w:r>
      <w:r>
        <w:rPr>
          <w:rFonts w:ascii="Comic Sans MS" w:eastAsia="ArialMT" w:hAnsi="Comic Sans MS" w:cs="ArialMT"/>
        </w:rPr>
        <w:t>ê</w:t>
      </w:r>
      <w:r w:rsidR="00E26809" w:rsidRPr="00B23CA9">
        <w:rPr>
          <w:rFonts w:ascii="Comic Sans MS" w:eastAsia="ArialMT" w:hAnsi="Comic Sans MS" w:cs="ArialMT"/>
        </w:rPr>
        <w:t>me les terres prenaient un jour la</w:t>
      </w:r>
      <w:r w:rsidR="00B23CA9">
        <w:rPr>
          <w:rFonts w:ascii="Comic Sans MS" w:eastAsia="ArialMT" w:hAnsi="Comic Sans MS" w:cs="ArialMT"/>
        </w:rPr>
        <w:t xml:space="preserve"> </w:t>
      </w:r>
      <w:r w:rsidR="00E26809" w:rsidRPr="00B23CA9">
        <w:rPr>
          <w:rFonts w:ascii="Comic Sans MS" w:eastAsia="ArialMT" w:hAnsi="Comic Sans MS" w:cs="ArialMT"/>
        </w:rPr>
        <w:t>mer pour d</w:t>
      </w:r>
      <w:r>
        <w:rPr>
          <w:rFonts w:ascii="Comic Sans MS" w:eastAsia="ArialMT" w:hAnsi="Comic Sans MS" w:cs="ArialMT"/>
        </w:rPr>
        <w:t>é</w:t>
      </w:r>
      <w:r w:rsidR="00E26809" w:rsidRPr="00B23CA9">
        <w:rPr>
          <w:rFonts w:ascii="Comic Sans MS" w:eastAsia="ArialMT" w:hAnsi="Comic Sans MS" w:cs="ArialMT"/>
        </w:rPr>
        <w:t>couvrir d'autres horizons. M</w:t>
      </w:r>
      <w:r>
        <w:rPr>
          <w:rFonts w:ascii="Comic Sans MS" w:eastAsia="ArialMT" w:hAnsi="Comic Sans MS" w:cs="ArialMT"/>
        </w:rPr>
        <w:t>ê</w:t>
      </w:r>
      <w:r w:rsidR="00E26809" w:rsidRPr="00B23CA9">
        <w:rPr>
          <w:rFonts w:ascii="Comic Sans MS" w:eastAsia="ArialMT" w:hAnsi="Comic Sans MS" w:cs="ArialMT"/>
        </w:rPr>
        <w:t>me les montagnes. Et toujours les poissons</w:t>
      </w:r>
      <w:r w:rsidR="00B23CA9">
        <w:rPr>
          <w:rFonts w:ascii="Comic Sans MS" w:eastAsia="ArialMT" w:hAnsi="Comic Sans MS" w:cs="ArialMT"/>
        </w:rPr>
        <w:t xml:space="preserve"> </w:t>
      </w:r>
      <w:r w:rsidR="00E26809" w:rsidRPr="00B23CA9">
        <w:rPr>
          <w:rFonts w:ascii="Comic Sans MS" w:eastAsia="ArialMT" w:hAnsi="Comic Sans MS" w:cs="ArialMT"/>
        </w:rPr>
        <w:t>accompagnaient ces longs voyages. Est-ce que je n'</w:t>
      </w:r>
      <w:r>
        <w:rPr>
          <w:rFonts w:ascii="Comic Sans MS" w:eastAsia="ArialMT" w:hAnsi="Comic Sans MS" w:cs="ArialMT"/>
        </w:rPr>
        <w:t>é</w:t>
      </w:r>
      <w:r w:rsidR="00E26809" w:rsidRPr="00B23CA9">
        <w:rPr>
          <w:rFonts w:ascii="Comic Sans MS" w:eastAsia="ArialMT" w:hAnsi="Comic Sans MS" w:cs="ArialMT"/>
        </w:rPr>
        <w:t>tais pas en train de vivre moi-m</w:t>
      </w:r>
      <w:r>
        <w:rPr>
          <w:rFonts w:ascii="Comic Sans MS" w:eastAsia="ArialMT" w:hAnsi="Comic Sans MS" w:cs="ArialMT"/>
        </w:rPr>
        <w:t>ê</w:t>
      </w:r>
      <w:r w:rsidR="00E26809" w:rsidRPr="00B23CA9">
        <w:rPr>
          <w:rFonts w:ascii="Comic Sans MS" w:eastAsia="ArialMT" w:hAnsi="Comic Sans MS" w:cs="ArialMT"/>
        </w:rPr>
        <w:t>me un</w:t>
      </w:r>
      <w:r w:rsidR="00B23CA9">
        <w:rPr>
          <w:rFonts w:ascii="Comic Sans MS" w:eastAsia="ArialMT" w:hAnsi="Comic Sans MS" w:cs="ArialMT"/>
        </w:rPr>
        <w:t xml:space="preserve"> </w:t>
      </w:r>
      <w:r w:rsidR="00E26809" w:rsidRPr="00B23CA9">
        <w:rPr>
          <w:rFonts w:ascii="Comic Sans MS" w:eastAsia="ArialMT" w:hAnsi="Comic Sans MS" w:cs="ArialMT"/>
        </w:rPr>
        <w:t>de ces r</w:t>
      </w:r>
      <w:r>
        <w:rPr>
          <w:rFonts w:ascii="Comic Sans MS" w:eastAsia="ArialMT" w:hAnsi="Comic Sans MS" w:cs="ArialMT"/>
        </w:rPr>
        <w:t>é</w:t>
      </w:r>
      <w:r w:rsidR="00E26809" w:rsidRPr="00B23CA9">
        <w:rPr>
          <w:rFonts w:ascii="Comic Sans MS" w:eastAsia="ArialMT" w:hAnsi="Comic Sans MS" w:cs="ArialMT"/>
        </w:rPr>
        <w:t>cits fabuleux ?</w:t>
      </w:r>
    </w:p>
    <w:p w:rsidR="00E26809" w:rsidRPr="00B23CA9" w:rsidRDefault="00E26809" w:rsidP="00F011FF">
      <w:pPr>
        <w:autoSpaceDE w:val="0"/>
        <w:autoSpaceDN w:val="0"/>
        <w:adjustRightInd w:val="0"/>
        <w:spacing w:after="0" w:line="240" w:lineRule="auto"/>
        <w:jc w:val="right"/>
        <w:rPr>
          <w:rFonts w:ascii="Comic Sans MS" w:eastAsia="ArialMT" w:hAnsi="Comic Sans MS" w:cs="ArialMT"/>
        </w:rPr>
      </w:pPr>
      <w:proofErr w:type="spellStart"/>
      <w:r w:rsidRPr="00B23CA9">
        <w:rPr>
          <w:rFonts w:ascii="Comic Sans MS" w:eastAsia="ArialMT" w:hAnsi="Comic Sans MS" w:cs="ArialMT"/>
        </w:rPr>
        <w:t>Tavae</w:t>
      </w:r>
      <w:proofErr w:type="spellEnd"/>
      <w:r w:rsidRPr="00B23CA9">
        <w:rPr>
          <w:rFonts w:ascii="Comic Sans MS" w:eastAsia="ArialMT" w:hAnsi="Comic Sans MS" w:cs="ArialMT"/>
        </w:rPr>
        <w:t xml:space="preserve">, </w:t>
      </w:r>
      <w:r w:rsidRPr="00B23CA9">
        <w:rPr>
          <w:rFonts w:ascii="Comic Sans MS" w:hAnsi="Comic Sans MS" w:cs="Arial-ItalicMT"/>
          <w:i/>
          <w:iCs/>
        </w:rPr>
        <w:t xml:space="preserve">Si loin du monde, </w:t>
      </w:r>
      <w:r w:rsidRPr="00B23CA9">
        <w:rPr>
          <w:rFonts w:ascii="Comic Sans MS" w:eastAsia="ArialMT" w:hAnsi="Comic Sans MS" w:cs="ArialMT"/>
        </w:rPr>
        <w:t>pp. 73-75</w:t>
      </w:r>
    </w:p>
    <w:p w:rsidR="00F011FF" w:rsidRDefault="00F011FF" w:rsidP="00E26809">
      <w:pPr>
        <w:autoSpaceDE w:val="0"/>
        <w:autoSpaceDN w:val="0"/>
        <w:adjustRightInd w:val="0"/>
        <w:spacing w:after="0" w:line="240" w:lineRule="auto"/>
        <w:rPr>
          <w:rFonts w:ascii="Comic Sans MS" w:eastAsia="ArialMT" w:hAnsi="Comic Sans MS" w:cs="ArialMT"/>
        </w:rPr>
      </w:pPr>
    </w:p>
    <w:p w:rsidR="00F011FF" w:rsidRDefault="00F011FF"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1. Relevez six mots du champ lexical de l'oc</w:t>
      </w:r>
      <w:r w:rsidR="00DC5720">
        <w:rPr>
          <w:rFonts w:ascii="Comic Sans MS" w:eastAsia="ArialMT" w:hAnsi="Comic Sans MS" w:cs="ArialMT"/>
        </w:rPr>
        <w:t>é</w:t>
      </w:r>
      <w:r w:rsidRPr="00B23CA9">
        <w:rPr>
          <w:rFonts w:ascii="Comic Sans MS" w:eastAsia="ArialMT" w:hAnsi="Comic Sans MS" w:cs="ArialMT"/>
        </w:rPr>
        <w:t>an.</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 xml:space="preserve">2. Quel(s) autre(s) champ(s) </w:t>
      </w:r>
      <w:proofErr w:type="gramStart"/>
      <w:r w:rsidRPr="00B23CA9">
        <w:rPr>
          <w:rFonts w:ascii="Comic Sans MS" w:eastAsia="ArialMT" w:hAnsi="Comic Sans MS" w:cs="ArialMT"/>
        </w:rPr>
        <w:t>lexical(</w:t>
      </w:r>
      <w:proofErr w:type="gramEnd"/>
      <w:r w:rsidRPr="00B23CA9">
        <w:rPr>
          <w:rFonts w:ascii="Comic Sans MS" w:eastAsia="ArialMT" w:hAnsi="Comic Sans MS" w:cs="ArialMT"/>
        </w:rPr>
        <w:t>aux) rep</w:t>
      </w:r>
      <w:r w:rsidR="00DC5720">
        <w:rPr>
          <w:rFonts w:ascii="Comic Sans MS" w:eastAsia="ArialMT" w:hAnsi="Comic Sans MS" w:cs="ArialMT"/>
        </w:rPr>
        <w:t>é</w:t>
      </w:r>
      <w:r w:rsidRPr="00B23CA9">
        <w:rPr>
          <w:rFonts w:ascii="Comic Sans MS" w:eastAsia="ArialMT" w:hAnsi="Comic Sans MS" w:cs="ArialMT"/>
        </w:rPr>
        <w:t>rez-vous ?</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3. O</w:t>
      </w:r>
      <w:r w:rsidR="00DC5720">
        <w:rPr>
          <w:rFonts w:ascii="Comic Sans MS" w:eastAsia="ArialMT" w:hAnsi="Comic Sans MS" w:cs="ArialMT"/>
        </w:rPr>
        <w:t>ù</w:t>
      </w:r>
      <w:r w:rsidRPr="00B23CA9">
        <w:rPr>
          <w:rFonts w:ascii="Comic Sans MS" w:eastAsia="ArialMT" w:hAnsi="Comic Sans MS" w:cs="ArialMT"/>
        </w:rPr>
        <w:t xml:space="preserve"> se trouve </w:t>
      </w:r>
      <w:proofErr w:type="spellStart"/>
      <w:r w:rsidRPr="00B23CA9">
        <w:rPr>
          <w:rFonts w:ascii="Comic Sans MS" w:eastAsia="ArialMT" w:hAnsi="Comic Sans MS" w:cs="ArialMT"/>
        </w:rPr>
        <w:t>Tavae</w:t>
      </w:r>
      <w:proofErr w:type="spellEnd"/>
      <w:r w:rsidRPr="00B23CA9">
        <w:rPr>
          <w:rFonts w:ascii="Comic Sans MS" w:eastAsia="ArialMT" w:hAnsi="Comic Sans MS" w:cs="ArialMT"/>
        </w:rPr>
        <w:t xml:space="preserve"> ? Est-il seul ? Justifiez votre r</w:t>
      </w:r>
      <w:r w:rsidR="00DC5720">
        <w:rPr>
          <w:rFonts w:ascii="Comic Sans MS" w:eastAsia="ArialMT" w:hAnsi="Comic Sans MS" w:cs="ArialMT"/>
        </w:rPr>
        <w:t>é</w:t>
      </w:r>
      <w:r w:rsidRPr="00B23CA9">
        <w:rPr>
          <w:rFonts w:ascii="Comic Sans MS" w:eastAsia="ArialMT" w:hAnsi="Comic Sans MS" w:cs="ArialMT"/>
        </w:rPr>
        <w:t>ponse.</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 xml:space="preserve">4. A votre avis, </w:t>
      </w:r>
      <w:proofErr w:type="spellStart"/>
      <w:r w:rsidRPr="00B23CA9">
        <w:rPr>
          <w:rFonts w:ascii="Comic Sans MS" w:eastAsia="ArialMT" w:hAnsi="Comic Sans MS" w:cs="ArialMT"/>
        </w:rPr>
        <w:t>Tavae</w:t>
      </w:r>
      <w:proofErr w:type="spellEnd"/>
      <w:r w:rsidRPr="00B23CA9">
        <w:rPr>
          <w:rFonts w:ascii="Comic Sans MS" w:eastAsia="ArialMT" w:hAnsi="Comic Sans MS" w:cs="ArialMT"/>
        </w:rPr>
        <w:t xml:space="preserve"> est dans son bateau depuis combien de temps ? Justifiez par des mots du</w:t>
      </w:r>
      <w:r w:rsidR="00B23CA9">
        <w:rPr>
          <w:rFonts w:ascii="Comic Sans MS" w:eastAsia="ArialMT" w:hAnsi="Comic Sans MS" w:cs="ArialMT"/>
        </w:rPr>
        <w:t xml:space="preserve"> </w:t>
      </w:r>
      <w:r w:rsidRPr="00B23CA9">
        <w:rPr>
          <w:rFonts w:ascii="Comic Sans MS" w:eastAsia="ArialMT" w:hAnsi="Comic Sans MS" w:cs="ArialMT"/>
        </w:rPr>
        <w:t>texte.</w:t>
      </w: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 xml:space="preserve">5. Qui est l'adversaire de </w:t>
      </w:r>
      <w:proofErr w:type="spellStart"/>
      <w:r w:rsidRPr="00B23CA9">
        <w:rPr>
          <w:rFonts w:ascii="Comic Sans MS" w:eastAsia="ArialMT" w:hAnsi="Comic Sans MS" w:cs="ArialMT"/>
        </w:rPr>
        <w:t>Tavae</w:t>
      </w:r>
      <w:proofErr w:type="spellEnd"/>
      <w:r w:rsidRPr="00B23CA9">
        <w:rPr>
          <w:rFonts w:ascii="Comic Sans MS" w:eastAsia="ArialMT" w:hAnsi="Comic Sans MS" w:cs="ArialMT"/>
        </w:rPr>
        <w:t xml:space="preserve"> ? Justifiez votre r</w:t>
      </w:r>
      <w:r w:rsidR="00DC5720">
        <w:rPr>
          <w:rFonts w:ascii="Comic Sans MS" w:eastAsia="ArialMT" w:hAnsi="Comic Sans MS" w:cs="ArialMT"/>
        </w:rPr>
        <w:t>é</w:t>
      </w:r>
      <w:r w:rsidRPr="00B23CA9">
        <w:rPr>
          <w:rFonts w:ascii="Comic Sans MS" w:eastAsia="ArialMT" w:hAnsi="Comic Sans MS" w:cs="ArialMT"/>
        </w:rPr>
        <w:t>ponse en expliquant une phase du texte.</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6. Trouvez dans le texte les synonymes des mots ou expressions suivants.</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proofErr w:type="gramStart"/>
      <w:r w:rsidRPr="00B23CA9">
        <w:rPr>
          <w:rFonts w:ascii="Comic Sans MS" w:eastAsia="ArialMT" w:hAnsi="Comic Sans MS" w:cs="ArialMT"/>
        </w:rPr>
        <w:t>devenir</w:t>
      </w:r>
      <w:proofErr w:type="gramEnd"/>
      <w:r w:rsidRPr="00B23CA9">
        <w:rPr>
          <w:rFonts w:ascii="Comic Sans MS" w:eastAsia="ArialMT" w:hAnsi="Comic Sans MS" w:cs="ArialMT"/>
        </w:rPr>
        <w:t xml:space="preserve"> visible :</w:t>
      </w:r>
    </w:p>
    <w:p w:rsidR="00E26809" w:rsidRPr="00B23CA9" w:rsidRDefault="00DC5720" w:rsidP="00E26809">
      <w:pPr>
        <w:autoSpaceDE w:val="0"/>
        <w:autoSpaceDN w:val="0"/>
        <w:adjustRightInd w:val="0"/>
        <w:spacing w:after="0" w:line="240" w:lineRule="auto"/>
        <w:rPr>
          <w:rFonts w:ascii="Comic Sans MS" w:eastAsia="ArialMT" w:hAnsi="Comic Sans MS" w:cs="ArialMT"/>
        </w:rPr>
      </w:pPr>
      <w:proofErr w:type="gramStart"/>
      <w:r>
        <w:rPr>
          <w:rFonts w:ascii="Comic Sans MS" w:eastAsia="ArialMT" w:hAnsi="Comic Sans MS" w:cs="ArialMT"/>
        </w:rPr>
        <w:t>arrê</w:t>
      </w:r>
      <w:r w:rsidR="00E26809" w:rsidRPr="00B23CA9">
        <w:rPr>
          <w:rFonts w:ascii="Comic Sans MS" w:eastAsia="ArialMT" w:hAnsi="Comic Sans MS" w:cs="ArialMT"/>
        </w:rPr>
        <w:t>ter</w:t>
      </w:r>
      <w:proofErr w:type="gramEnd"/>
      <w:r w:rsidR="00E26809" w:rsidRPr="00B23CA9">
        <w:rPr>
          <w:rFonts w:ascii="Comic Sans MS" w:eastAsia="ArialMT" w:hAnsi="Comic Sans MS" w:cs="ArialMT"/>
        </w:rPr>
        <w:t xml:space="preserve"> de regarder :</w:t>
      </w:r>
    </w:p>
    <w:p w:rsidR="00E26809" w:rsidRPr="00B23CA9" w:rsidRDefault="00E26809" w:rsidP="00E26809">
      <w:pPr>
        <w:autoSpaceDE w:val="0"/>
        <w:autoSpaceDN w:val="0"/>
        <w:adjustRightInd w:val="0"/>
        <w:spacing w:after="0" w:line="240" w:lineRule="auto"/>
        <w:rPr>
          <w:rFonts w:ascii="Comic Sans MS" w:eastAsia="ArialMT" w:hAnsi="Comic Sans MS" w:cs="ArialMT"/>
        </w:rPr>
      </w:pPr>
      <w:proofErr w:type="gramStart"/>
      <w:r w:rsidRPr="00B23CA9">
        <w:rPr>
          <w:rFonts w:ascii="Comic Sans MS" w:eastAsia="ArialMT" w:hAnsi="Comic Sans MS" w:cs="ArialMT"/>
        </w:rPr>
        <w:t>la</w:t>
      </w:r>
      <w:proofErr w:type="gramEnd"/>
      <w:r w:rsidRPr="00B23CA9">
        <w:rPr>
          <w:rFonts w:ascii="Comic Sans MS" w:eastAsia="ArialMT" w:hAnsi="Comic Sans MS" w:cs="ArialMT"/>
        </w:rPr>
        <w:t xml:space="preserve"> mort :</w:t>
      </w:r>
    </w:p>
    <w:p w:rsidR="00E26809" w:rsidRPr="00B23CA9" w:rsidRDefault="00E26809" w:rsidP="00E26809">
      <w:pPr>
        <w:autoSpaceDE w:val="0"/>
        <w:autoSpaceDN w:val="0"/>
        <w:adjustRightInd w:val="0"/>
        <w:spacing w:after="0" w:line="240" w:lineRule="auto"/>
        <w:rPr>
          <w:rFonts w:ascii="Comic Sans MS" w:eastAsia="ArialMT" w:hAnsi="Comic Sans MS" w:cs="ArialMT"/>
        </w:rPr>
      </w:pPr>
      <w:proofErr w:type="gramStart"/>
      <w:r w:rsidRPr="00B23CA9">
        <w:rPr>
          <w:rFonts w:ascii="Comic Sans MS" w:eastAsia="ArialMT" w:hAnsi="Comic Sans MS" w:cs="ArialMT"/>
        </w:rPr>
        <w:t>le</w:t>
      </w:r>
      <w:proofErr w:type="gramEnd"/>
      <w:r w:rsidRPr="00B23CA9">
        <w:rPr>
          <w:rFonts w:ascii="Comic Sans MS" w:eastAsia="ArialMT" w:hAnsi="Comic Sans MS" w:cs="ArialMT"/>
        </w:rPr>
        <w:t xml:space="preserve"> petit bateau :</w:t>
      </w:r>
    </w:p>
    <w:p w:rsidR="00E26809" w:rsidRPr="00B23CA9" w:rsidRDefault="00DC5720" w:rsidP="00E26809">
      <w:pPr>
        <w:autoSpaceDE w:val="0"/>
        <w:autoSpaceDN w:val="0"/>
        <w:adjustRightInd w:val="0"/>
        <w:spacing w:after="0" w:line="240" w:lineRule="auto"/>
        <w:rPr>
          <w:rFonts w:ascii="Comic Sans MS" w:eastAsia="ArialMT" w:hAnsi="Comic Sans MS" w:cs="ArialMT"/>
        </w:rPr>
      </w:pPr>
      <w:proofErr w:type="gramStart"/>
      <w:r>
        <w:rPr>
          <w:rFonts w:ascii="Comic Sans MS" w:eastAsia="ArialMT" w:hAnsi="Comic Sans MS" w:cs="ArialMT"/>
        </w:rPr>
        <w:t>ê</w:t>
      </w:r>
      <w:r w:rsidR="00E26809" w:rsidRPr="00B23CA9">
        <w:rPr>
          <w:rFonts w:ascii="Comic Sans MS" w:eastAsia="ArialMT" w:hAnsi="Comic Sans MS" w:cs="ArialMT"/>
        </w:rPr>
        <w:t>tre</w:t>
      </w:r>
      <w:proofErr w:type="gramEnd"/>
      <w:r w:rsidR="00E26809" w:rsidRPr="00B23CA9">
        <w:rPr>
          <w:rFonts w:ascii="Comic Sans MS" w:eastAsia="ArialMT" w:hAnsi="Comic Sans MS" w:cs="ArialMT"/>
        </w:rPr>
        <w:t xml:space="preserve"> </w:t>
      </w:r>
      <w:r>
        <w:rPr>
          <w:rFonts w:ascii="Comic Sans MS" w:eastAsia="ArialMT" w:hAnsi="Comic Sans MS" w:cs="ArialMT"/>
        </w:rPr>
        <w:t>é</w:t>
      </w:r>
      <w:r w:rsidR="00E26809" w:rsidRPr="00B23CA9">
        <w:rPr>
          <w:rFonts w:ascii="Comic Sans MS" w:eastAsia="ArialMT" w:hAnsi="Comic Sans MS" w:cs="ArialMT"/>
        </w:rPr>
        <w:t>tonn</w:t>
      </w:r>
      <w:r>
        <w:rPr>
          <w:rFonts w:ascii="Comic Sans MS" w:eastAsia="ArialMT" w:hAnsi="Comic Sans MS" w:cs="ArialMT"/>
        </w:rPr>
        <w:t>é</w:t>
      </w:r>
      <w:r w:rsidR="00E26809" w:rsidRPr="00B23CA9">
        <w:rPr>
          <w:rFonts w:ascii="Comic Sans MS" w:eastAsia="ArialMT" w:hAnsi="Comic Sans MS" w:cs="ArialMT"/>
        </w:rPr>
        <w:t>, enchante :</w:t>
      </w:r>
    </w:p>
    <w:p w:rsidR="00E26809" w:rsidRPr="00B23CA9" w:rsidRDefault="00E26809" w:rsidP="00E26809">
      <w:pPr>
        <w:autoSpaceDE w:val="0"/>
        <w:autoSpaceDN w:val="0"/>
        <w:adjustRightInd w:val="0"/>
        <w:spacing w:after="0" w:line="240" w:lineRule="auto"/>
        <w:rPr>
          <w:rFonts w:ascii="Comic Sans MS" w:eastAsia="ArialMT" w:hAnsi="Comic Sans MS" w:cs="ArialMT"/>
        </w:rPr>
      </w:pPr>
      <w:proofErr w:type="gramStart"/>
      <w:r w:rsidRPr="00B23CA9">
        <w:rPr>
          <w:rFonts w:ascii="Comic Sans MS" w:eastAsia="ArialMT" w:hAnsi="Comic Sans MS" w:cs="ArialMT"/>
        </w:rPr>
        <w:t>une</w:t>
      </w:r>
      <w:proofErr w:type="gramEnd"/>
      <w:r w:rsidRPr="00B23CA9">
        <w:rPr>
          <w:rFonts w:ascii="Comic Sans MS" w:eastAsia="ArialMT" w:hAnsi="Comic Sans MS" w:cs="ArialMT"/>
        </w:rPr>
        <w:t xml:space="preserve"> promenade sans but :</w:t>
      </w:r>
    </w:p>
    <w:p w:rsidR="00E26809" w:rsidRPr="00B23CA9" w:rsidRDefault="00DC5720" w:rsidP="00E26809">
      <w:pPr>
        <w:autoSpaceDE w:val="0"/>
        <w:autoSpaceDN w:val="0"/>
        <w:adjustRightInd w:val="0"/>
        <w:spacing w:after="0" w:line="240" w:lineRule="auto"/>
        <w:rPr>
          <w:rFonts w:ascii="Comic Sans MS" w:eastAsia="ArialMT" w:hAnsi="Comic Sans MS" w:cs="ArialMT"/>
        </w:rPr>
      </w:pPr>
      <w:proofErr w:type="gramStart"/>
      <w:r>
        <w:rPr>
          <w:rFonts w:ascii="Comic Sans MS" w:eastAsia="ArialMT" w:hAnsi="Comic Sans MS" w:cs="ArialMT"/>
        </w:rPr>
        <w:t>à</w:t>
      </w:r>
      <w:proofErr w:type="gramEnd"/>
      <w:r w:rsidR="00E26809" w:rsidRPr="00B23CA9">
        <w:rPr>
          <w:rFonts w:ascii="Comic Sans MS" w:eastAsia="ArialMT" w:hAnsi="Comic Sans MS" w:cs="ArialMT"/>
        </w:rPr>
        <w:t xml:space="preserve"> mon niveau :</w:t>
      </w:r>
    </w:p>
    <w:p w:rsidR="00E26809" w:rsidRPr="00B23CA9" w:rsidRDefault="00E26809" w:rsidP="00E26809">
      <w:pPr>
        <w:autoSpaceDE w:val="0"/>
        <w:autoSpaceDN w:val="0"/>
        <w:adjustRightInd w:val="0"/>
        <w:spacing w:after="0" w:line="240" w:lineRule="auto"/>
        <w:rPr>
          <w:rFonts w:ascii="Comic Sans MS" w:eastAsia="ArialMT" w:hAnsi="Comic Sans MS" w:cs="ArialMT"/>
        </w:rPr>
      </w:pPr>
      <w:proofErr w:type="gramStart"/>
      <w:r w:rsidRPr="00B23CA9">
        <w:rPr>
          <w:rFonts w:ascii="Comic Sans MS" w:eastAsia="ArialMT" w:hAnsi="Comic Sans MS" w:cs="ArialMT"/>
        </w:rPr>
        <w:t>leur</w:t>
      </w:r>
      <w:proofErr w:type="gramEnd"/>
      <w:r w:rsidRPr="00B23CA9">
        <w:rPr>
          <w:rFonts w:ascii="Comic Sans MS" w:eastAsia="ArialMT" w:hAnsi="Comic Sans MS" w:cs="ArialMT"/>
        </w:rPr>
        <w:t xml:space="preserve"> repas :</w:t>
      </w:r>
    </w:p>
    <w:p w:rsidR="00DC5720" w:rsidRDefault="00E26809" w:rsidP="00E26809">
      <w:pPr>
        <w:autoSpaceDE w:val="0"/>
        <w:autoSpaceDN w:val="0"/>
        <w:adjustRightInd w:val="0"/>
        <w:spacing w:after="0" w:line="240" w:lineRule="auto"/>
        <w:rPr>
          <w:rFonts w:ascii="Comic Sans MS" w:eastAsia="ArialMT" w:hAnsi="Comic Sans MS" w:cs="ArialMT"/>
        </w:rPr>
      </w:pPr>
      <w:proofErr w:type="gramStart"/>
      <w:r w:rsidRPr="00B23CA9">
        <w:rPr>
          <w:rFonts w:ascii="Comic Sans MS" w:eastAsia="ArialMT" w:hAnsi="Comic Sans MS" w:cs="ArialMT"/>
        </w:rPr>
        <w:t>habiter</w:t>
      </w:r>
      <w:proofErr w:type="gramEnd"/>
      <w:r w:rsidR="00DC5720">
        <w:rPr>
          <w:rFonts w:ascii="Comic Sans MS" w:eastAsia="ArialMT" w:hAnsi="Comic Sans MS" w:cs="ArialMT"/>
        </w:rPr>
        <w:t> :</w:t>
      </w:r>
      <w:r w:rsidRPr="00B23CA9">
        <w:rPr>
          <w:rFonts w:ascii="Comic Sans MS" w:eastAsia="ArialMT" w:hAnsi="Comic Sans MS" w:cs="ArialMT"/>
        </w:rPr>
        <w:t xml:space="preserve"> </w:t>
      </w: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vivre :</w:t>
      </w:r>
    </w:p>
    <w:p w:rsidR="00E26809" w:rsidRPr="00B23CA9" w:rsidRDefault="00E26809" w:rsidP="00E26809">
      <w:pPr>
        <w:autoSpaceDE w:val="0"/>
        <w:autoSpaceDN w:val="0"/>
        <w:adjustRightInd w:val="0"/>
        <w:spacing w:after="0" w:line="240" w:lineRule="auto"/>
        <w:rPr>
          <w:rFonts w:ascii="Comic Sans MS" w:eastAsia="ArialMT" w:hAnsi="Comic Sans MS" w:cs="ArialMT"/>
        </w:rPr>
      </w:pPr>
      <w:proofErr w:type="gramStart"/>
      <w:r w:rsidRPr="00B23CA9">
        <w:rPr>
          <w:rFonts w:ascii="Comic Sans MS" w:eastAsia="ArialMT" w:hAnsi="Comic Sans MS" w:cs="ArialMT"/>
        </w:rPr>
        <w:t>des</w:t>
      </w:r>
      <w:proofErr w:type="gramEnd"/>
      <w:r w:rsidRPr="00B23CA9">
        <w:rPr>
          <w:rFonts w:ascii="Comic Sans MS" w:eastAsia="ArialMT" w:hAnsi="Comic Sans MS" w:cs="ArialMT"/>
        </w:rPr>
        <w:t xml:space="preserve"> nouveaux paysages :</w:t>
      </w:r>
    </w:p>
    <w:p w:rsidR="00B23CA9" w:rsidRDefault="00B23CA9"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lastRenderedPageBreak/>
        <w:t>7. Expliquez la derni</w:t>
      </w:r>
      <w:r w:rsidR="00DC5720">
        <w:rPr>
          <w:rFonts w:ascii="Comic Sans MS" w:eastAsia="ArialMT" w:hAnsi="Comic Sans MS" w:cs="ArialMT"/>
        </w:rPr>
        <w:t>è</w:t>
      </w:r>
      <w:r w:rsidRPr="00B23CA9">
        <w:rPr>
          <w:rFonts w:ascii="Comic Sans MS" w:eastAsia="ArialMT" w:hAnsi="Comic Sans MS" w:cs="ArialMT"/>
        </w:rPr>
        <w:t xml:space="preserve">re phrase : </w:t>
      </w:r>
      <w:r w:rsidRPr="00B23CA9">
        <w:rPr>
          <w:rFonts w:ascii="Cambria Math" w:eastAsia="ArialMT" w:hAnsi="Cambria Math" w:cs="Cambria Math"/>
        </w:rPr>
        <w:t>≪</w:t>
      </w:r>
      <w:r w:rsidRPr="00B23CA9">
        <w:rPr>
          <w:rFonts w:ascii="Comic Sans MS" w:eastAsia="ArialMT" w:hAnsi="Comic Sans MS" w:cs="ArialMT"/>
        </w:rPr>
        <w:t xml:space="preserve"> Est-ce que je n'</w:t>
      </w:r>
      <w:r w:rsidR="00DC5720">
        <w:rPr>
          <w:rFonts w:ascii="Comic Sans MS" w:eastAsia="ArialMT" w:hAnsi="Comic Sans MS" w:cs="ArialMT"/>
        </w:rPr>
        <w:t>é</w:t>
      </w:r>
      <w:r w:rsidRPr="00B23CA9">
        <w:rPr>
          <w:rFonts w:ascii="Comic Sans MS" w:eastAsia="ArialMT" w:hAnsi="Comic Sans MS" w:cs="ArialMT"/>
        </w:rPr>
        <w:t>tais pas en train de vivre moi-m</w:t>
      </w:r>
      <w:r w:rsidR="00DC5720">
        <w:rPr>
          <w:rFonts w:ascii="Comic Sans MS" w:eastAsia="ArialMT" w:hAnsi="Comic Sans MS" w:cs="ArialMT"/>
        </w:rPr>
        <w:t>ê</w:t>
      </w:r>
      <w:r w:rsidRPr="00B23CA9">
        <w:rPr>
          <w:rFonts w:ascii="Comic Sans MS" w:eastAsia="ArialMT" w:hAnsi="Comic Sans MS" w:cs="ArialMT"/>
        </w:rPr>
        <w:t>me un de ces</w:t>
      </w:r>
      <w:r w:rsidR="00B23CA9">
        <w:rPr>
          <w:rFonts w:ascii="Comic Sans MS" w:eastAsia="ArialMT" w:hAnsi="Comic Sans MS" w:cs="ArialMT"/>
        </w:rPr>
        <w:t xml:space="preserve"> </w:t>
      </w:r>
      <w:r w:rsidRPr="00B23CA9">
        <w:rPr>
          <w:rFonts w:ascii="Comic Sans MS" w:eastAsia="ArialMT" w:hAnsi="Comic Sans MS" w:cs="ArialMT"/>
        </w:rPr>
        <w:t>r</w:t>
      </w:r>
      <w:r w:rsidR="00DC5720">
        <w:rPr>
          <w:rFonts w:ascii="Comic Sans MS" w:eastAsia="ArialMT" w:hAnsi="Comic Sans MS" w:cs="ArialMT"/>
        </w:rPr>
        <w:t>é</w:t>
      </w:r>
      <w:r w:rsidRPr="00B23CA9">
        <w:rPr>
          <w:rFonts w:ascii="Comic Sans MS" w:eastAsia="ArialMT" w:hAnsi="Comic Sans MS" w:cs="ArialMT"/>
        </w:rPr>
        <w:t xml:space="preserve">cits fabuleux ? </w:t>
      </w:r>
      <w:r w:rsidRPr="00B23CA9">
        <w:rPr>
          <w:rFonts w:ascii="Cambria Math" w:eastAsia="ArialMT" w:hAnsi="Cambria Math" w:cs="Cambria Math"/>
        </w:rPr>
        <w:t>≫</w:t>
      </w:r>
    </w:p>
    <w:p w:rsidR="00DC5720" w:rsidRDefault="00DC5720"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DC5720" w:rsidRDefault="00DC5720"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DC5720" w:rsidRDefault="00DC5720"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E26809">
      <w:pPr>
        <w:autoSpaceDE w:val="0"/>
        <w:autoSpaceDN w:val="0"/>
        <w:adjustRightInd w:val="0"/>
        <w:spacing w:after="0" w:line="240" w:lineRule="auto"/>
        <w:rPr>
          <w:rFonts w:ascii="Comic Sans MS" w:hAnsi="Comic Sans MS" w:cs="Arial-BoldMT"/>
          <w:b/>
          <w:bCs/>
        </w:rPr>
      </w:pPr>
    </w:p>
    <w:p w:rsidR="005F6B00" w:rsidRDefault="005F6B00" w:rsidP="00E26809">
      <w:pPr>
        <w:autoSpaceDE w:val="0"/>
        <w:autoSpaceDN w:val="0"/>
        <w:adjustRightInd w:val="0"/>
        <w:spacing w:after="0" w:line="240" w:lineRule="auto"/>
        <w:rPr>
          <w:rFonts w:ascii="Comic Sans MS" w:hAnsi="Comic Sans MS" w:cs="Arial-BoldMT"/>
          <w:b/>
          <w:bCs/>
        </w:rPr>
      </w:pPr>
    </w:p>
    <w:p w:rsidR="00E26809" w:rsidRPr="00B23CA9" w:rsidRDefault="00B23CA9" w:rsidP="00E26809">
      <w:pPr>
        <w:autoSpaceDE w:val="0"/>
        <w:autoSpaceDN w:val="0"/>
        <w:adjustRightInd w:val="0"/>
        <w:spacing w:after="0" w:line="240" w:lineRule="auto"/>
        <w:rPr>
          <w:rFonts w:ascii="Comic Sans MS" w:hAnsi="Comic Sans MS" w:cs="Arial-BoldMT"/>
          <w:b/>
          <w:bCs/>
        </w:rPr>
      </w:pPr>
      <w:r>
        <w:rPr>
          <w:rFonts w:ascii="Comic Sans MS" w:hAnsi="Comic Sans MS" w:cs="Arial-BoldMT"/>
          <w:b/>
          <w:bCs/>
        </w:rPr>
        <w:t>3</w:t>
      </w:r>
      <w:r w:rsidR="00E26809" w:rsidRPr="00B23CA9">
        <w:rPr>
          <w:rFonts w:ascii="Comic Sans MS" w:hAnsi="Comic Sans MS" w:cs="Arial-BoldMT"/>
          <w:b/>
          <w:bCs/>
        </w:rPr>
        <w:t>. A partir de cet extrait et de la présentation du livre, donnez votre avis.</w:t>
      </w:r>
    </w:p>
    <w:p w:rsidR="005F6B00" w:rsidRDefault="005F6B00" w:rsidP="005F6B00">
      <w:pPr>
        <w:autoSpaceDE w:val="0"/>
        <w:autoSpaceDN w:val="0"/>
        <w:adjustRightInd w:val="0"/>
        <w:spacing w:after="0" w:line="240" w:lineRule="auto"/>
        <w:jc w:val="both"/>
        <w:rPr>
          <w:rFonts w:ascii="Comic Sans MS" w:eastAsia="ArialMT" w:hAnsi="Comic Sans MS" w:cs="ArialMT"/>
        </w:rPr>
      </w:pPr>
    </w:p>
    <w:p w:rsidR="00E26809" w:rsidRDefault="00E26809" w:rsidP="005F6B00">
      <w:pPr>
        <w:autoSpaceDE w:val="0"/>
        <w:autoSpaceDN w:val="0"/>
        <w:adjustRightInd w:val="0"/>
        <w:spacing w:after="0" w:line="240" w:lineRule="auto"/>
        <w:jc w:val="both"/>
        <w:rPr>
          <w:rFonts w:ascii="Comic Sans MS" w:eastAsia="ArialMT" w:hAnsi="Comic Sans MS" w:cs="ArialMT"/>
        </w:rPr>
      </w:pPr>
      <w:r w:rsidRPr="00B23CA9">
        <w:rPr>
          <w:rFonts w:ascii="Comic Sans MS" w:eastAsia="ArialMT" w:hAnsi="Comic Sans MS" w:cs="ArialMT"/>
        </w:rPr>
        <w:t xml:space="preserve">Que pensez-vous de l'aventure de </w:t>
      </w:r>
      <w:proofErr w:type="spellStart"/>
      <w:r w:rsidRPr="00B23CA9">
        <w:rPr>
          <w:rFonts w:ascii="Comic Sans MS" w:eastAsia="ArialMT" w:hAnsi="Comic Sans MS" w:cs="ArialMT"/>
        </w:rPr>
        <w:t>Tavae</w:t>
      </w:r>
      <w:proofErr w:type="spellEnd"/>
      <w:r w:rsidRPr="00B23CA9">
        <w:rPr>
          <w:rFonts w:ascii="Comic Sans MS" w:eastAsia="ArialMT" w:hAnsi="Comic Sans MS" w:cs="ArialMT"/>
        </w:rPr>
        <w:t xml:space="preserve"> ? Selon vous, est-il un h</w:t>
      </w:r>
      <w:r w:rsidR="005F6B00">
        <w:rPr>
          <w:rFonts w:ascii="Comic Sans MS" w:eastAsia="ArialMT" w:hAnsi="Comic Sans MS" w:cs="ArialMT"/>
        </w:rPr>
        <w:t>é</w:t>
      </w:r>
      <w:r w:rsidRPr="00B23CA9">
        <w:rPr>
          <w:rFonts w:ascii="Comic Sans MS" w:eastAsia="ArialMT" w:hAnsi="Comic Sans MS" w:cs="ArialMT"/>
        </w:rPr>
        <w:t>ros ? Justifiez votre r</w:t>
      </w:r>
      <w:r w:rsidR="005F6B00">
        <w:rPr>
          <w:rFonts w:ascii="Comic Sans MS" w:eastAsia="ArialMT" w:hAnsi="Comic Sans MS" w:cs="ArialMT"/>
        </w:rPr>
        <w:t>é</w:t>
      </w:r>
      <w:r w:rsidRPr="00B23CA9">
        <w:rPr>
          <w:rFonts w:ascii="Comic Sans MS" w:eastAsia="ArialMT" w:hAnsi="Comic Sans MS" w:cs="ArialMT"/>
        </w:rPr>
        <w:t>ponse</w:t>
      </w:r>
      <w:r w:rsidR="00B23CA9">
        <w:rPr>
          <w:rFonts w:ascii="Comic Sans MS" w:eastAsia="ArialMT" w:hAnsi="Comic Sans MS" w:cs="ArialMT"/>
        </w:rPr>
        <w:t xml:space="preserve"> </w:t>
      </w:r>
      <w:r w:rsidRPr="00B23CA9">
        <w:rPr>
          <w:rFonts w:ascii="Comic Sans MS" w:eastAsia="ArialMT" w:hAnsi="Comic Sans MS" w:cs="ArialMT"/>
        </w:rPr>
        <w:t>dans un paragraphe argumentatif : une id</w:t>
      </w:r>
      <w:r w:rsidR="005F6B00">
        <w:rPr>
          <w:rFonts w:ascii="Comic Sans MS" w:eastAsia="ArialMT" w:hAnsi="Comic Sans MS" w:cs="ArialMT"/>
        </w:rPr>
        <w:t>é</w:t>
      </w:r>
      <w:r w:rsidRPr="00B23CA9">
        <w:rPr>
          <w:rFonts w:ascii="Comic Sans MS" w:eastAsia="ArialMT" w:hAnsi="Comic Sans MS" w:cs="ArialMT"/>
        </w:rPr>
        <w:t>e directrice et deux arguments illustr</w:t>
      </w:r>
      <w:r w:rsidR="005F6B00">
        <w:rPr>
          <w:rFonts w:ascii="Comic Sans MS" w:eastAsia="ArialMT" w:hAnsi="Comic Sans MS" w:cs="ArialMT"/>
        </w:rPr>
        <w:t>é</w:t>
      </w:r>
      <w:r w:rsidRPr="00B23CA9">
        <w:rPr>
          <w:rFonts w:ascii="Comic Sans MS" w:eastAsia="ArialMT" w:hAnsi="Comic Sans MS" w:cs="ArialMT"/>
        </w:rPr>
        <w:t>s par deux</w:t>
      </w:r>
      <w:r w:rsidR="00B23CA9">
        <w:rPr>
          <w:rFonts w:ascii="Comic Sans MS" w:eastAsia="ArialMT" w:hAnsi="Comic Sans MS" w:cs="ArialMT"/>
        </w:rPr>
        <w:t xml:space="preserve"> </w:t>
      </w:r>
      <w:r w:rsidRPr="00B23CA9">
        <w:rPr>
          <w:rFonts w:ascii="Comic Sans MS" w:eastAsia="ArialMT" w:hAnsi="Comic Sans MS" w:cs="ArialMT"/>
        </w:rPr>
        <w:t>exemples. N'oubliez pas les connecteurs logiques et les substituts du nom.</w:t>
      </w:r>
    </w:p>
    <w:p w:rsidR="00481F94" w:rsidRPr="00B23CA9" w:rsidRDefault="00481F94" w:rsidP="005F6B00">
      <w:pPr>
        <w:autoSpaceDE w:val="0"/>
        <w:autoSpaceDN w:val="0"/>
        <w:adjustRightInd w:val="0"/>
        <w:spacing w:after="0" w:line="240" w:lineRule="auto"/>
        <w:jc w:val="both"/>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E26809">
      <w:pPr>
        <w:autoSpaceDE w:val="0"/>
        <w:autoSpaceDN w:val="0"/>
        <w:adjustRightInd w:val="0"/>
        <w:spacing w:after="0" w:line="240" w:lineRule="auto"/>
        <w:rPr>
          <w:rFonts w:ascii="Comic Sans MS" w:eastAsia="ArialMT" w:hAnsi="Comic Sans MS" w:cs="ArialMT"/>
        </w:rPr>
      </w:pPr>
    </w:p>
    <w:p w:rsidR="00E26809" w:rsidRPr="00B23CA9" w:rsidRDefault="00E26809" w:rsidP="00E26809">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345A06" w:rsidRPr="00B23CA9" w:rsidRDefault="00345A06" w:rsidP="00E26809">
      <w:pPr>
        <w:autoSpaceDE w:val="0"/>
        <w:autoSpaceDN w:val="0"/>
        <w:adjustRightInd w:val="0"/>
        <w:spacing w:after="0" w:line="240" w:lineRule="auto"/>
        <w:rPr>
          <w:rFonts w:ascii="Comic Sans MS" w:eastAsia="ArialMT" w:hAnsi="Comic Sans MS" w:cs="ArialMT"/>
        </w:rPr>
      </w:pPr>
    </w:p>
    <w:p w:rsidR="005F6B00" w:rsidRPr="00B23CA9" w:rsidRDefault="005F6B00" w:rsidP="005F6B00">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5F6B00">
      <w:pPr>
        <w:autoSpaceDE w:val="0"/>
        <w:autoSpaceDN w:val="0"/>
        <w:adjustRightInd w:val="0"/>
        <w:spacing w:after="0" w:line="240" w:lineRule="auto"/>
        <w:rPr>
          <w:rFonts w:ascii="Comic Sans MS" w:eastAsia="ArialMT" w:hAnsi="Comic Sans MS" w:cs="ArialMT"/>
        </w:rPr>
      </w:pPr>
    </w:p>
    <w:p w:rsidR="005F6B00" w:rsidRPr="00B23CA9" w:rsidRDefault="005F6B00" w:rsidP="005F6B00">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5F6B00">
      <w:pPr>
        <w:autoSpaceDE w:val="0"/>
        <w:autoSpaceDN w:val="0"/>
        <w:adjustRightInd w:val="0"/>
        <w:spacing w:after="0" w:line="240" w:lineRule="auto"/>
        <w:rPr>
          <w:rFonts w:ascii="Comic Sans MS" w:eastAsia="ArialMT" w:hAnsi="Comic Sans MS" w:cs="ArialMT"/>
        </w:rPr>
      </w:pPr>
    </w:p>
    <w:p w:rsidR="005F6B00" w:rsidRPr="00B23CA9" w:rsidRDefault="005F6B00" w:rsidP="005F6B00">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5F6B00">
      <w:pPr>
        <w:autoSpaceDE w:val="0"/>
        <w:autoSpaceDN w:val="0"/>
        <w:adjustRightInd w:val="0"/>
        <w:spacing w:after="0" w:line="240" w:lineRule="auto"/>
        <w:rPr>
          <w:rFonts w:ascii="Comic Sans MS" w:eastAsia="ArialMT" w:hAnsi="Comic Sans MS" w:cs="ArialMT"/>
        </w:rPr>
      </w:pPr>
    </w:p>
    <w:p w:rsidR="005F6B00" w:rsidRPr="00B23CA9" w:rsidRDefault="005F6B00" w:rsidP="005F6B00">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5F6B00">
      <w:pPr>
        <w:autoSpaceDE w:val="0"/>
        <w:autoSpaceDN w:val="0"/>
        <w:adjustRightInd w:val="0"/>
        <w:spacing w:after="0" w:line="240" w:lineRule="auto"/>
        <w:rPr>
          <w:rFonts w:ascii="Comic Sans MS" w:eastAsia="ArialMT" w:hAnsi="Comic Sans MS" w:cs="ArialMT"/>
        </w:rPr>
      </w:pPr>
    </w:p>
    <w:p w:rsidR="005F6B00" w:rsidRPr="00B23CA9" w:rsidRDefault="005F6B00" w:rsidP="005F6B00">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5F6B00">
      <w:pPr>
        <w:autoSpaceDE w:val="0"/>
        <w:autoSpaceDN w:val="0"/>
        <w:adjustRightInd w:val="0"/>
        <w:spacing w:after="0" w:line="240" w:lineRule="auto"/>
        <w:rPr>
          <w:rFonts w:ascii="Comic Sans MS" w:eastAsia="ArialMT" w:hAnsi="Comic Sans MS" w:cs="ArialMT"/>
        </w:rPr>
      </w:pPr>
    </w:p>
    <w:p w:rsidR="005F6B00" w:rsidRPr="00B23CA9" w:rsidRDefault="005F6B00" w:rsidP="005F6B00">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5F6B00">
      <w:pPr>
        <w:autoSpaceDE w:val="0"/>
        <w:autoSpaceDN w:val="0"/>
        <w:adjustRightInd w:val="0"/>
        <w:spacing w:after="0" w:line="240" w:lineRule="auto"/>
        <w:rPr>
          <w:rFonts w:ascii="Comic Sans MS" w:eastAsia="ArialMT" w:hAnsi="Comic Sans MS" w:cs="ArialMT"/>
        </w:rPr>
      </w:pPr>
    </w:p>
    <w:p w:rsidR="005F6B00" w:rsidRPr="00B23CA9" w:rsidRDefault="005F6B00" w:rsidP="005F6B00">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Pr="00B23CA9" w:rsidRDefault="005F6B00" w:rsidP="005F6B00">
      <w:pPr>
        <w:autoSpaceDE w:val="0"/>
        <w:autoSpaceDN w:val="0"/>
        <w:adjustRightInd w:val="0"/>
        <w:spacing w:after="0" w:line="240" w:lineRule="auto"/>
        <w:rPr>
          <w:rFonts w:ascii="Comic Sans MS" w:eastAsia="ArialMT" w:hAnsi="Comic Sans MS" w:cs="ArialMT"/>
        </w:rPr>
      </w:pPr>
    </w:p>
    <w:p w:rsidR="005F6B00" w:rsidRPr="00B23CA9" w:rsidRDefault="005F6B00" w:rsidP="005F6B00">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lastRenderedPageBreak/>
        <w:t>…........................................................................................................................................................</w:t>
      </w:r>
    </w:p>
    <w:p w:rsidR="005F6B00" w:rsidRDefault="005F6B00" w:rsidP="005F6B00">
      <w:pPr>
        <w:autoSpaceDE w:val="0"/>
        <w:autoSpaceDN w:val="0"/>
        <w:adjustRightInd w:val="0"/>
        <w:spacing w:after="0" w:line="240" w:lineRule="auto"/>
        <w:rPr>
          <w:rFonts w:ascii="Comic Sans MS" w:eastAsia="ArialMT" w:hAnsi="Comic Sans MS" w:cs="ArialMT"/>
        </w:rPr>
      </w:pPr>
    </w:p>
    <w:p w:rsidR="005F6B00" w:rsidRPr="00B23CA9" w:rsidRDefault="005F6B00" w:rsidP="005F6B00">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5F6B00">
      <w:pPr>
        <w:autoSpaceDE w:val="0"/>
        <w:autoSpaceDN w:val="0"/>
        <w:adjustRightInd w:val="0"/>
        <w:spacing w:after="0" w:line="240" w:lineRule="auto"/>
        <w:rPr>
          <w:rFonts w:ascii="Comic Sans MS" w:eastAsia="ArialMT" w:hAnsi="Comic Sans MS" w:cs="ArialMT"/>
        </w:rPr>
      </w:pPr>
    </w:p>
    <w:p w:rsidR="005F6B00" w:rsidRPr="00B23CA9" w:rsidRDefault="005F6B00" w:rsidP="005F6B00">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5F6B00">
      <w:pPr>
        <w:autoSpaceDE w:val="0"/>
        <w:autoSpaceDN w:val="0"/>
        <w:adjustRightInd w:val="0"/>
        <w:spacing w:after="0" w:line="240" w:lineRule="auto"/>
        <w:rPr>
          <w:rFonts w:ascii="Comic Sans MS" w:eastAsia="ArialMT" w:hAnsi="Comic Sans MS" w:cs="ArialMT"/>
        </w:rPr>
      </w:pPr>
    </w:p>
    <w:p w:rsidR="005F6B00" w:rsidRPr="00B23CA9" w:rsidRDefault="005F6B00" w:rsidP="005F6B00">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5F6B00">
      <w:pPr>
        <w:autoSpaceDE w:val="0"/>
        <w:autoSpaceDN w:val="0"/>
        <w:adjustRightInd w:val="0"/>
        <w:spacing w:after="0" w:line="240" w:lineRule="auto"/>
        <w:rPr>
          <w:rFonts w:ascii="Comic Sans MS" w:eastAsia="ArialMT" w:hAnsi="Comic Sans MS" w:cs="ArialMT"/>
        </w:rPr>
      </w:pPr>
    </w:p>
    <w:p w:rsidR="005F6B00" w:rsidRPr="00B23CA9" w:rsidRDefault="005F6B00" w:rsidP="005F6B00">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5F6B00">
      <w:pPr>
        <w:autoSpaceDE w:val="0"/>
        <w:autoSpaceDN w:val="0"/>
        <w:adjustRightInd w:val="0"/>
        <w:spacing w:after="0" w:line="240" w:lineRule="auto"/>
        <w:rPr>
          <w:rFonts w:ascii="Comic Sans MS" w:eastAsia="ArialMT" w:hAnsi="Comic Sans MS" w:cs="ArialMT"/>
        </w:rPr>
      </w:pPr>
    </w:p>
    <w:p w:rsidR="005F6B00" w:rsidRPr="00B23CA9" w:rsidRDefault="005F6B00" w:rsidP="005F6B00">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Default="005F6B00" w:rsidP="005F6B00">
      <w:pPr>
        <w:autoSpaceDE w:val="0"/>
        <w:autoSpaceDN w:val="0"/>
        <w:adjustRightInd w:val="0"/>
        <w:spacing w:after="0" w:line="240" w:lineRule="auto"/>
        <w:rPr>
          <w:rFonts w:ascii="Comic Sans MS" w:eastAsia="ArialMT" w:hAnsi="Comic Sans MS" w:cs="ArialMT"/>
        </w:rPr>
      </w:pPr>
    </w:p>
    <w:p w:rsidR="005F6B00" w:rsidRPr="00B23CA9" w:rsidRDefault="005F6B00" w:rsidP="005F6B00">
      <w:pPr>
        <w:autoSpaceDE w:val="0"/>
        <w:autoSpaceDN w:val="0"/>
        <w:adjustRightInd w:val="0"/>
        <w:spacing w:after="0" w:line="240" w:lineRule="auto"/>
        <w:rPr>
          <w:rFonts w:ascii="Comic Sans MS" w:eastAsia="ArialMT" w:hAnsi="Comic Sans MS" w:cs="ArialMT"/>
        </w:rPr>
      </w:pPr>
      <w:r w:rsidRPr="00B23CA9">
        <w:rPr>
          <w:rFonts w:ascii="Comic Sans MS" w:eastAsia="ArialMT" w:hAnsi="Comic Sans MS" w:cs="ArialMT"/>
        </w:rPr>
        <w:t>…........................................................................................................................................................</w:t>
      </w:r>
    </w:p>
    <w:p w:rsidR="005F6B00" w:rsidRPr="00B23CA9" w:rsidRDefault="005F6B00" w:rsidP="005F6B00">
      <w:pPr>
        <w:autoSpaceDE w:val="0"/>
        <w:autoSpaceDN w:val="0"/>
        <w:adjustRightInd w:val="0"/>
        <w:spacing w:after="0" w:line="240" w:lineRule="auto"/>
        <w:rPr>
          <w:rFonts w:ascii="Comic Sans MS" w:eastAsia="ArialMT" w:hAnsi="Comic Sans MS" w:cs="ArialMT"/>
        </w:rPr>
      </w:pPr>
    </w:p>
    <w:p w:rsidR="00B23CA9" w:rsidRDefault="00B23CA9">
      <w:pPr>
        <w:rPr>
          <w:rFonts w:ascii="Comic Sans MS" w:hAnsi="Comic Sans MS" w:cs="Arial-BoldMT"/>
          <w:b/>
          <w:bCs/>
        </w:rPr>
      </w:pPr>
      <w:r>
        <w:rPr>
          <w:rFonts w:ascii="Comic Sans MS" w:hAnsi="Comic Sans MS" w:cs="Arial-BoldMT"/>
          <w:b/>
          <w:bCs/>
        </w:rPr>
        <w:br w:type="page"/>
      </w:r>
    </w:p>
    <w:p w:rsidR="00481F94" w:rsidRPr="00560EEE" w:rsidRDefault="00481F94" w:rsidP="00481F94">
      <w:pPr>
        <w:pStyle w:val="Default"/>
        <w:pBdr>
          <w:top w:val="single" w:sz="4" w:space="0" w:color="auto"/>
          <w:left w:val="single" w:sz="4" w:space="4" w:color="auto"/>
          <w:bottom w:val="single" w:sz="4" w:space="1" w:color="auto"/>
          <w:right w:val="single" w:sz="4" w:space="4" w:color="auto"/>
        </w:pBdr>
        <w:shd w:val="clear" w:color="auto" w:fill="B2B2B2" w:themeFill="accent2"/>
        <w:jc w:val="center"/>
        <w:rPr>
          <w:rFonts w:ascii="Comic Sans MS" w:hAnsi="Comic Sans MS"/>
          <w:b/>
          <w:sz w:val="32"/>
          <w:szCs w:val="32"/>
        </w:rPr>
      </w:pPr>
      <w:r w:rsidRPr="00134D5D">
        <w:rPr>
          <w:rFonts w:ascii="Comic Sans MS" w:hAnsi="Comic Sans MS"/>
          <w:b/>
          <w:sz w:val="32"/>
          <w:szCs w:val="32"/>
        </w:rPr>
        <w:lastRenderedPageBreak/>
        <w:t xml:space="preserve">Séance </w:t>
      </w:r>
      <w:r>
        <w:rPr>
          <w:rFonts w:ascii="Comic Sans MS" w:hAnsi="Comic Sans MS"/>
          <w:b/>
          <w:sz w:val="32"/>
          <w:szCs w:val="32"/>
        </w:rPr>
        <w:t>6</w:t>
      </w:r>
      <w:r w:rsidRPr="00134D5D">
        <w:rPr>
          <w:rFonts w:ascii="Comic Sans MS" w:hAnsi="Comic Sans MS"/>
          <w:b/>
          <w:sz w:val="32"/>
          <w:szCs w:val="32"/>
        </w:rPr>
        <w:t xml:space="preserve"> </w:t>
      </w:r>
      <w:r>
        <w:rPr>
          <w:rFonts w:ascii="Comic Sans MS" w:hAnsi="Comic Sans MS"/>
          <w:b/>
          <w:sz w:val="32"/>
          <w:szCs w:val="32"/>
        </w:rPr>
        <w:t>Travail de vocabulaire</w:t>
      </w:r>
    </w:p>
    <w:p w:rsidR="00481F94" w:rsidRDefault="00481F94" w:rsidP="00B23CA9">
      <w:pPr>
        <w:autoSpaceDE w:val="0"/>
        <w:autoSpaceDN w:val="0"/>
        <w:adjustRightInd w:val="0"/>
        <w:spacing w:after="0" w:line="240" w:lineRule="auto"/>
        <w:jc w:val="both"/>
        <w:rPr>
          <w:rFonts w:ascii="Comic Sans MS" w:hAnsi="Comic Sans MS" w:cs="Arial-BoldMT"/>
          <w:b/>
          <w:bCs/>
        </w:rPr>
      </w:pPr>
    </w:p>
    <w:p w:rsidR="00345A06" w:rsidRPr="00B23CA9" w:rsidRDefault="00345A06" w:rsidP="00B23CA9">
      <w:pP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hAnsi="Comic Sans MS" w:cs="Arial-BoldMT"/>
          <w:b/>
          <w:bCs/>
        </w:rPr>
        <w:t>verbes</w:t>
      </w:r>
      <w:proofErr w:type="gramEnd"/>
      <w:r w:rsidRPr="00B23CA9">
        <w:rPr>
          <w:rFonts w:ascii="Comic Sans MS" w:hAnsi="Comic Sans MS" w:cs="Arial-BoldMT"/>
          <w:b/>
          <w:bCs/>
        </w:rPr>
        <w:t xml:space="preserve"> : </w:t>
      </w:r>
      <w:r w:rsidRPr="00B23CA9">
        <w:rPr>
          <w:rFonts w:ascii="Comic Sans MS" w:eastAsia="ArialMT" w:hAnsi="Comic Sans MS" w:cs="ArialMT"/>
        </w:rPr>
        <w:t>trahir, s</w:t>
      </w:r>
      <w:r w:rsidR="005F6B00">
        <w:rPr>
          <w:rFonts w:ascii="Comic Sans MS" w:eastAsia="ArialMT" w:hAnsi="Comic Sans MS" w:cs="ArialMT"/>
        </w:rPr>
        <w:t>é</w:t>
      </w:r>
      <w:r w:rsidRPr="00B23CA9">
        <w:rPr>
          <w:rFonts w:ascii="Comic Sans MS" w:eastAsia="ArialMT" w:hAnsi="Comic Sans MS" w:cs="ArialMT"/>
        </w:rPr>
        <w:t>duire, lutter, vaincre, capturer, combattre, tuer, hurler, craindre, affronter,</w:t>
      </w:r>
      <w:r w:rsidR="00B23CA9">
        <w:rPr>
          <w:rFonts w:ascii="Comic Sans MS" w:eastAsia="ArialMT" w:hAnsi="Comic Sans MS" w:cs="ArialMT"/>
        </w:rPr>
        <w:t xml:space="preserve"> </w:t>
      </w:r>
      <w:r w:rsidRPr="00B23CA9">
        <w:rPr>
          <w:rFonts w:ascii="Comic Sans MS" w:eastAsia="ArialMT" w:hAnsi="Comic Sans MS" w:cs="ArialMT"/>
        </w:rPr>
        <w:t>supplier</w:t>
      </w:r>
    </w:p>
    <w:p w:rsidR="00345A06" w:rsidRPr="00B23CA9" w:rsidRDefault="00345A06" w:rsidP="00B23CA9">
      <w:pP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hAnsi="Comic Sans MS" w:cs="Arial-BoldMT"/>
          <w:b/>
          <w:bCs/>
        </w:rPr>
        <w:t>noms</w:t>
      </w:r>
      <w:proofErr w:type="gramEnd"/>
      <w:r w:rsidRPr="00B23CA9">
        <w:rPr>
          <w:rFonts w:ascii="Comic Sans MS" w:hAnsi="Comic Sans MS" w:cs="Arial-BoldMT"/>
          <w:b/>
          <w:bCs/>
        </w:rPr>
        <w:t xml:space="preserve"> : </w:t>
      </w:r>
      <w:r w:rsidRPr="00B23CA9">
        <w:rPr>
          <w:rFonts w:ascii="Comic Sans MS" w:eastAsia="ArialMT" w:hAnsi="Comic Sans MS" w:cs="ArialMT"/>
        </w:rPr>
        <w:t>un maitre, un mortel, un dieu, une d</w:t>
      </w:r>
      <w:r w:rsidR="005F6B00">
        <w:rPr>
          <w:rFonts w:ascii="Comic Sans MS" w:eastAsia="ArialMT" w:hAnsi="Comic Sans MS" w:cs="ArialMT"/>
        </w:rPr>
        <w:t>é</w:t>
      </w:r>
      <w:r w:rsidRPr="00B23CA9">
        <w:rPr>
          <w:rFonts w:ascii="Comic Sans MS" w:eastAsia="ArialMT" w:hAnsi="Comic Sans MS" w:cs="ArialMT"/>
        </w:rPr>
        <w:t>esse, une haine, un serpent, un mythe, une l</w:t>
      </w:r>
      <w:r w:rsidR="005F6B00">
        <w:rPr>
          <w:rFonts w:ascii="Comic Sans MS" w:eastAsia="ArialMT" w:hAnsi="Comic Sans MS" w:cs="ArialMT"/>
        </w:rPr>
        <w:t>é</w:t>
      </w:r>
      <w:r w:rsidRPr="00B23CA9">
        <w:rPr>
          <w:rFonts w:ascii="Comic Sans MS" w:eastAsia="ArialMT" w:hAnsi="Comic Sans MS" w:cs="ArialMT"/>
        </w:rPr>
        <w:t>gende,</w:t>
      </w:r>
      <w:r w:rsidR="00B23CA9">
        <w:rPr>
          <w:rFonts w:ascii="Comic Sans MS" w:eastAsia="ArialMT" w:hAnsi="Comic Sans MS" w:cs="ArialMT"/>
        </w:rPr>
        <w:t xml:space="preserve"> </w:t>
      </w:r>
      <w:r w:rsidRPr="00B23CA9">
        <w:rPr>
          <w:rFonts w:ascii="Comic Sans MS" w:eastAsia="ArialMT" w:hAnsi="Comic Sans MS" w:cs="ArialMT"/>
        </w:rPr>
        <w:t xml:space="preserve">un exploit, un roi, un monstre, une force, une </w:t>
      </w:r>
      <w:r w:rsidR="005F6B00">
        <w:rPr>
          <w:rFonts w:ascii="Comic Sans MS" w:eastAsia="ArialMT" w:hAnsi="Comic Sans MS" w:cs="ArialMT"/>
        </w:rPr>
        <w:t>é</w:t>
      </w:r>
      <w:r w:rsidRPr="00B23CA9">
        <w:rPr>
          <w:rFonts w:ascii="Comic Sans MS" w:eastAsia="ArialMT" w:hAnsi="Comic Sans MS" w:cs="ArialMT"/>
        </w:rPr>
        <w:t>preuve, un adversaire, une arme, un bouclier, une</w:t>
      </w:r>
      <w:r w:rsidR="00B23CA9">
        <w:rPr>
          <w:rFonts w:ascii="Comic Sans MS" w:eastAsia="ArialMT" w:hAnsi="Comic Sans MS" w:cs="ArialMT"/>
        </w:rPr>
        <w:t xml:space="preserve"> </w:t>
      </w:r>
      <w:r w:rsidRPr="00B23CA9">
        <w:rPr>
          <w:rFonts w:ascii="Comic Sans MS" w:eastAsia="ArialMT" w:hAnsi="Comic Sans MS" w:cs="ArialMT"/>
        </w:rPr>
        <w:t>b</w:t>
      </w:r>
      <w:r w:rsidR="005F6B00">
        <w:rPr>
          <w:rFonts w:ascii="Comic Sans MS" w:eastAsia="ArialMT" w:hAnsi="Comic Sans MS" w:cs="ArialMT"/>
        </w:rPr>
        <w:t>ê</w:t>
      </w:r>
      <w:r w:rsidRPr="00B23CA9">
        <w:rPr>
          <w:rFonts w:ascii="Comic Sans MS" w:eastAsia="ArialMT" w:hAnsi="Comic Sans MS" w:cs="ArialMT"/>
        </w:rPr>
        <w:t>te, une aventure, un courage</w:t>
      </w:r>
    </w:p>
    <w:p w:rsidR="00345A06" w:rsidRPr="00B23CA9" w:rsidRDefault="00345A06" w:rsidP="00B23CA9">
      <w:pP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hAnsi="Comic Sans MS" w:cs="Arial-BoldMT"/>
          <w:b/>
          <w:bCs/>
        </w:rPr>
        <w:t>adjectifs</w:t>
      </w:r>
      <w:proofErr w:type="gramEnd"/>
      <w:r w:rsidRPr="00B23CA9">
        <w:rPr>
          <w:rFonts w:ascii="Comic Sans MS" w:hAnsi="Comic Sans MS" w:cs="Arial-BoldMT"/>
          <w:b/>
          <w:bCs/>
        </w:rPr>
        <w:t xml:space="preserve"> : </w:t>
      </w:r>
      <w:r w:rsidRPr="00B23CA9">
        <w:rPr>
          <w:rFonts w:ascii="Comic Sans MS" w:eastAsia="ArialMT" w:hAnsi="Comic Sans MS" w:cs="ArialMT"/>
        </w:rPr>
        <w:t>populaire, terrible, cruel, impossible, incroyable, difficile, terrifiant, invincible, craintif,</w:t>
      </w:r>
      <w:r w:rsidR="00B23CA9">
        <w:rPr>
          <w:rFonts w:ascii="Comic Sans MS" w:eastAsia="ArialMT" w:hAnsi="Comic Sans MS" w:cs="ArialMT"/>
        </w:rPr>
        <w:t xml:space="preserve"> </w:t>
      </w:r>
      <w:r w:rsidRPr="00B23CA9">
        <w:rPr>
          <w:rFonts w:ascii="Comic Sans MS" w:eastAsia="ArialMT" w:hAnsi="Comic Sans MS" w:cs="ArialMT"/>
        </w:rPr>
        <w:t>courageux, monstrueux</w:t>
      </w:r>
    </w:p>
    <w:p w:rsidR="00B23CA9" w:rsidRDefault="00B23CA9" w:rsidP="00B23CA9">
      <w:pPr>
        <w:autoSpaceDE w:val="0"/>
        <w:autoSpaceDN w:val="0"/>
        <w:adjustRightInd w:val="0"/>
        <w:spacing w:after="0" w:line="240" w:lineRule="auto"/>
        <w:jc w:val="both"/>
        <w:rPr>
          <w:rFonts w:ascii="Comic Sans MS" w:hAnsi="Comic Sans MS" w:cs="Arial-BoldMT"/>
          <w:b/>
          <w:bCs/>
        </w:rPr>
      </w:pPr>
    </w:p>
    <w:p w:rsidR="00345A06" w:rsidRPr="00B23CA9" w:rsidRDefault="00345A06" w:rsidP="00B23CA9">
      <w:pPr>
        <w:autoSpaceDE w:val="0"/>
        <w:autoSpaceDN w:val="0"/>
        <w:adjustRightInd w:val="0"/>
        <w:spacing w:after="0" w:line="240" w:lineRule="auto"/>
        <w:jc w:val="both"/>
        <w:rPr>
          <w:rFonts w:ascii="Comic Sans MS" w:eastAsia="ArialMT" w:hAnsi="Comic Sans MS" w:cs="ArialMT"/>
        </w:rPr>
      </w:pPr>
      <w:r w:rsidRPr="00B23CA9">
        <w:rPr>
          <w:rFonts w:ascii="Comic Sans MS" w:hAnsi="Comic Sans MS" w:cs="Arial-BoldMT"/>
          <w:b/>
          <w:bCs/>
        </w:rPr>
        <w:t xml:space="preserve">1. Dans la liste ci-dessus, trouvez </w:t>
      </w:r>
      <w:r w:rsidRPr="00B23CA9">
        <w:rPr>
          <w:rFonts w:ascii="Comic Sans MS" w:eastAsia="ArialMT" w:hAnsi="Comic Sans MS" w:cs="ArialMT"/>
        </w:rPr>
        <w:t>:</w:t>
      </w:r>
    </w:p>
    <w:p w:rsidR="00B23CA9" w:rsidRDefault="00B23CA9" w:rsidP="00B23CA9">
      <w:pPr>
        <w:autoSpaceDE w:val="0"/>
        <w:autoSpaceDN w:val="0"/>
        <w:adjustRightInd w:val="0"/>
        <w:spacing w:after="0" w:line="240" w:lineRule="auto"/>
        <w:jc w:val="both"/>
        <w:rPr>
          <w:rFonts w:ascii="Comic Sans MS" w:eastAsia="ArialMT" w:hAnsi="Comic Sans MS" w:cs="ArialMT"/>
        </w:rPr>
      </w:pPr>
    </w:p>
    <w:p w:rsidR="00345A06" w:rsidRPr="00B23CA9" w:rsidRDefault="00345A06" w:rsidP="00B23CA9">
      <w:pPr>
        <w:autoSpaceDE w:val="0"/>
        <w:autoSpaceDN w:val="0"/>
        <w:adjustRightInd w:val="0"/>
        <w:spacing w:after="0" w:line="240" w:lineRule="auto"/>
        <w:jc w:val="both"/>
        <w:rPr>
          <w:rFonts w:ascii="Comic Sans MS" w:eastAsia="ArialMT" w:hAnsi="Comic Sans MS" w:cs="ArialMT"/>
        </w:rPr>
      </w:pPr>
      <w:r w:rsidRPr="00B23CA9">
        <w:rPr>
          <w:rFonts w:ascii="Comic Sans MS" w:eastAsia="ArialMT" w:hAnsi="Comic Sans MS" w:cs="ArialMT"/>
        </w:rPr>
        <w:t>a) les synonymes de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w:t>
      </w:r>
      <w:proofErr w:type="gramEnd"/>
      <w:r w:rsidRPr="00B23CA9">
        <w:rPr>
          <w:rFonts w:ascii="Comic Sans MS" w:eastAsia="ArialMT" w:hAnsi="Comic Sans MS" w:cs="ArialMT"/>
        </w:rPr>
        <w:t xml:space="preserve"> chef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connu</w:t>
      </w:r>
      <w:proofErr w:type="gramEnd"/>
      <w:r w:rsidRPr="00B23CA9">
        <w:rPr>
          <w:rFonts w:ascii="Comic Sans MS" w:eastAsia="ArialMT" w:hAnsi="Comic Sans MS" w:cs="ArialMT"/>
        </w:rPr>
        <w:t xml:space="preserve">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w:t>
      </w:r>
      <w:proofErr w:type="gramEnd"/>
      <w:r w:rsidRPr="00B23CA9">
        <w:rPr>
          <w:rFonts w:ascii="Comic Sans MS" w:eastAsia="ArialMT" w:hAnsi="Comic Sans MS" w:cs="ArialMT"/>
        </w:rPr>
        <w:t xml:space="preserve"> </w:t>
      </w:r>
      <w:r w:rsidR="004D0EBD">
        <w:rPr>
          <w:rFonts w:ascii="Comic Sans MS" w:eastAsia="ArialMT" w:hAnsi="Comic Sans MS" w:cs="ArialMT"/>
        </w:rPr>
        <w:t>ê</w:t>
      </w:r>
      <w:r w:rsidRPr="00B23CA9">
        <w:rPr>
          <w:rFonts w:ascii="Comic Sans MS" w:eastAsia="ArialMT" w:hAnsi="Comic Sans MS" w:cs="ArialMT"/>
        </w:rPr>
        <w:t xml:space="preserve">tre vivant </w:t>
      </w:r>
    </w:p>
    <w:p w:rsidR="00345A06" w:rsidRPr="00B23CA9"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tromper</w:t>
      </w:r>
      <w:proofErr w:type="gramEnd"/>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fasciner</w:t>
      </w:r>
      <w:proofErr w:type="gramEnd"/>
      <w:r w:rsidRPr="00B23CA9">
        <w:rPr>
          <w:rFonts w:ascii="Comic Sans MS" w:eastAsia="ArialMT" w:hAnsi="Comic Sans MS" w:cs="ArialMT"/>
        </w:rPr>
        <w:t xml:space="preserve">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w:t>
      </w:r>
      <w:proofErr w:type="gramEnd"/>
      <w:r w:rsidRPr="00B23CA9">
        <w:rPr>
          <w:rFonts w:ascii="Comic Sans MS" w:eastAsia="ArialMT" w:hAnsi="Comic Sans MS" w:cs="ArialMT"/>
        </w:rPr>
        <w:t xml:space="preserve"> immortel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horrible</w:t>
      </w:r>
      <w:proofErr w:type="gramEnd"/>
      <w:r w:rsidRPr="00B23CA9">
        <w:rPr>
          <w:rFonts w:ascii="Comic Sans MS" w:eastAsia="ArialMT" w:hAnsi="Comic Sans MS" w:cs="ArialMT"/>
        </w:rPr>
        <w:t xml:space="preserve"> </w:t>
      </w:r>
    </w:p>
    <w:p w:rsidR="00345A06" w:rsidRPr="00B23CA9"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barbare</w:t>
      </w:r>
      <w:proofErr w:type="gramEnd"/>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infaisable</w:t>
      </w:r>
      <w:proofErr w:type="gramEnd"/>
      <w:r w:rsidRPr="00B23CA9">
        <w:rPr>
          <w:rFonts w:ascii="Comic Sans MS" w:eastAsia="ArialMT" w:hAnsi="Comic Sans MS" w:cs="ArialMT"/>
        </w:rPr>
        <w:t xml:space="preserve">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combattre</w:t>
      </w:r>
      <w:proofErr w:type="gramEnd"/>
      <w:r w:rsidRPr="00B23CA9">
        <w:rPr>
          <w:rFonts w:ascii="Comic Sans MS" w:eastAsia="ArialMT" w:hAnsi="Comic Sans MS" w:cs="ArialMT"/>
        </w:rPr>
        <w:t xml:space="preserve">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une</w:t>
      </w:r>
      <w:proofErr w:type="gramEnd"/>
      <w:r w:rsidRPr="00B23CA9">
        <w:rPr>
          <w:rFonts w:ascii="Comic Sans MS" w:eastAsia="ArialMT" w:hAnsi="Comic Sans MS" w:cs="ArialMT"/>
        </w:rPr>
        <w:t xml:space="preserve"> performance </w:t>
      </w:r>
    </w:p>
    <w:p w:rsidR="00345A06" w:rsidRPr="00B23CA9"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triompher</w:t>
      </w:r>
      <w:proofErr w:type="gramEnd"/>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laid</w:t>
      </w:r>
      <w:proofErr w:type="gramEnd"/>
      <w:r w:rsidRPr="00B23CA9">
        <w:rPr>
          <w:rFonts w:ascii="Comic Sans MS" w:eastAsia="ArialMT" w:hAnsi="Comic Sans MS" w:cs="ArialMT"/>
        </w:rPr>
        <w:t xml:space="preserve">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w:t>
      </w:r>
      <w:proofErr w:type="gramEnd"/>
      <w:r w:rsidRPr="00B23CA9">
        <w:rPr>
          <w:rFonts w:ascii="Comic Sans MS" w:eastAsia="ArialMT" w:hAnsi="Comic Sans MS" w:cs="ArialMT"/>
        </w:rPr>
        <w:t xml:space="preserve"> ennemi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w:t>
      </w:r>
      <w:proofErr w:type="gramEnd"/>
      <w:r w:rsidRPr="00B23CA9">
        <w:rPr>
          <w:rFonts w:ascii="Comic Sans MS" w:eastAsia="ArialMT" w:hAnsi="Comic Sans MS" w:cs="ArialMT"/>
        </w:rPr>
        <w:t xml:space="preserve"> animal </w:t>
      </w:r>
    </w:p>
    <w:p w:rsidR="00345A06" w:rsidRPr="00B23CA9"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peureux</w:t>
      </w:r>
      <w:proofErr w:type="gramEnd"/>
    </w:p>
    <w:p w:rsidR="00B23CA9" w:rsidRDefault="00B23CA9" w:rsidP="00B23CA9">
      <w:pPr>
        <w:autoSpaceDE w:val="0"/>
        <w:autoSpaceDN w:val="0"/>
        <w:adjustRightInd w:val="0"/>
        <w:spacing w:after="0" w:line="240" w:lineRule="auto"/>
        <w:jc w:val="both"/>
        <w:rPr>
          <w:rFonts w:ascii="Comic Sans MS" w:eastAsia="ArialMT" w:hAnsi="Comic Sans MS" w:cs="ArialMT"/>
        </w:rPr>
      </w:pPr>
    </w:p>
    <w:p w:rsidR="00345A06" w:rsidRPr="00B23CA9" w:rsidRDefault="00345A06" w:rsidP="00B23CA9">
      <w:pPr>
        <w:autoSpaceDE w:val="0"/>
        <w:autoSpaceDN w:val="0"/>
        <w:adjustRightInd w:val="0"/>
        <w:spacing w:after="0" w:line="240" w:lineRule="auto"/>
        <w:jc w:val="both"/>
        <w:rPr>
          <w:rFonts w:ascii="Comic Sans MS" w:eastAsia="ArialMT" w:hAnsi="Comic Sans MS" w:cs="ArialMT"/>
        </w:rPr>
      </w:pPr>
      <w:r w:rsidRPr="00B23CA9">
        <w:rPr>
          <w:rFonts w:ascii="Comic Sans MS" w:eastAsia="ArialMT" w:hAnsi="Comic Sans MS" w:cs="ArialMT"/>
        </w:rPr>
        <w:t>b) les mots de sens contraire de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une</w:t>
      </w:r>
      <w:proofErr w:type="gramEnd"/>
      <w:r w:rsidRPr="00B23CA9">
        <w:rPr>
          <w:rFonts w:ascii="Comic Sans MS" w:eastAsia="ArialMT" w:hAnsi="Comic Sans MS" w:cs="ArialMT"/>
        </w:rPr>
        <w:t xml:space="preserve"> d</w:t>
      </w:r>
      <w:r w:rsidR="004D0EBD">
        <w:rPr>
          <w:rFonts w:ascii="Comic Sans MS" w:eastAsia="ArialMT" w:hAnsi="Comic Sans MS" w:cs="ArialMT"/>
        </w:rPr>
        <w:t>é</w:t>
      </w:r>
      <w:r w:rsidRPr="00B23CA9">
        <w:rPr>
          <w:rFonts w:ascii="Comic Sans MS" w:eastAsia="ArialMT" w:hAnsi="Comic Sans MS" w:cs="ArialMT"/>
        </w:rPr>
        <w:t xml:space="preserve">esse </w:t>
      </w:r>
    </w:p>
    <w:p w:rsidR="004D0EBD" w:rsidRDefault="004D0EBD"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Pr>
          <w:rFonts w:ascii="Comic Sans MS" w:eastAsia="ArialMT" w:hAnsi="Comic Sans MS" w:cs="ArialMT"/>
        </w:rPr>
        <w:t>ê</w:t>
      </w:r>
      <w:r w:rsidR="00345A06" w:rsidRPr="00B23CA9">
        <w:rPr>
          <w:rFonts w:ascii="Comic Sans MS" w:eastAsia="ArialMT" w:hAnsi="Comic Sans MS" w:cs="ArialMT"/>
        </w:rPr>
        <w:t>tre</w:t>
      </w:r>
      <w:proofErr w:type="gramEnd"/>
      <w:r w:rsidR="00345A06" w:rsidRPr="00B23CA9">
        <w:rPr>
          <w:rFonts w:ascii="Comic Sans MS" w:eastAsia="ArialMT" w:hAnsi="Comic Sans MS" w:cs="ArialMT"/>
        </w:rPr>
        <w:t xml:space="preserve"> fid</w:t>
      </w:r>
      <w:r>
        <w:rPr>
          <w:rFonts w:ascii="Comic Sans MS" w:eastAsia="ArialMT" w:hAnsi="Comic Sans MS" w:cs="ArialMT"/>
        </w:rPr>
        <w:t>è</w:t>
      </w:r>
      <w:r w:rsidR="00345A06" w:rsidRPr="00B23CA9">
        <w:rPr>
          <w:rFonts w:ascii="Comic Sans MS" w:eastAsia="ArialMT" w:hAnsi="Comic Sans MS" w:cs="ArialMT"/>
        </w:rPr>
        <w:t xml:space="preserve">le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craintif</w:t>
      </w:r>
      <w:proofErr w:type="gramEnd"/>
      <w:r w:rsidRPr="00B23CA9">
        <w:rPr>
          <w:rFonts w:ascii="Comic Sans MS" w:eastAsia="ArialMT" w:hAnsi="Comic Sans MS" w:cs="ArialMT"/>
        </w:rPr>
        <w:t xml:space="preserve"> </w:t>
      </w:r>
    </w:p>
    <w:p w:rsidR="00345A06" w:rsidRPr="00B23CA9"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w:t>
      </w:r>
      <w:proofErr w:type="gramEnd"/>
      <w:r w:rsidRPr="00B23CA9">
        <w:rPr>
          <w:rFonts w:ascii="Comic Sans MS" w:eastAsia="ArialMT" w:hAnsi="Comic Sans MS" w:cs="ArialMT"/>
        </w:rPr>
        <w:t xml:space="preserve"> amour</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d</w:t>
      </w:r>
      <w:r w:rsidR="004D0EBD">
        <w:rPr>
          <w:rFonts w:ascii="Comic Sans MS" w:eastAsia="ArialMT" w:hAnsi="Comic Sans MS" w:cs="ArialMT"/>
        </w:rPr>
        <w:t>é</w:t>
      </w:r>
      <w:r w:rsidRPr="00B23CA9">
        <w:rPr>
          <w:rFonts w:ascii="Comic Sans MS" w:eastAsia="ArialMT" w:hAnsi="Comic Sans MS" w:cs="ArialMT"/>
        </w:rPr>
        <w:t>gouter</w:t>
      </w:r>
      <w:proofErr w:type="gramEnd"/>
      <w:r w:rsidRPr="00B23CA9">
        <w:rPr>
          <w:rFonts w:ascii="Comic Sans MS" w:eastAsia="ArialMT" w:hAnsi="Comic Sans MS" w:cs="ArialMT"/>
        </w:rPr>
        <w:t xml:space="preserve">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facile</w:t>
      </w:r>
      <w:proofErr w:type="gramEnd"/>
      <w:r w:rsidRPr="00B23CA9">
        <w:rPr>
          <w:rFonts w:ascii="Comic Sans MS" w:eastAsia="ArialMT" w:hAnsi="Comic Sans MS" w:cs="ArialMT"/>
        </w:rPr>
        <w:t xml:space="preserve">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g</w:t>
      </w:r>
      <w:r w:rsidR="004D0EBD">
        <w:rPr>
          <w:rFonts w:ascii="Comic Sans MS" w:eastAsia="ArialMT" w:hAnsi="Comic Sans MS" w:cs="ArialMT"/>
        </w:rPr>
        <w:t>é</w:t>
      </w:r>
      <w:r w:rsidRPr="00B23CA9">
        <w:rPr>
          <w:rFonts w:ascii="Comic Sans MS" w:eastAsia="ArialMT" w:hAnsi="Comic Sans MS" w:cs="ArialMT"/>
        </w:rPr>
        <w:t>n</w:t>
      </w:r>
      <w:r w:rsidR="004D0EBD">
        <w:rPr>
          <w:rFonts w:ascii="Comic Sans MS" w:eastAsia="ArialMT" w:hAnsi="Comic Sans MS" w:cs="ArialMT"/>
        </w:rPr>
        <w:t>é</w:t>
      </w:r>
      <w:r w:rsidRPr="00B23CA9">
        <w:rPr>
          <w:rFonts w:ascii="Comic Sans MS" w:eastAsia="ArialMT" w:hAnsi="Comic Sans MS" w:cs="ArialMT"/>
        </w:rPr>
        <w:t>reux</w:t>
      </w:r>
      <w:proofErr w:type="gramEnd"/>
      <w:r w:rsidRPr="00B23CA9">
        <w:rPr>
          <w:rFonts w:ascii="Comic Sans MS" w:eastAsia="ArialMT" w:hAnsi="Comic Sans MS" w:cs="ArialMT"/>
        </w:rPr>
        <w:t xml:space="preserve"> </w:t>
      </w:r>
    </w:p>
    <w:p w:rsidR="00345A06" w:rsidRPr="00B23CA9"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une</w:t>
      </w:r>
      <w:proofErr w:type="gramEnd"/>
      <w:r w:rsidRPr="00B23CA9">
        <w:rPr>
          <w:rFonts w:ascii="Comic Sans MS" w:eastAsia="ArialMT" w:hAnsi="Comic Sans MS" w:cs="ArialMT"/>
        </w:rPr>
        <w:t xml:space="preserve"> faiblesse</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faible</w:t>
      </w:r>
      <w:proofErr w:type="gramEnd"/>
      <w:r w:rsidRPr="00B23CA9">
        <w:rPr>
          <w:rFonts w:ascii="Comic Sans MS" w:eastAsia="ArialMT" w:hAnsi="Comic Sans MS" w:cs="ArialMT"/>
        </w:rPr>
        <w:t xml:space="preserve">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lastRenderedPageBreak/>
        <w:t>inconnu</w:t>
      </w:r>
      <w:proofErr w:type="gramEnd"/>
      <w:r w:rsidRPr="00B23CA9">
        <w:rPr>
          <w:rFonts w:ascii="Comic Sans MS" w:eastAsia="ArialMT" w:hAnsi="Comic Sans MS" w:cs="ArialMT"/>
        </w:rPr>
        <w:t xml:space="preserve">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chuchoter</w:t>
      </w:r>
      <w:proofErr w:type="gramEnd"/>
      <w:r w:rsidRPr="00B23CA9">
        <w:rPr>
          <w:rFonts w:ascii="Comic Sans MS" w:eastAsia="ArialMT" w:hAnsi="Comic Sans MS" w:cs="ArialMT"/>
        </w:rPr>
        <w:t xml:space="preserve"> </w:t>
      </w:r>
    </w:p>
    <w:p w:rsidR="00345A06" w:rsidRPr="00B23CA9"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une</w:t>
      </w:r>
      <w:proofErr w:type="gramEnd"/>
      <w:r w:rsidRPr="00B23CA9">
        <w:rPr>
          <w:rFonts w:ascii="Comic Sans MS" w:eastAsia="ArialMT" w:hAnsi="Comic Sans MS" w:cs="ArialMT"/>
        </w:rPr>
        <w:t xml:space="preserve"> histoire vraie</w:t>
      </w:r>
    </w:p>
    <w:p w:rsidR="00B23CA9" w:rsidRDefault="00B23CA9" w:rsidP="00B23CA9">
      <w:pPr>
        <w:autoSpaceDE w:val="0"/>
        <w:autoSpaceDN w:val="0"/>
        <w:adjustRightInd w:val="0"/>
        <w:spacing w:after="0" w:line="240" w:lineRule="auto"/>
        <w:jc w:val="both"/>
        <w:rPr>
          <w:rFonts w:ascii="Comic Sans MS" w:eastAsia="ArialMT" w:hAnsi="Comic Sans MS" w:cs="ArialMT"/>
        </w:rPr>
      </w:pPr>
    </w:p>
    <w:p w:rsidR="00345A06" w:rsidRPr="00B23CA9" w:rsidRDefault="00345A06" w:rsidP="00B23CA9">
      <w:pPr>
        <w:autoSpaceDE w:val="0"/>
        <w:autoSpaceDN w:val="0"/>
        <w:adjustRightInd w:val="0"/>
        <w:spacing w:after="0" w:line="240" w:lineRule="auto"/>
        <w:jc w:val="both"/>
        <w:rPr>
          <w:rFonts w:ascii="Comic Sans MS" w:eastAsia="ArialMT" w:hAnsi="Comic Sans MS" w:cs="ArialMT"/>
        </w:rPr>
      </w:pPr>
      <w:r w:rsidRPr="00B23CA9">
        <w:rPr>
          <w:rFonts w:ascii="Comic Sans MS" w:eastAsia="ArialMT" w:hAnsi="Comic Sans MS" w:cs="ArialMT"/>
        </w:rPr>
        <w:t>c) les mots de la m</w:t>
      </w:r>
      <w:r w:rsidR="004D0EBD">
        <w:rPr>
          <w:rFonts w:ascii="Comic Sans MS" w:eastAsia="ArialMT" w:hAnsi="Comic Sans MS" w:cs="ArialMT"/>
        </w:rPr>
        <w:t>ê</w:t>
      </w:r>
      <w:r w:rsidRPr="00B23CA9">
        <w:rPr>
          <w:rFonts w:ascii="Comic Sans MS" w:eastAsia="ArialMT" w:hAnsi="Comic Sans MS" w:cs="ArialMT"/>
        </w:rPr>
        <w:t>me famille que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une</w:t>
      </w:r>
      <w:proofErr w:type="gramEnd"/>
      <w:r w:rsidRPr="00B23CA9">
        <w:rPr>
          <w:rFonts w:ascii="Comic Sans MS" w:eastAsia="ArialMT" w:hAnsi="Comic Sans MS" w:cs="ArialMT"/>
        </w:rPr>
        <w:t xml:space="preserve"> lutte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w:t>
      </w:r>
      <w:proofErr w:type="gramEnd"/>
      <w:r w:rsidRPr="00B23CA9">
        <w:rPr>
          <w:rFonts w:ascii="Comic Sans MS" w:eastAsia="ArialMT" w:hAnsi="Comic Sans MS" w:cs="ArialMT"/>
        </w:rPr>
        <w:t xml:space="preserve"> combat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une</w:t>
      </w:r>
      <w:proofErr w:type="gramEnd"/>
      <w:r w:rsidRPr="00B23CA9">
        <w:rPr>
          <w:rFonts w:ascii="Comic Sans MS" w:eastAsia="ArialMT" w:hAnsi="Comic Sans MS" w:cs="ArialMT"/>
        </w:rPr>
        <w:t xml:space="preserve"> mort </w:t>
      </w:r>
    </w:p>
    <w:p w:rsidR="00345A06" w:rsidRPr="00B23CA9"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ha</w:t>
      </w:r>
      <w:r w:rsidR="005F6B00">
        <w:rPr>
          <w:rFonts w:ascii="Comic Sans MS" w:eastAsia="ArialMT" w:hAnsi="Comic Sans MS" w:cs="ArialMT"/>
        </w:rPr>
        <w:t>ï</w:t>
      </w:r>
      <w:r w:rsidRPr="00B23CA9">
        <w:rPr>
          <w:rFonts w:ascii="Comic Sans MS" w:eastAsia="ArialMT" w:hAnsi="Comic Sans MS" w:cs="ArialMT"/>
        </w:rPr>
        <w:t>r</w:t>
      </w:r>
      <w:proofErr w:type="gramEnd"/>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une</w:t>
      </w:r>
      <w:proofErr w:type="gramEnd"/>
      <w:r w:rsidRPr="00B23CA9">
        <w:rPr>
          <w:rFonts w:ascii="Comic Sans MS" w:eastAsia="ArialMT" w:hAnsi="Comic Sans MS" w:cs="ArialMT"/>
        </w:rPr>
        <w:t xml:space="preserve"> crainte</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r w:rsidRPr="00B23CA9">
        <w:rPr>
          <w:rFonts w:ascii="Comic Sans MS" w:eastAsia="ArialMT" w:hAnsi="Comic Sans MS" w:cs="ArialMT"/>
        </w:rPr>
        <w:t xml:space="preserve"> </w:t>
      </w:r>
      <w:proofErr w:type="gramStart"/>
      <w:r w:rsidRPr="00B23CA9">
        <w:rPr>
          <w:rFonts w:ascii="Comic Sans MS" w:eastAsia="ArialMT" w:hAnsi="Comic Sans MS" w:cs="ArialMT"/>
        </w:rPr>
        <w:t>une</w:t>
      </w:r>
      <w:proofErr w:type="gramEnd"/>
      <w:r w:rsidRPr="00B23CA9">
        <w:rPr>
          <w:rFonts w:ascii="Comic Sans MS" w:eastAsia="ArialMT" w:hAnsi="Comic Sans MS" w:cs="ArialMT"/>
        </w:rPr>
        <w:t xml:space="preserve"> mythologie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une</w:t>
      </w:r>
      <w:proofErr w:type="gramEnd"/>
      <w:r w:rsidRPr="00B23CA9">
        <w:rPr>
          <w:rFonts w:ascii="Comic Sans MS" w:eastAsia="ArialMT" w:hAnsi="Comic Sans MS" w:cs="ArialMT"/>
        </w:rPr>
        <w:t xml:space="preserve"> arm</w:t>
      </w:r>
      <w:r w:rsidR="004D0EBD">
        <w:rPr>
          <w:rFonts w:ascii="Comic Sans MS" w:eastAsia="ArialMT" w:hAnsi="Comic Sans MS" w:cs="ArialMT"/>
        </w:rPr>
        <w:t>é</w:t>
      </w:r>
      <w:r w:rsidRPr="00B23CA9">
        <w:rPr>
          <w:rFonts w:ascii="Comic Sans MS" w:eastAsia="ArialMT" w:hAnsi="Comic Sans MS" w:cs="ArialMT"/>
        </w:rPr>
        <w:t xml:space="preserve">e </w:t>
      </w:r>
    </w:p>
    <w:p w:rsidR="00345A06" w:rsidRPr="00B23CA9"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r</w:t>
      </w:r>
      <w:r w:rsidR="004D0EBD">
        <w:rPr>
          <w:rFonts w:ascii="Comic Sans MS" w:eastAsia="ArialMT" w:hAnsi="Comic Sans MS" w:cs="ArialMT"/>
        </w:rPr>
        <w:t>é</w:t>
      </w:r>
      <w:r w:rsidRPr="00B23CA9">
        <w:rPr>
          <w:rFonts w:ascii="Comic Sans MS" w:eastAsia="ArialMT" w:hAnsi="Comic Sans MS" w:cs="ArialMT"/>
        </w:rPr>
        <w:t>gner</w:t>
      </w:r>
      <w:proofErr w:type="gramEnd"/>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une</w:t>
      </w:r>
      <w:proofErr w:type="gramEnd"/>
      <w:r w:rsidRPr="00B23CA9">
        <w:rPr>
          <w:rFonts w:ascii="Comic Sans MS" w:eastAsia="ArialMT" w:hAnsi="Comic Sans MS" w:cs="ArialMT"/>
        </w:rPr>
        <w:t xml:space="preserve"> population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une</w:t>
      </w:r>
      <w:proofErr w:type="gramEnd"/>
      <w:r w:rsidRPr="00B23CA9">
        <w:rPr>
          <w:rFonts w:ascii="Comic Sans MS" w:eastAsia="ArialMT" w:hAnsi="Comic Sans MS" w:cs="ArialMT"/>
        </w:rPr>
        <w:t xml:space="preserve"> terreur </w:t>
      </w:r>
    </w:p>
    <w:p w:rsidR="004D0EBD"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croire</w:t>
      </w:r>
      <w:proofErr w:type="gramEnd"/>
      <w:r w:rsidRPr="00B23CA9">
        <w:rPr>
          <w:rFonts w:ascii="Comic Sans MS" w:eastAsia="ArialMT" w:hAnsi="Comic Sans MS" w:cs="ArialMT"/>
        </w:rPr>
        <w:t xml:space="preserve"> </w:t>
      </w:r>
    </w:p>
    <w:p w:rsidR="00345A06" w:rsidRPr="00B23CA9" w:rsidRDefault="00345A06" w:rsidP="00481F94">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Comic Sans MS" w:eastAsia="ArialMT" w:hAnsi="Comic Sans MS" w:cs="ArialMT"/>
        </w:rPr>
      </w:pPr>
      <w:proofErr w:type="gramStart"/>
      <w:r w:rsidRPr="00B23CA9">
        <w:rPr>
          <w:rFonts w:ascii="Comic Sans MS" w:eastAsia="ArialMT" w:hAnsi="Comic Sans MS" w:cs="ArialMT"/>
        </w:rPr>
        <w:t>pouvoir</w:t>
      </w:r>
      <w:proofErr w:type="gramEnd"/>
    </w:p>
    <w:sectPr w:rsidR="00345A06" w:rsidRPr="00B23CA9" w:rsidSect="0073625E">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108" w:rsidRDefault="00304108" w:rsidP="003E2FB2">
      <w:pPr>
        <w:spacing w:after="0" w:line="240" w:lineRule="auto"/>
      </w:pPr>
      <w:r>
        <w:separator/>
      </w:r>
    </w:p>
  </w:endnote>
  <w:endnote w:type="continuationSeparator" w:id="0">
    <w:p w:rsidR="00304108" w:rsidRDefault="00304108" w:rsidP="003E2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MS Gothic"/>
    <w:panose1 w:val="00000000000000000000"/>
    <w:charset w:val="80"/>
    <w:family w:val="auto"/>
    <w:notTrueType/>
    <w:pitch w:val="default"/>
    <w:sig w:usb0="00000001" w:usb1="08070000" w:usb2="00000010" w:usb3="00000000" w:csb0="00020001" w:csb1="00000000"/>
  </w:font>
  <w:font w:name="Helvetica">
    <w:panose1 w:val="020B0604020202020204"/>
    <w:charset w:val="00"/>
    <w:family w:val="swiss"/>
    <w:notTrueType/>
    <w:pitch w:val="variable"/>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BoldItalic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OpenSymbo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108" w:rsidRPr="00C524FA" w:rsidRDefault="00304108">
    <w:pPr>
      <w:pStyle w:val="Pieddepage"/>
      <w:rPr>
        <w:rFonts w:ascii="Comic Sans MS" w:hAnsi="Comic Sans MS"/>
        <w:sz w:val="16"/>
        <w:szCs w:val="16"/>
      </w:rPr>
    </w:pPr>
    <w:r w:rsidRPr="00C524FA">
      <w:rPr>
        <w:rFonts w:ascii="Comic Sans MS" w:hAnsi="Comic Sans MS"/>
        <w:sz w:val="16"/>
        <w:szCs w:val="16"/>
      </w:rPr>
      <w:ptab w:relativeTo="margin" w:alignment="center" w:leader="none"/>
    </w:r>
    <w:r w:rsidRPr="00C524FA">
      <w:rPr>
        <w:rFonts w:ascii="Comic Sans MS" w:hAnsi="Comic Sans MS"/>
        <w:sz w:val="16"/>
        <w:szCs w:val="16"/>
      </w:rPr>
      <w:t>BTP CFA Maine-et-Loire</w:t>
    </w:r>
  </w:p>
  <w:p w:rsidR="00304108" w:rsidRPr="00C524FA" w:rsidRDefault="00304108" w:rsidP="00C524FA">
    <w:pPr>
      <w:pStyle w:val="Pieddepage"/>
      <w:jc w:val="center"/>
      <w:rPr>
        <w:rFonts w:ascii="Comic Sans MS" w:hAnsi="Comic Sans MS"/>
        <w:sz w:val="16"/>
        <w:szCs w:val="16"/>
      </w:rPr>
    </w:pPr>
    <w:r w:rsidRPr="00C524FA">
      <w:rPr>
        <w:rFonts w:ascii="Comic Sans MS" w:hAnsi="Comic Sans MS"/>
        <w:sz w:val="16"/>
        <w:szCs w:val="16"/>
      </w:rPr>
      <w:t xml:space="preserve">                                                                                N. Pointeau</w:t>
    </w:r>
    <w:r w:rsidRPr="00C524FA">
      <w:rPr>
        <w:rFonts w:ascii="Comic Sans MS" w:hAnsi="Comic Sans MS"/>
        <w:sz w:val="16"/>
        <w:szCs w:val="16"/>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108" w:rsidRDefault="00304108" w:rsidP="003E2FB2">
      <w:pPr>
        <w:spacing w:after="0" w:line="240" w:lineRule="auto"/>
      </w:pPr>
      <w:r>
        <w:separator/>
      </w:r>
    </w:p>
  </w:footnote>
  <w:footnote w:type="continuationSeparator" w:id="0">
    <w:p w:rsidR="00304108" w:rsidRDefault="00304108" w:rsidP="003E2F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108" w:rsidRPr="00344BDF" w:rsidRDefault="00304108">
    <w:pPr>
      <w:pStyle w:val="En-tte"/>
      <w:rPr>
        <w:rFonts w:ascii="Comic Sans MS" w:hAnsi="Comic Sans MS"/>
        <w:sz w:val="16"/>
        <w:szCs w:val="16"/>
      </w:rPr>
    </w:pPr>
    <w:r w:rsidRPr="00344BDF">
      <w:rPr>
        <w:rFonts w:ascii="Comic Sans MS" w:hAnsi="Comic Sans MS"/>
        <w:sz w:val="16"/>
        <w:szCs w:val="16"/>
      </w:rPr>
      <w:ptab w:relativeTo="margin" w:alignment="center" w:leader="none"/>
    </w:r>
    <w:r>
      <w:rPr>
        <w:rFonts w:ascii="Comic Sans MS" w:hAnsi="Comic Sans MS"/>
        <w:sz w:val="16"/>
        <w:szCs w:val="16"/>
      </w:rPr>
      <w:t>BP 1 Français</w:t>
    </w:r>
    <w:r w:rsidRPr="00344BDF">
      <w:rPr>
        <w:rFonts w:ascii="Comic Sans MS" w:hAnsi="Comic Sans MS"/>
        <w:sz w:val="16"/>
        <w:szCs w:val="16"/>
      </w:rP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72980"/>
    <w:multiLevelType w:val="hybridMultilevel"/>
    <w:tmpl w:val="43AA44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43B3F03"/>
    <w:multiLevelType w:val="hybridMultilevel"/>
    <w:tmpl w:val="FD56691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F4F3ED4"/>
    <w:multiLevelType w:val="hybridMultilevel"/>
    <w:tmpl w:val="85EE61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40B05AE"/>
    <w:multiLevelType w:val="multilevel"/>
    <w:tmpl w:val="3CF4E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E878DD"/>
    <w:multiLevelType w:val="multilevel"/>
    <w:tmpl w:val="1256B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723298C"/>
    <w:multiLevelType w:val="hybridMultilevel"/>
    <w:tmpl w:val="562E7AD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75F2901"/>
    <w:multiLevelType w:val="multilevel"/>
    <w:tmpl w:val="7C265F90"/>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7">
    <w:nsid w:val="2ADB3E3E"/>
    <w:multiLevelType w:val="hybridMultilevel"/>
    <w:tmpl w:val="BA725E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F871280"/>
    <w:multiLevelType w:val="multilevel"/>
    <w:tmpl w:val="FDE86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58775C"/>
    <w:multiLevelType w:val="hybridMultilevel"/>
    <w:tmpl w:val="D58858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D3E42F4"/>
    <w:multiLevelType w:val="hybridMultilevel"/>
    <w:tmpl w:val="2444BB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595360B"/>
    <w:multiLevelType w:val="hybridMultilevel"/>
    <w:tmpl w:val="62E8F22A"/>
    <w:lvl w:ilvl="0" w:tplc="6AD28C86">
      <w:numFmt w:val="bullet"/>
      <w:lvlText w:val="-"/>
      <w:lvlJc w:val="left"/>
      <w:pPr>
        <w:ind w:left="720" w:hanging="360"/>
      </w:pPr>
      <w:rPr>
        <w:rFonts w:ascii="Comic Sans MS" w:eastAsiaTheme="minorEastAsia"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72C72E3"/>
    <w:multiLevelType w:val="hybridMultilevel"/>
    <w:tmpl w:val="FB187B88"/>
    <w:lvl w:ilvl="0" w:tplc="5BCC0E68">
      <w:numFmt w:val="bullet"/>
      <w:lvlText w:val="-"/>
      <w:lvlJc w:val="left"/>
      <w:pPr>
        <w:ind w:left="720" w:hanging="360"/>
      </w:pPr>
      <w:rPr>
        <w:rFonts w:ascii="Comic Sans MS" w:eastAsiaTheme="minorEastAsia"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A0121FF"/>
    <w:multiLevelType w:val="multilevel"/>
    <w:tmpl w:val="E9D2B51E"/>
    <w:lvl w:ilvl="0">
      <w:start w:val="1"/>
      <w:numFmt w:val="bullet"/>
      <w:lvlText w:val=""/>
      <w:lvlJc w:val="left"/>
      <w:pPr>
        <w:tabs>
          <w:tab w:val="num" w:pos="707"/>
        </w:tabs>
        <w:ind w:left="707" w:hanging="283"/>
      </w:pPr>
      <w:rPr>
        <w:rFonts w:ascii="Symbol" w:hAnsi="Symbol" w:cs="Symbol" w:hint="default"/>
      </w:rPr>
    </w:lvl>
    <w:lvl w:ilvl="1">
      <w:start w:val="1"/>
      <w:numFmt w:val="bullet"/>
      <w:lvlText w:val=""/>
      <w:lvlJc w:val="left"/>
      <w:pPr>
        <w:tabs>
          <w:tab w:val="num" w:pos="1414"/>
        </w:tabs>
        <w:ind w:left="1414" w:hanging="283"/>
      </w:pPr>
      <w:rPr>
        <w:rFonts w:ascii="Symbol" w:hAnsi="Symbol" w:cs="Symbol" w:hint="default"/>
      </w:rPr>
    </w:lvl>
    <w:lvl w:ilvl="2">
      <w:start w:val="1"/>
      <w:numFmt w:val="bullet"/>
      <w:lvlText w:val=""/>
      <w:lvlJc w:val="left"/>
      <w:pPr>
        <w:tabs>
          <w:tab w:val="num" w:pos="2121"/>
        </w:tabs>
        <w:ind w:left="2121" w:hanging="283"/>
      </w:pPr>
      <w:rPr>
        <w:rFonts w:ascii="Symbol" w:hAnsi="Symbol" w:cs="Symbol" w:hint="default"/>
      </w:rPr>
    </w:lvl>
    <w:lvl w:ilvl="3">
      <w:start w:val="1"/>
      <w:numFmt w:val="bullet"/>
      <w:lvlText w:val=""/>
      <w:lvlJc w:val="left"/>
      <w:pPr>
        <w:tabs>
          <w:tab w:val="num" w:pos="2828"/>
        </w:tabs>
        <w:ind w:left="2828" w:hanging="283"/>
      </w:pPr>
      <w:rPr>
        <w:rFonts w:ascii="Symbol" w:hAnsi="Symbol" w:cs="Symbol" w:hint="default"/>
      </w:rPr>
    </w:lvl>
    <w:lvl w:ilvl="4">
      <w:start w:val="1"/>
      <w:numFmt w:val="bullet"/>
      <w:lvlText w:val=""/>
      <w:lvlJc w:val="left"/>
      <w:pPr>
        <w:tabs>
          <w:tab w:val="num" w:pos="3535"/>
        </w:tabs>
        <w:ind w:left="3535" w:hanging="283"/>
      </w:pPr>
      <w:rPr>
        <w:rFonts w:ascii="Symbol" w:hAnsi="Symbol" w:cs="Symbol" w:hint="default"/>
      </w:rPr>
    </w:lvl>
    <w:lvl w:ilvl="5">
      <w:start w:val="1"/>
      <w:numFmt w:val="bullet"/>
      <w:lvlText w:val=""/>
      <w:lvlJc w:val="left"/>
      <w:pPr>
        <w:tabs>
          <w:tab w:val="num" w:pos="4242"/>
        </w:tabs>
        <w:ind w:left="4242" w:hanging="283"/>
      </w:pPr>
      <w:rPr>
        <w:rFonts w:ascii="Symbol" w:hAnsi="Symbol" w:cs="Symbol" w:hint="default"/>
      </w:rPr>
    </w:lvl>
    <w:lvl w:ilvl="6">
      <w:start w:val="1"/>
      <w:numFmt w:val="bullet"/>
      <w:lvlText w:val=""/>
      <w:lvlJc w:val="left"/>
      <w:pPr>
        <w:tabs>
          <w:tab w:val="num" w:pos="4949"/>
        </w:tabs>
        <w:ind w:left="4949" w:hanging="283"/>
      </w:pPr>
      <w:rPr>
        <w:rFonts w:ascii="Symbol" w:hAnsi="Symbol" w:cs="Symbol" w:hint="default"/>
      </w:rPr>
    </w:lvl>
    <w:lvl w:ilvl="7">
      <w:start w:val="1"/>
      <w:numFmt w:val="bullet"/>
      <w:lvlText w:val=""/>
      <w:lvlJc w:val="left"/>
      <w:pPr>
        <w:tabs>
          <w:tab w:val="num" w:pos="5656"/>
        </w:tabs>
        <w:ind w:left="5656" w:hanging="283"/>
      </w:pPr>
      <w:rPr>
        <w:rFonts w:ascii="Symbol" w:hAnsi="Symbol" w:cs="Symbol" w:hint="default"/>
      </w:rPr>
    </w:lvl>
    <w:lvl w:ilvl="8">
      <w:start w:val="1"/>
      <w:numFmt w:val="bullet"/>
      <w:lvlText w:val=""/>
      <w:lvlJc w:val="left"/>
      <w:pPr>
        <w:tabs>
          <w:tab w:val="num" w:pos="6363"/>
        </w:tabs>
        <w:ind w:left="6363" w:hanging="283"/>
      </w:pPr>
      <w:rPr>
        <w:rFonts w:ascii="Symbol" w:hAnsi="Symbol" w:cs="Symbol" w:hint="default"/>
      </w:rPr>
    </w:lvl>
  </w:abstractNum>
  <w:abstractNum w:abstractNumId="14">
    <w:nsid w:val="641424CD"/>
    <w:multiLevelType w:val="hybridMultilevel"/>
    <w:tmpl w:val="45FC53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67651A4"/>
    <w:multiLevelType w:val="multilevel"/>
    <w:tmpl w:val="8E528320"/>
    <w:lvl w:ilvl="0">
      <w:start w:val="1"/>
      <w:numFmt w:val="bullet"/>
      <w:lvlText w:val=""/>
      <w:lvlJc w:val="left"/>
      <w:pPr>
        <w:tabs>
          <w:tab w:val="num" w:pos="720"/>
        </w:tabs>
        <w:ind w:left="720" w:hanging="283"/>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5"/>
  </w:num>
  <w:num w:numId="2">
    <w:abstractNumId w:val="4"/>
  </w:num>
  <w:num w:numId="3">
    <w:abstractNumId w:val="3"/>
  </w:num>
  <w:num w:numId="4">
    <w:abstractNumId w:val="14"/>
  </w:num>
  <w:num w:numId="5">
    <w:abstractNumId w:val="7"/>
  </w:num>
  <w:num w:numId="6">
    <w:abstractNumId w:val="6"/>
  </w:num>
  <w:num w:numId="7">
    <w:abstractNumId w:val="13"/>
  </w:num>
  <w:num w:numId="8">
    <w:abstractNumId w:val="15"/>
  </w:num>
  <w:num w:numId="9">
    <w:abstractNumId w:val="2"/>
  </w:num>
  <w:num w:numId="10">
    <w:abstractNumId w:val="0"/>
  </w:num>
  <w:num w:numId="11">
    <w:abstractNumId w:val="9"/>
  </w:num>
  <w:num w:numId="12">
    <w:abstractNumId w:val="10"/>
  </w:num>
  <w:num w:numId="13">
    <w:abstractNumId w:val="8"/>
  </w:num>
  <w:num w:numId="14">
    <w:abstractNumId w:val="1"/>
  </w:num>
  <w:num w:numId="15">
    <w:abstractNumId w:val="1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4710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3D9B"/>
    <w:rsid w:val="00000207"/>
    <w:rsid w:val="000011E8"/>
    <w:rsid w:val="000011FB"/>
    <w:rsid w:val="0000181F"/>
    <w:rsid w:val="000179B1"/>
    <w:rsid w:val="0003564B"/>
    <w:rsid w:val="000420EB"/>
    <w:rsid w:val="0005291C"/>
    <w:rsid w:val="000533EF"/>
    <w:rsid w:val="000549C1"/>
    <w:rsid w:val="000556A7"/>
    <w:rsid w:val="00066302"/>
    <w:rsid w:val="000667F5"/>
    <w:rsid w:val="00066C63"/>
    <w:rsid w:val="00070039"/>
    <w:rsid w:val="000823E0"/>
    <w:rsid w:val="000A4F69"/>
    <w:rsid w:val="000B767D"/>
    <w:rsid w:val="000C0203"/>
    <w:rsid w:val="000C265D"/>
    <w:rsid w:val="000C5099"/>
    <w:rsid w:val="000C5C46"/>
    <w:rsid w:val="000C65CE"/>
    <w:rsid w:val="000D0433"/>
    <w:rsid w:val="000D1590"/>
    <w:rsid w:val="000F6CDE"/>
    <w:rsid w:val="00107560"/>
    <w:rsid w:val="00134D5D"/>
    <w:rsid w:val="00143299"/>
    <w:rsid w:val="00151CC7"/>
    <w:rsid w:val="00155021"/>
    <w:rsid w:val="00156FD5"/>
    <w:rsid w:val="00171D01"/>
    <w:rsid w:val="00172524"/>
    <w:rsid w:val="00184416"/>
    <w:rsid w:val="00190608"/>
    <w:rsid w:val="00195442"/>
    <w:rsid w:val="00196882"/>
    <w:rsid w:val="001A0F68"/>
    <w:rsid w:val="001B0D8B"/>
    <w:rsid w:val="001B2BC8"/>
    <w:rsid w:val="001C2F56"/>
    <w:rsid w:val="001D3902"/>
    <w:rsid w:val="001D6AAA"/>
    <w:rsid w:val="001E0BEC"/>
    <w:rsid w:val="001E3755"/>
    <w:rsid w:val="001F37CF"/>
    <w:rsid w:val="001F5A46"/>
    <w:rsid w:val="00207739"/>
    <w:rsid w:val="00245FCB"/>
    <w:rsid w:val="002661E6"/>
    <w:rsid w:val="00280950"/>
    <w:rsid w:val="002913AD"/>
    <w:rsid w:val="002B02B7"/>
    <w:rsid w:val="002B4D89"/>
    <w:rsid w:val="002E45AA"/>
    <w:rsid w:val="002E7AA2"/>
    <w:rsid w:val="002F0ED1"/>
    <w:rsid w:val="00304108"/>
    <w:rsid w:val="00327019"/>
    <w:rsid w:val="00341008"/>
    <w:rsid w:val="00344384"/>
    <w:rsid w:val="00344BDF"/>
    <w:rsid w:val="00344C75"/>
    <w:rsid w:val="00345A06"/>
    <w:rsid w:val="00370C03"/>
    <w:rsid w:val="00376A19"/>
    <w:rsid w:val="00394B11"/>
    <w:rsid w:val="003A7447"/>
    <w:rsid w:val="003C01BF"/>
    <w:rsid w:val="003E2FB2"/>
    <w:rsid w:val="003E52A4"/>
    <w:rsid w:val="00402899"/>
    <w:rsid w:val="00406865"/>
    <w:rsid w:val="00412216"/>
    <w:rsid w:val="004124DA"/>
    <w:rsid w:val="004159E6"/>
    <w:rsid w:val="00470EC3"/>
    <w:rsid w:val="00481D36"/>
    <w:rsid w:val="00481F94"/>
    <w:rsid w:val="004A6298"/>
    <w:rsid w:val="004B56F1"/>
    <w:rsid w:val="004B600D"/>
    <w:rsid w:val="004D0EBD"/>
    <w:rsid w:val="004E10D7"/>
    <w:rsid w:val="004E2367"/>
    <w:rsid w:val="004E4F94"/>
    <w:rsid w:val="004F1DB3"/>
    <w:rsid w:val="00502E65"/>
    <w:rsid w:val="00526C41"/>
    <w:rsid w:val="00532D58"/>
    <w:rsid w:val="00560309"/>
    <w:rsid w:val="00560EEE"/>
    <w:rsid w:val="00571703"/>
    <w:rsid w:val="00583ADF"/>
    <w:rsid w:val="00591603"/>
    <w:rsid w:val="00595DA7"/>
    <w:rsid w:val="005A64BF"/>
    <w:rsid w:val="005B3E42"/>
    <w:rsid w:val="005D1209"/>
    <w:rsid w:val="005E5E81"/>
    <w:rsid w:val="005F6B00"/>
    <w:rsid w:val="00637F03"/>
    <w:rsid w:val="006400EA"/>
    <w:rsid w:val="00650529"/>
    <w:rsid w:val="00651F08"/>
    <w:rsid w:val="00652C22"/>
    <w:rsid w:val="00665E19"/>
    <w:rsid w:val="0066611A"/>
    <w:rsid w:val="006A32F5"/>
    <w:rsid w:val="006B0226"/>
    <w:rsid w:val="006B619F"/>
    <w:rsid w:val="006C00B9"/>
    <w:rsid w:val="006C4C07"/>
    <w:rsid w:val="006E792B"/>
    <w:rsid w:val="006F41F7"/>
    <w:rsid w:val="00711720"/>
    <w:rsid w:val="007207FC"/>
    <w:rsid w:val="007237B6"/>
    <w:rsid w:val="00723D9B"/>
    <w:rsid w:val="0073625E"/>
    <w:rsid w:val="007458EA"/>
    <w:rsid w:val="00773E9D"/>
    <w:rsid w:val="00777486"/>
    <w:rsid w:val="00780712"/>
    <w:rsid w:val="00780E3A"/>
    <w:rsid w:val="00793DCF"/>
    <w:rsid w:val="007A3438"/>
    <w:rsid w:val="007C088B"/>
    <w:rsid w:val="007C334C"/>
    <w:rsid w:val="007C39C2"/>
    <w:rsid w:val="007C5B38"/>
    <w:rsid w:val="00827D7F"/>
    <w:rsid w:val="00854B33"/>
    <w:rsid w:val="00856883"/>
    <w:rsid w:val="00880C8F"/>
    <w:rsid w:val="00880CB8"/>
    <w:rsid w:val="00887374"/>
    <w:rsid w:val="008E5B0C"/>
    <w:rsid w:val="00914BD8"/>
    <w:rsid w:val="009671BB"/>
    <w:rsid w:val="00994F02"/>
    <w:rsid w:val="009A32BB"/>
    <w:rsid w:val="009C2B28"/>
    <w:rsid w:val="00A05C66"/>
    <w:rsid w:val="00A06D73"/>
    <w:rsid w:val="00A10022"/>
    <w:rsid w:val="00A11C9A"/>
    <w:rsid w:val="00A33021"/>
    <w:rsid w:val="00A36976"/>
    <w:rsid w:val="00A61189"/>
    <w:rsid w:val="00AB7C4F"/>
    <w:rsid w:val="00AD3488"/>
    <w:rsid w:val="00AD5689"/>
    <w:rsid w:val="00AE1085"/>
    <w:rsid w:val="00AF58D0"/>
    <w:rsid w:val="00B23CA9"/>
    <w:rsid w:val="00B422DD"/>
    <w:rsid w:val="00B470BE"/>
    <w:rsid w:val="00B54D2F"/>
    <w:rsid w:val="00B56CEF"/>
    <w:rsid w:val="00B61E70"/>
    <w:rsid w:val="00B6312B"/>
    <w:rsid w:val="00B84FB1"/>
    <w:rsid w:val="00BA7E55"/>
    <w:rsid w:val="00BB717A"/>
    <w:rsid w:val="00BC3AA1"/>
    <w:rsid w:val="00BD4DA0"/>
    <w:rsid w:val="00BE700D"/>
    <w:rsid w:val="00BF47D4"/>
    <w:rsid w:val="00C36130"/>
    <w:rsid w:val="00C362D4"/>
    <w:rsid w:val="00C403F9"/>
    <w:rsid w:val="00C524FA"/>
    <w:rsid w:val="00C5375E"/>
    <w:rsid w:val="00C72392"/>
    <w:rsid w:val="00C74DE1"/>
    <w:rsid w:val="00C773EF"/>
    <w:rsid w:val="00C81177"/>
    <w:rsid w:val="00C92198"/>
    <w:rsid w:val="00CA1075"/>
    <w:rsid w:val="00CA67B8"/>
    <w:rsid w:val="00CD3FD8"/>
    <w:rsid w:val="00D15863"/>
    <w:rsid w:val="00D17F61"/>
    <w:rsid w:val="00D3131B"/>
    <w:rsid w:val="00D3503A"/>
    <w:rsid w:val="00D35DED"/>
    <w:rsid w:val="00D93EB3"/>
    <w:rsid w:val="00D97B2B"/>
    <w:rsid w:val="00DA1898"/>
    <w:rsid w:val="00DA3EE1"/>
    <w:rsid w:val="00DC5720"/>
    <w:rsid w:val="00DD48D0"/>
    <w:rsid w:val="00E26809"/>
    <w:rsid w:val="00E93E28"/>
    <w:rsid w:val="00ED0374"/>
    <w:rsid w:val="00ED19C2"/>
    <w:rsid w:val="00F011FF"/>
    <w:rsid w:val="00F12A93"/>
    <w:rsid w:val="00F211CD"/>
    <w:rsid w:val="00F26260"/>
    <w:rsid w:val="00F322A6"/>
    <w:rsid w:val="00F54B8D"/>
    <w:rsid w:val="00F70A8D"/>
    <w:rsid w:val="00FC3432"/>
    <w:rsid w:val="00FD64F2"/>
    <w:rsid w:val="00FE0D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0A4F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unhideWhenUsed/>
    <w:qFormat/>
    <w:rsid w:val="00A33021"/>
    <w:pPr>
      <w:keepNext/>
      <w:keepLines/>
      <w:spacing w:before="200" w:after="0"/>
      <w:outlineLvl w:val="2"/>
    </w:pPr>
    <w:rPr>
      <w:rFonts w:asciiTheme="majorHAnsi" w:eastAsiaTheme="majorEastAsia" w:hAnsiTheme="majorHAnsi" w:cstheme="majorBidi"/>
      <w:b/>
      <w:bCs/>
      <w:color w:val="DDDDD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723D9B"/>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502E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2E65"/>
    <w:rPr>
      <w:rFonts w:ascii="Tahoma" w:hAnsi="Tahoma" w:cs="Tahoma"/>
      <w:sz w:val="16"/>
      <w:szCs w:val="16"/>
    </w:rPr>
  </w:style>
  <w:style w:type="paragraph" w:styleId="Paragraphedeliste">
    <w:name w:val="List Paragraph"/>
    <w:basedOn w:val="Normal"/>
    <w:uiPriority w:val="34"/>
    <w:qFormat/>
    <w:rsid w:val="0066611A"/>
    <w:pPr>
      <w:ind w:left="720"/>
      <w:contextualSpacing/>
    </w:pPr>
  </w:style>
  <w:style w:type="character" w:styleId="Lienhypertexte">
    <w:name w:val="Hyperlink"/>
    <w:basedOn w:val="Policepardfaut"/>
    <w:uiPriority w:val="99"/>
    <w:unhideWhenUsed/>
    <w:rsid w:val="003E52A4"/>
    <w:rPr>
      <w:color w:val="5F5F5F" w:themeColor="hyperlink"/>
      <w:u w:val="single"/>
    </w:rPr>
  </w:style>
  <w:style w:type="character" w:customStyle="1" w:styleId="Titre2Car">
    <w:name w:val="Titre 2 Car"/>
    <w:basedOn w:val="Policepardfaut"/>
    <w:link w:val="Titre2"/>
    <w:uiPriority w:val="9"/>
    <w:rsid w:val="000A4F69"/>
    <w:rPr>
      <w:rFonts w:ascii="Times New Roman" w:eastAsia="Times New Roman" w:hAnsi="Times New Roman" w:cs="Times New Roman"/>
      <w:b/>
      <w:bCs/>
      <w:sz w:val="36"/>
      <w:szCs w:val="36"/>
      <w:lang w:eastAsia="fr-FR"/>
    </w:rPr>
  </w:style>
  <w:style w:type="character" w:customStyle="1" w:styleId="apple-style-span">
    <w:name w:val="apple-style-span"/>
    <w:basedOn w:val="Policepardfaut"/>
    <w:rsid w:val="00A33021"/>
  </w:style>
  <w:style w:type="character" w:customStyle="1" w:styleId="Titre3Car">
    <w:name w:val="Titre 3 Car"/>
    <w:basedOn w:val="Policepardfaut"/>
    <w:link w:val="Titre3"/>
    <w:uiPriority w:val="9"/>
    <w:rsid w:val="00A33021"/>
    <w:rPr>
      <w:rFonts w:asciiTheme="majorHAnsi" w:eastAsiaTheme="majorEastAsia" w:hAnsiTheme="majorHAnsi" w:cstheme="majorBidi"/>
      <w:b/>
      <w:bCs/>
      <w:color w:val="DDDDDD" w:themeColor="accent1"/>
    </w:rPr>
  </w:style>
  <w:style w:type="paragraph" w:styleId="NormalWeb">
    <w:name w:val="Normal (Web)"/>
    <w:basedOn w:val="Normal"/>
    <w:uiPriority w:val="99"/>
    <w:unhideWhenUsed/>
    <w:rsid w:val="00A33021"/>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A33021"/>
    <w:rPr>
      <w:b/>
      <w:bCs/>
    </w:rPr>
  </w:style>
  <w:style w:type="table" w:styleId="Grilledutableau">
    <w:name w:val="Table Grid"/>
    <w:basedOn w:val="TableauNormal"/>
    <w:uiPriority w:val="59"/>
    <w:rsid w:val="003E2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E2FB2"/>
    <w:pPr>
      <w:tabs>
        <w:tab w:val="center" w:pos="4536"/>
        <w:tab w:val="right" w:pos="9072"/>
      </w:tabs>
      <w:spacing w:after="0" w:line="240" w:lineRule="auto"/>
    </w:pPr>
  </w:style>
  <w:style w:type="character" w:customStyle="1" w:styleId="En-tteCar">
    <w:name w:val="En-tête Car"/>
    <w:basedOn w:val="Policepardfaut"/>
    <w:link w:val="En-tte"/>
    <w:uiPriority w:val="99"/>
    <w:rsid w:val="003E2FB2"/>
  </w:style>
  <w:style w:type="paragraph" w:styleId="Pieddepage">
    <w:name w:val="footer"/>
    <w:basedOn w:val="Normal"/>
    <w:link w:val="PieddepageCar"/>
    <w:uiPriority w:val="99"/>
    <w:unhideWhenUsed/>
    <w:rsid w:val="003E2F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2FB2"/>
  </w:style>
  <w:style w:type="character" w:styleId="CitationHTML">
    <w:name w:val="HTML Cite"/>
    <w:basedOn w:val="Policepardfaut"/>
    <w:uiPriority w:val="99"/>
    <w:semiHidden/>
    <w:unhideWhenUsed/>
    <w:rsid w:val="004F1DB3"/>
    <w:rPr>
      <w:i/>
      <w:iCs/>
    </w:rPr>
  </w:style>
  <w:style w:type="character" w:customStyle="1" w:styleId="Accentuationforte">
    <w:name w:val="Accentuation forte"/>
    <w:rsid w:val="00C403F9"/>
    <w:rPr>
      <w:b/>
      <w:bCs/>
    </w:rPr>
  </w:style>
  <w:style w:type="character" w:customStyle="1" w:styleId="Accentuation1">
    <w:name w:val="Accentuation1"/>
    <w:rsid w:val="00C403F9"/>
    <w:rPr>
      <w:i/>
      <w:iCs/>
    </w:rPr>
  </w:style>
  <w:style w:type="paragraph" w:styleId="Corpsdetexte">
    <w:name w:val="Body Text"/>
    <w:basedOn w:val="Normal"/>
    <w:link w:val="CorpsdetexteCar"/>
    <w:rsid w:val="00C403F9"/>
    <w:pPr>
      <w:suppressAutoHyphens/>
      <w:spacing w:after="140" w:line="288" w:lineRule="auto"/>
    </w:pPr>
  </w:style>
  <w:style w:type="character" w:customStyle="1" w:styleId="CorpsdetexteCar">
    <w:name w:val="Corps de texte Car"/>
    <w:basedOn w:val="Policepardfaut"/>
    <w:link w:val="Corpsdetexte"/>
    <w:rsid w:val="00C403F9"/>
  </w:style>
  <w:style w:type="character" w:styleId="Accentuation">
    <w:name w:val="Emphasis"/>
    <w:basedOn w:val="Policepardfaut"/>
    <w:uiPriority w:val="20"/>
    <w:qFormat/>
    <w:rsid w:val="00A61189"/>
    <w:rPr>
      <w:i/>
      <w:iCs/>
    </w:rPr>
  </w:style>
  <w:style w:type="table" w:customStyle="1" w:styleId="Listeclaire-Accent11">
    <w:name w:val="Liste claire - Accent 11"/>
    <w:basedOn w:val="TableauNormal"/>
    <w:uiPriority w:val="61"/>
    <w:rsid w:val="009A32BB"/>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Grilleclaire-Accent6">
    <w:name w:val="Light Grid Accent 6"/>
    <w:basedOn w:val="TableauNormal"/>
    <w:uiPriority w:val="62"/>
    <w:rsid w:val="00B61E7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paragraph" w:styleId="Notedebasdepage">
    <w:name w:val="footnote text"/>
    <w:basedOn w:val="Normal"/>
    <w:link w:val="NotedebasdepageCar"/>
    <w:uiPriority w:val="99"/>
    <w:semiHidden/>
    <w:unhideWhenUsed/>
    <w:rsid w:val="000D043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D0433"/>
    <w:rPr>
      <w:sz w:val="20"/>
      <w:szCs w:val="20"/>
    </w:rPr>
  </w:style>
  <w:style w:type="character" w:styleId="Appelnotedebasdep">
    <w:name w:val="footnote reference"/>
    <w:basedOn w:val="Policepardfaut"/>
    <w:uiPriority w:val="99"/>
    <w:semiHidden/>
    <w:unhideWhenUsed/>
    <w:rsid w:val="000D0433"/>
    <w:rPr>
      <w:vertAlign w:val="superscript"/>
    </w:rPr>
  </w:style>
  <w:style w:type="character" w:styleId="Lienhypertextesuivivisit">
    <w:name w:val="FollowedHyperlink"/>
    <w:basedOn w:val="Policepardfaut"/>
    <w:uiPriority w:val="99"/>
    <w:semiHidden/>
    <w:unhideWhenUsed/>
    <w:rsid w:val="00CA1075"/>
    <w:rPr>
      <w:color w:val="919191"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0A4F6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3">
    <w:name w:val="heading 3"/>
    <w:basedOn w:val="Normal"/>
    <w:next w:val="Normal"/>
    <w:link w:val="Titre3Car"/>
    <w:uiPriority w:val="9"/>
    <w:unhideWhenUsed/>
    <w:qFormat/>
    <w:rsid w:val="00A33021"/>
    <w:pPr>
      <w:keepNext/>
      <w:keepLines/>
      <w:spacing w:before="200" w:after="0"/>
      <w:outlineLvl w:val="2"/>
    </w:pPr>
    <w:rPr>
      <w:rFonts w:asciiTheme="majorHAnsi" w:eastAsiaTheme="majorEastAsia" w:hAnsiTheme="majorHAnsi" w:cstheme="majorBidi"/>
      <w:b/>
      <w:bCs/>
      <w:color w:val="DDDDD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723D9B"/>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502E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02E65"/>
    <w:rPr>
      <w:rFonts w:ascii="Tahoma" w:hAnsi="Tahoma" w:cs="Tahoma"/>
      <w:sz w:val="16"/>
      <w:szCs w:val="16"/>
    </w:rPr>
  </w:style>
  <w:style w:type="paragraph" w:styleId="Paragraphedeliste">
    <w:name w:val="List Paragraph"/>
    <w:basedOn w:val="Normal"/>
    <w:uiPriority w:val="34"/>
    <w:qFormat/>
    <w:rsid w:val="0066611A"/>
    <w:pPr>
      <w:ind w:left="720"/>
      <w:contextualSpacing/>
    </w:pPr>
  </w:style>
  <w:style w:type="character" w:styleId="Lienhypertexte">
    <w:name w:val="Hyperlink"/>
    <w:basedOn w:val="Policepardfaut"/>
    <w:uiPriority w:val="99"/>
    <w:unhideWhenUsed/>
    <w:rsid w:val="003E52A4"/>
    <w:rPr>
      <w:color w:val="5F5F5F" w:themeColor="hyperlink"/>
      <w:u w:val="single"/>
    </w:rPr>
  </w:style>
  <w:style w:type="character" w:customStyle="1" w:styleId="Titre2Car">
    <w:name w:val="Titre 2 Car"/>
    <w:basedOn w:val="Policepardfaut"/>
    <w:link w:val="Titre2"/>
    <w:uiPriority w:val="9"/>
    <w:rsid w:val="000A4F69"/>
    <w:rPr>
      <w:rFonts w:ascii="Times New Roman" w:eastAsia="Times New Roman" w:hAnsi="Times New Roman" w:cs="Times New Roman"/>
      <w:b/>
      <w:bCs/>
      <w:sz w:val="36"/>
      <w:szCs w:val="36"/>
      <w:lang w:eastAsia="fr-FR"/>
    </w:rPr>
  </w:style>
  <w:style w:type="character" w:customStyle="1" w:styleId="apple-style-span">
    <w:name w:val="apple-style-span"/>
    <w:basedOn w:val="Policepardfaut"/>
    <w:rsid w:val="00A33021"/>
  </w:style>
  <w:style w:type="character" w:customStyle="1" w:styleId="Titre3Car">
    <w:name w:val="Titre 3 Car"/>
    <w:basedOn w:val="Policepardfaut"/>
    <w:link w:val="Titre3"/>
    <w:uiPriority w:val="9"/>
    <w:rsid w:val="00A33021"/>
    <w:rPr>
      <w:rFonts w:asciiTheme="majorHAnsi" w:eastAsiaTheme="majorEastAsia" w:hAnsiTheme="majorHAnsi" w:cstheme="majorBidi"/>
      <w:b/>
      <w:bCs/>
      <w:color w:val="DDDDDD" w:themeColor="accent1"/>
    </w:rPr>
  </w:style>
  <w:style w:type="paragraph" w:styleId="NormalWeb">
    <w:name w:val="Normal (Web)"/>
    <w:basedOn w:val="Normal"/>
    <w:uiPriority w:val="99"/>
    <w:unhideWhenUsed/>
    <w:rsid w:val="00A33021"/>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A33021"/>
    <w:rPr>
      <w:b/>
      <w:bCs/>
    </w:rPr>
  </w:style>
  <w:style w:type="table" w:styleId="Grilledutableau">
    <w:name w:val="Table Grid"/>
    <w:basedOn w:val="TableauNormal"/>
    <w:uiPriority w:val="59"/>
    <w:rsid w:val="003E2F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3E2FB2"/>
    <w:pPr>
      <w:tabs>
        <w:tab w:val="center" w:pos="4536"/>
        <w:tab w:val="right" w:pos="9072"/>
      </w:tabs>
      <w:spacing w:after="0" w:line="240" w:lineRule="auto"/>
    </w:pPr>
  </w:style>
  <w:style w:type="character" w:customStyle="1" w:styleId="En-tteCar">
    <w:name w:val="En-tête Car"/>
    <w:basedOn w:val="Policepardfaut"/>
    <w:link w:val="En-tte"/>
    <w:uiPriority w:val="99"/>
    <w:rsid w:val="003E2FB2"/>
  </w:style>
  <w:style w:type="paragraph" w:styleId="Pieddepage">
    <w:name w:val="footer"/>
    <w:basedOn w:val="Normal"/>
    <w:link w:val="PieddepageCar"/>
    <w:uiPriority w:val="99"/>
    <w:unhideWhenUsed/>
    <w:rsid w:val="003E2FB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2FB2"/>
  </w:style>
  <w:style w:type="character" w:styleId="CitationHTML">
    <w:name w:val="HTML Cite"/>
    <w:basedOn w:val="Policepardfaut"/>
    <w:uiPriority w:val="99"/>
    <w:semiHidden/>
    <w:unhideWhenUsed/>
    <w:rsid w:val="004F1DB3"/>
    <w:rPr>
      <w:i/>
      <w:iCs/>
    </w:rPr>
  </w:style>
  <w:style w:type="character" w:customStyle="1" w:styleId="Accentuationforte">
    <w:name w:val="Accentuation forte"/>
    <w:rsid w:val="00C403F9"/>
    <w:rPr>
      <w:b/>
      <w:bCs/>
    </w:rPr>
  </w:style>
  <w:style w:type="character" w:customStyle="1" w:styleId="Accentuation1">
    <w:name w:val="Accentuation1"/>
    <w:rsid w:val="00C403F9"/>
    <w:rPr>
      <w:i/>
      <w:iCs/>
    </w:rPr>
  </w:style>
  <w:style w:type="paragraph" w:styleId="Corpsdetexte">
    <w:name w:val="Body Text"/>
    <w:basedOn w:val="Normal"/>
    <w:link w:val="CorpsdetexteCar"/>
    <w:rsid w:val="00C403F9"/>
    <w:pPr>
      <w:suppressAutoHyphens/>
      <w:spacing w:after="140" w:line="288" w:lineRule="auto"/>
    </w:pPr>
  </w:style>
  <w:style w:type="character" w:customStyle="1" w:styleId="CorpsdetexteCar">
    <w:name w:val="Corps de texte Car"/>
    <w:basedOn w:val="Policepardfaut"/>
    <w:link w:val="Corpsdetexte"/>
    <w:rsid w:val="00C403F9"/>
  </w:style>
  <w:style w:type="character" w:styleId="Accentuation">
    <w:name w:val="Emphasis"/>
    <w:basedOn w:val="Policepardfaut"/>
    <w:uiPriority w:val="20"/>
    <w:qFormat/>
    <w:rsid w:val="00A61189"/>
    <w:rPr>
      <w:i/>
      <w:iCs/>
    </w:rPr>
  </w:style>
  <w:style w:type="table" w:customStyle="1" w:styleId="Listeclaire-Accent11">
    <w:name w:val="Liste claire - Accent 11"/>
    <w:basedOn w:val="TableauNormal"/>
    <w:uiPriority w:val="61"/>
    <w:rsid w:val="009A32BB"/>
    <w:pPr>
      <w:spacing w:after="0" w:line="240" w:lineRule="auto"/>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Grilleclaire-Accent6">
    <w:name w:val="Light Grid Accent 6"/>
    <w:basedOn w:val="TableauNormal"/>
    <w:uiPriority w:val="62"/>
    <w:rsid w:val="00B61E70"/>
    <w:pPr>
      <w:spacing w:after="0" w:line="240" w:lineRule="auto"/>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paragraph" w:styleId="Notedebasdepage">
    <w:name w:val="footnote text"/>
    <w:basedOn w:val="Normal"/>
    <w:link w:val="NotedebasdepageCar"/>
    <w:uiPriority w:val="99"/>
    <w:semiHidden/>
    <w:unhideWhenUsed/>
    <w:rsid w:val="000D0433"/>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0D0433"/>
    <w:rPr>
      <w:sz w:val="20"/>
      <w:szCs w:val="20"/>
    </w:rPr>
  </w:style>
  <w:style w:type="character" w:styleId="Appelnotedebasdep">
    <w:name w:val="footnote reference"/>
    <w:basedOn w:val="Policepardfaut"/>
    <w:uiPriority w:val="99"/>
    <w:semiHidden/>
    <w:unhideWhenUsed/>
    <w:rsid w:val="000D0433"/>
    <w:rPr>
      <w:vertAlign w:val="superscript"/>
    </w:rPr>
  </w:style>
  <w:style w:type="character" w:styleId="Lienhypertextesuivivisit">
    <w:name w:val="FollowedHyperlink"/>
    <w:basedOn w:val="Policepardfaut"/>
    <w:uiPriority w:val="99"/>
    <w:semiHidden/>
    <w:unhideWhenUsed/>
    <w:rsid w:val="00CA1075"/>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12222">
      <w:bodyDiv w:val="1"/>
      <w:marLeft w:val="0"/>
      <w:marRight w:val="0"/>
      <w:marTop w:val="0"/>
      <w:marBottom w:val="0"/>
      <w:divBdr>
        <w:top w:val="none" w:sz="0" w:space="0" w:color="auto"/>
        <w:left w:val="none" w:sz="0" w:space="0" w:color="auto"/>
        <w:bottom w:val="none" w:sz="0" w:space="0" w:color="auto"/>
        <w:right w:val="none" w:sz="0" w:space="0" w:color="auto"/>
      </w:divBdr>
      <w:divsChild>
        <w:div w:id="65425127">
          <w:marLeft w:val="0"/>
          <w:marRight w:val="0"/>
          <w:marTop w:val="0"/>
          <w:marBottom w:val="0"/>
          <w:divBdr>
            <w:top w:val="none" w:sz="0" w:space="0" w:color="auto"/>
            <w:left w:val="none" w:sz="0" w:space="0" w:color="auto"/>
            <w:bottom w:val="none" w:sz="0" w:space="0" w:color="auto"/>
            <w:right w:val="none" w:sz="0" w:space="0" w:color="auto"/>
          </w:divBdr>
          <w:divsChild>
            <w:div w:id="1932809172">
              <w:marLeft w:val="0"/>
              <w:marRight w:val="0"/>
              <w:marTop w:val="0"/>
              <w:marBottom w:val="0"/>
              <w:divBdr>
                <w:top w:val="single" w:sz="2" w:space="0" w:color="FFFFFF"/>
                <w:left w:val="single" w:sz="2" w:space="0" w:color="FFFFFF"/>
                <w:bottom w:val="single" w:sz="2" w:space="0" w:color="FFFFFF"/>
                <w:right w:val="single" w:sz="2" w:space="0" w:color="FFFFFF"/>
              </w:divBdr>
              <w:divsChild>
                <w:div w:id="528252616">
                  <w:marLeft w:val="0"/>
                  <w:marRight w:val="0"/>
                  <w:marTop w:val="0"/>
                  <w:marBottom w:val="0"/>
                  <w:divBdr>
                    <w:top w:val="none" w:sz="0" w:space="0" w:color="auto"/>
                    <w:left w:val="none" w:sz="0" w:space="0" w:color="auto"/>
                    <w:bottom w:val="none" w:sz="0" w:space="0" w:color="auto"/>
                    <w:right w:val="none" w:sz="0" w:space="0" w:color="auto"/>
                  </w:divBdr>
                  <w:divsChild>
                    <w:div w:id="290553659">
                      <w:marLeft w:val="0"/>
                      <w:marRight w:val="0"/>
                      <w:marTop w:val="0"/>
                      <w:marBottom w:val="0"/>
                      <w:divBdr>
                        <w:top w:val="none" w:sz="0" w:space="0" w:color="auto"/>
                        <w:left w:val="none" w:sz="0" w:space="0" w:color="auto"/>
                        <w:bottom w:val="none" w:sz="0" w:space="0" w:color="auto"/>
                        <w:right w:val="none" w:sz="0" w:space="0" w:color="auto"/>
                      </w:divBdr>
                      <w:divsChild>
                        <w:div w:id="967474652">
                          <w:marLeft w:val="0"/>
                          <w:marRight w:val="0"/>
                          <w:marTop w:val="0"/>
                          <w:marBottom w:val="0"/>
                          <w:divBdr>
                            <w:top w:val="none" w:sz="0" w:space="0" w:color="auto"/>
                            <w:left w:val="none" w:sz="0" w:space="0" w:color="auto"/>
                            <w:bottom w:val="none" w:sz="0" w:space="0" w:color="auto"/>
                            <w:right w:val="none" w:sz="0" w:space="0" w:color="auto"/>
                          </w:divBdr>
                          <w:divsChild>
                            <w:div w:id="1306355954">
                              <w:marLeft w:val="0"/>
                              <w:marRight w:val="0"/>
                              <w:marTop w:val="0"/>
                              <w:marBottom w:val="0"/>
                              <w:divBdr>
                                <w:top w:val="none" w:sz="0" w:space="0" w:color="auto"/>
                                <w:left w:val="none" w:sz="0" w:space="0" w:color="auto"/>
                                <w:bottom w:val="none" w:sz="0" w:space="0" w:color="auto"/>
                                <w:right w:val="none" w:sz="0" w:space="0" w:color="auto"/>
                              </w:divBdr>
                              <w:divsChild>
                                <w:div w:id="76635344">
                                  <w:marLeft w:val="0"/>
                                  <w:marRight w:val="0"/>
                                  <w:marTop w:val="0"/>
                                  <w:marBottom w:val="0"/>
                                  <w:divBdr>
                                    <w:top w:val="none" w:sz="0" w:space="0" w:color="auto"/>
                                    <w:left w:val="none" w:sz="0" w:space="0" w:color="auto"/>
                                    <w:bottom w:val="none" w:sz="0" w:space="0" w:color="auto"/>
                                    <w:right w:val="none" w:sz="0" w:space="0" w:color="auto"/>
                                  </w:divBdr>
                                  <w:divsChild>
                                    <w:div w:id="2071607549">
                                      <w:marLeft w:val="0"/>
                                      <w:marRight w:val="0"/>
                                      <w:marTop w:val="0"/>
                                      <w:marBottom w:val="0"/>
                                      <w:divBdr>
                                        <w:top w:val="none" w:sz="0" w:space="0" w:color="auto"/>
                                        <w:left w:val="none" w:sz="0" w:space="0" w:color="auto"/>
                                        <w:bottom w:val="none" w:sz="0" w:space="0" w:color="auto"/>
                                        <w:right w:val="none" w:sz="0" w:space="0" w:color="auto"/>
                                      </w:divBdr>
                                    </w:div>
                                    <w:div w:id="995645062">
                                      <w:marLeft w:val="0"/>
                                      <w:marRight w:val="0"/>
                                      <w:marTop w:val="0"/>
                                      <w:marBottom w:val="0"/>
                                      <w:divBdr>
                                        <w:top w:val="none" w:sz="0" w:space="0" w:color="auto"/>
                                        <w:left w:val="none" w:sz="0" w:space="0" w:color="auto"/>
                                        <w:bottom w:val="none" w:sz="0" w:space="0" w:color="auto"/>
                                        <w:right w:val="none" w:sz="0" w:space="0" w:color="auto"/>
                                      </w:divBdr>
                                      <w:divsChild>
                                        <w:div w:id="491222539">
                                          <w:marLeft w:val="0"/>
                                          <w:marRight w:val="0"/>
                                          <w:marTop w:val="0"/>
                                          <w:marBottom w:val="0"/>
                                          <w:divBdr>
                                            <w:top w:val="none" w:sz="0" w:space="0" w:color="auto"/>
                                            <w:left w:val="none" w:sz="0" w:space="0" w:color="auto"/>
                                            <w:bottom w:val="none" w:sz="0" w:space="0" w:color="auto"/>
                                            <w:right w:val="none" w:sz="0" w:space="0" w:color="auto"/>
                                          </w:divBdr>
                                          <w:divsChild>
                                            <w:div w:id="200633334">
                                              <w:marLeft w:val="0"/>
                                              <w:marRight w:val="0"/>
                                              <w:marTop w:val="0"/>
                                              <w:marBottom w:val="0"/>
                                              <w:divBdr>
                                                <w:top w:val="none" w:sz="0" w:space="0" w:color="auto"/>
                                                <w:left w:val="none" w:sz="0" w:space="0" w:color="auto"/>
                                                <w:bottom w:val="none" w:sz="0" w:space="0" w:color="auto"/>
                                                <w:right w:val="none" w:sz="0" w:space="0" w:color="auto"/>
                                              </w:divBdr>
                                              <w:divsChild>
                                                <w:div w:id="1715079763">
                                                  <w:marLeft w:val="0"/>
                                                  <w:marRight w:val="0"/>
                                                  <w:marTop w:val="0"/>
                                                  <w:marBottom w:val="0"/>
                                                  <w:divBdr>
                                                    <w:top w:val="none" w:sz="0" w:space="0" w:color="auto"/>
                                                    <w:left w:val="none" w:sz="0" w:space="0" w:color="auto"/>
                                                    <w:bottom w:val="none" w:sz="0" w:space="0" w:color="auto"/>
                                                    <w:right w:val="none" w:sz="0" w:space="0" w:color="auto"/>
                                                  </w:divBdr>
                                                </w:div>
                                              </w:divsChild>
                                            </w:div>
                                            <w:div w:id="290675420">
                                              <w:marLeft w:val="0"/>
                                              <w:marRight w:val="0"/>
                                              <w:marTop w:val="0"/>
                                              <w:marBottom w:val="0"/>
                                              <w:divBdr>
                                                <w:top w:val="none" w:sz="0" w:space="0" w:color="auto"/>
                                                <w:left w:val="none" w:sz="0" w:space="0" w:color="auto"/>
                                                <w:bottom w:val="none" w:sz="0" w:space="0" w:color="auto"/>
                                                <w:right w:val="none" w:sz="0" w:space="0" w:color="auto"/>
                                              </w:divBdr>
                                              <w:divsChild>
                                                <w:div w:id="1369067402">
                                                  <w:marLeft w:val="0"/>
                                                  <w:marRight w:val="0"/>
                                                  <w:marTop w:val="0"/>
                                                  <w:marBottom w:val="0"/>
                                                  <w:divBdr>
                                                    <w:top w:val="none" w:sz="0" w:space="0" w:color="auto"/>
                                                    <w:left w:val="none" w:sz="0" w:space="0" w:color="auto"/>
                                                    <w:bottom w:val="none" w:sz="0" w:space="0" w:color="auto"/>
                                                    <w:right w:val="none" w:sz="0" w:space="0" w:color="auto"/>
                                                  </w:divBdr>
                                                </w:div>
                                              </w:divsChild>
                                            </w:div>
                                            <w:div w:id="868756063">
                                              <w:marLeft w:val="0"/>
                                              <w:marRight w:val="0"/>
                                              <w:marTop w:val="0"/>
                                              <w:marBottom w:val="0"/>
                                              <w:divBdr>
                                                <w:top w:val="none" w:sz="0" w:space="0" w:color="auto"/>
                                                <w:left w:val="none" w:sz="0" w:space="0" w:color="auto"/>
                                                <w:bottom w:val="none" w:sz="0" w:space="0" w:color="auto"/>
                                                <w:right w:val="none" w:sz="0" w:space="0" w:color="auto"/>
                                              </w:divBdr>
                                              <w:divsChild>
                                                <w:div w:id="1377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691160">
      <w:bodyDiv w:val="1"/>
      <w:marLeft w:val="0"/>
      <w:marRight w:val="0"/>
      <w:marTop w:val="0"/>
      <w:marBottom w:val="0"/>
      <w:divBdr>
        <w:top w:val="none" w:sz="0" w:space="0" w:color="auto"/>
        <w:left w:val="none" w:sz="0" w:space="0" w:color="auto"/>
        <w:bottom w:val="none" w:sz="0" w:space="0" w:color="auto"/>
        <w:right w:val="none" w:sz="0" w:space="0" w:color="auto"/>
      </w:divBdr>
      <w:divsChild>
        <w:div w:id="523447254">
          <w:marLeft w:val="0"/>
          <w:marRight w:val="0"/>
          <w:marTop w:val="0"/>
          <w:marBottom w:val="0"/>
          <w:divBdr>
            <w:top w:val="none" w:sz="0" w:space="0" w:color="auto"/>
            <w:left w:val="none" w:sz="0" w:space="0" w:color="auto"/>
            <w:bottom w:val="none" w:sz="0" w:space="0" w:color="auto"/>
            <w:right w:val="none" w:sz="0" w:space="0" w:color="auto"/>
          </w:divBdr>
        </w:div>
        <w:div w:id="1483810946">
          <w:marLeft w:val="0"/>
          <w:marRight w:val="0"/>
          <w:marTop w:val="0"/>
          <w:marBottom w:val="0"/>
          <w:divBdr>
            <w:top w:val="none" w:sz="0" w:space="0" w:color="auto"/>
            <w:left w:val="none" w:sz="0" w:space="0" w:color="auto"/>
            <w:bottom w:val="none" w:sz="0" w:space="0" w:color="auto"/>
            <w:right w:val="none" w:sz="0" w:space="0" w:color="auto"/>
          </w:divBdr>
        </w:div>
      </w:divsChild>
    </w:div>
    <w:div w:id="347877523">
      <w:bodyDiv w:val="1"/>
      <w:marLeft w:val="0"/>
      <w:marRight w:val="0"/>
      <w:marTop w:val="0"/>
      <w:marBottom w:val="0"/>
      <w:divBdr>
        <w:top w:val="none" w:sz="0" w:space="0" w:color="auto"/>
        <w:left w:val="none" w:sz="0" w:space="0" w:color="auto"/>
        <w:bottom w:val="none" w:sz="0" w:space="0" w:color="auto"/>
        <w:right w:val="none" w:sz="0" w:space="0" w:color="auto"/>
      </w:divBdr>
      <w:divsChild>
        <w:div w:id="787549534">
          <w:marLeft w:val="0"/>
          <w:marRight w:val="0"/>
          <w:marTop w:val="0"/>
          <w:marBottom w:val="0"/>
          <w:divBdr>
            <w:top w:val="none" w:sz="0" w:space="0" w:color="auto"/>
            <w:left w:val="none" w:sz="0" w:space="0" w:color="auto"/>
            <w:bottom w:val="none" w:sz="0" w:space="0" w:color="auto"/>
            <w:right w:val="none" w:sz="0" w:space="0" w:color="auto"/>
          </w:divBdr>
        </w:div>
        <w:div w:id="1794134826">
          <w:marLeft w:val="0"/>
          <w:marRight w:val="0"/>
          <w:marTop w:val="0"/>
          <w:marBottom w:val="0"/>
          <w:divBdr>
            <w:top w:val="none" w:sz="0" w:space="0" w:color="auto"/>
            <w:left w:val="none" w:sz="0" w:space="0" w:color="auto"/>
            <w:bottom w:val="none" w:sz="0" w:space="0" w:color="auto"/>
            <w:right w:val="none" w:sz="0" w:space="0" w:color="auto"/>
          </w:divBdr>
        </w:div>
      </w:divsChild>
    </w:div>
    <w:div w:id="403794592">
      <w:bodyDiv w:val="1"/>
      <w:marLeft w:val="0"/>
      <w:marRight w:val="0"/>
      <w:marTop w:val="0"/>
      <w:marBottom w:val="0"/>
      <w:divBdr>
        <w:top w:val="none" w:sz="0" w:space="0" w:color="auto"/>
        <w:left w:val="none" w:sz="0" w:space="0" w:color="auto"/>
        <w:bottom w:val="none" w:sz="0" w:space="0" w:color="auto"/>
        <w:right w:val="none" w:sz="0" w:space="0" w:color="auto"/>
      </w:divBdr>
      <w:divsChild>
        <w:div w:id="486097428">
          <w:marLeft w:val="0"/>
          <w:marRight w:val="0"/>
          <w:marTop w:val="0"/>
          <w:marBottom w:val="0"/>
          <w:divBdr>
            <w:top w:val="none" w:sz="0" w:space="0" w:color="auto"/>
            <w:left w:val="none" w:sz="0" w:space="0" w:color="auto"/>
            <w:bottom w:val="none" w:sz="0" w:space="0" w:color="auto"/>
            <w:right w:val="none" w:sz="0" w:space="0" w:color="auto"/>
          </w:divBdr>
          <w:divsChild>
            <w:div w:id="1405299532">
              <w:marLeft w:val="0"/>
              <w:marRight w:val="0"/>
              <w:marTop w:val="0"/>
              <w:marBottom w:val="0"/>
              <w:divBdr>
                <w:top w:val="single" w:sz="2" w:space="0" w:color="FFFFFF"/>
                <w:left w:val="single" w:sz="2" w:space="0" w:color="FFFFFF"/>
                <w:bottom w:val="single" w:sz="2" w:space="0" w:color="FFFFFF"/>
                <w:right w:val="single" w:sz="2" w:space="0" w:color="FFFFFF"/>
              </w:divBdr>
              <w:divsChild>
                <w:div w:id="1094596918">
                  <w:marLeft w:val="0"/>
                  <w:marRight w:val="0"/>
                  <w:marTop w:val="0"/>
                  <w:marBottom w:val="0"/>
                  <w:divBdr>
                    <w:top w:val="none" w:sz="0" w:space="0" w:color="auto"/>
                    <w:left w:val="none" w:sz="0" w:space="0" w:color="auto"/>
                    <w:bottom w:val="none" w:sz="0" w:space="0" w:color="auto"/>
                    <w:right w:val="none" w:sz="0" w:space="0" w:color="auto"/>
                  </w:divBdr>
                  <w:divsChild>
                    <w:div w:id="1691835036">
                      <w:marLeft w:val="0"/>
                      <w:marRight w:val="0"/>
                      <w:marTop w:val="0"/>
                      <w:marBottom w:val="0"/>
                      <w:divBdr>
                        <w:top w:val="none" w:sz="0" w:space="0" w:color="auto"/>
                        <w:left w:val="none" w:sz="0" w:space="0" w:color="auto"/>
                        <w:bottom w:val="none" w:sz="0" w:space="0" w:color="auto"/>
                        <w:right w:val="none" w:sz="0" w:space="0" w:color="auto"/>
                      </w:divBdr>
                      <w:divsChild>
                        <w:div w:id="1366060446">
                          <w:marLeft w:val="0"/>
                          <w:marRight w:val="0"/>
                          <w:marTop w:val="0"/>
                          <w:marBottom w:val="0"/>
                          <w:divBdr>
                            <w:top w:val="none" w:sz="0" w:space="0" w:color="auto"/>
                            <w:left w:val="none" w:sz="0" w:space="0" w:color="auto"/>
                            <w:bottom w:val="none" w:sz="0" w:space="0" w:color="auto"/>
                            <w:right w:val="none" w:sz="0" w:space="0" w:color="auto"/>
                          </w:divBdr>
                          <w:divsChild>
                            <w:div w:id="1738942469">
                              <w:marLeft w:val="0"/>
                              <w:marRight w:val="0"/>
                              <w:marTop w:val="0"/>
                              <w:marBottom w:val="0"/>
                              <w:divBdr>
                                <w:top w:val="none" w:sz="0" w:space="0" w:color="auto"/>
                                <w:left w:val="none" w:sz="0" w:space="0" w:color="auto"/>
                                <w:bottom w:val="none" w:sz="0" w:space="0" w:color="auto"/>
                                <w:right w:val="none" w:sz="0" w:space="0" w:color="auto"/>
                              </w:divBdr>
                              <w:divsChild>
                                <w:div w:id="1259830734">
                                  <w:marLeft w:val="0"/>
                                  <w:marRight w:val="0"/>
                                  <w:marTop w:val="0"/>
                                  <w:marBottom w:val="0"/>
                                  <w:divBdr>
                                    <w:top w:val="none" w:sz="0" w:space="0" w:color="auto"/>
                                    <w:left w:val="none" w:sz="0" w:space="0" w:color="auto"/>
                                    <w:bottom w:val="none" w:sz="0" w:space="0" w:color="auto"/>
                                    <w:right w:val="none" w:sz="0" w:space="0" w:color="auto"/>
                                  </w:divBdr>
                                  <w:divsChild>
                                    <w:div w:id="896745289">
                                      <w:marLeft w:val="0"/>
                                      <w:marRight w:val="0"/>
                                      <w:marTop w:val="0"/>
                                      <w:marBottom w:val="0"/>
                                      <w:divBdr>
                                        <w:top w:val="none" w:sz="0" w:space="0" w:color="auto"/>
                                        <w:left w:val="none" w:sz="0" w:space="0" w:color="auto"/>
                                        <w:bottom w:val="none" w:sz="0" w:space="0" w:color="auto"/>
                                        <w:right w:val="none" w:sz="0" w:space="0" w:color="auto"/>
                                      </w:divBdr>
                                    </w:div>
                                    <w:div w:id="1725909703">
                                      <w:marLeft w:val="0"/>
                                      <w:marRight w:val="0"/>
                                      <w:marTop w:val="0"/>
                                      <w:marBottom w:val="0"/>
                                      <w:divBdr>
                                        <w:top w:val="none" w:sz="0" w:space="0" w:color="auto"/>
                                        <w:left w:val="none" w:sz="0" w:space="0" w:color="auto"/>
                                        <w:bottom w:val="none" w:sz="0" w:space="0" w:color="auto"/>
                                        <w:right w:val="none" w:sz="0" w:space="0" w:color="auto"/>
                                      </w:divBdr>
                                      <w:divsChild>
                                        <w:div w:id="1354454038">
                                          <w:marLeft w:val="0"/>
                                          <w:marRight w:val="0"/>
                                          <w:marTop w:val="0"/>
                                          <w:marBottom w:val="0"/>
                                          <w:divBdr>
                                            <w:top w:val="none" w:sz="0" w:space="0" w:color="auto"/>
                                            <w:left w:val="none" w:sz="0" w:space="0" w:color="auto"/>
                                            <w:bottom w:val="none" w:sz="0" w:space="0" w:color="auto"/>
                                            <w:right w:val="none" w:sz="0" w:space="0" w:color="auto"/>
                                          </w:divBdr>
                                          <w:divsChild>
                                            <w:div w:id="1762725689">
                                              <w:marLeft w:val="0"/>
                                              <w:marRight w:val="0"/>
                                              <w:marTop w:val="0"/>
                                              <w:marBottom w:val="0"/>
                                              <w:divBdr>
                                                <w:top w:val="none" w:sz="0" w:space="0" w:color="auto"/>
                                                <w:left w:val="none" w:sz="0" w:space="0" w:color="auto"/>
                                                <w:bottom w:val="none" w:sz="0" w:space="0" w:color="auto"/>
                                                <w:right w:val="none" w:sz="0" w:space="0" w:color="auto"/>
                                              </w:divBdr>
                                              <w:divsChild>
                                                <w:div w:id="1983927038">
                                                  <w:marLeft w:val="0"/>
                                                  <w:marRight w:val="0"/>
                                                  <w:marTop w:val="0"/>
                                                  <w:marBottom w:val="0"/>
                                                  <w:divBdr>
                                                    <w:top w:val="none" w:sz="0" w:space="0" w:color="auto"/>
                                                    <w:left w:val="none" w:sz="0" w:space="0" w:color="auto"/>
                                                    <w:bottom w:val="none" w:sz="0" w:space="0" w:color="auto"/>
                                                    <w:right w:val="none" w:sz="0" w:space="0" w:color="auto"/>
                                                  </w:divBdr>
                                                </w:div>
                                              </w:divsChild>
                                            </w:div>
                                            <w:div w:id="1228226251">
                                              <w:marLeft w:val="0"/>
                                              <w:marRight w:val="0"/>
                                              <w:marTop w:val="0"/>
                                              <w:marBottom w:val="0"/>
                                              <w:divBdr>
                                                <w:top w:val="none" w:sz="0" w:space="0" w:color="auto"/>
                                                <w:left w:val="none" w:sz="0" w:space="0" w:color="auto"/>
                                                <w:bottom w:val="none" w:sz="0" w:space="0" w:color="auto"/>
                                                <w:right w:val="none" w:sz="0" w:space="0" w:color="auto"/>
                                              </w:divBdr>
                                              <w:divsChild>
                                                <w:div w:id="268591469">
                                                  <w:marLeft w:val="0"/>
                                                  <w:marRight w:val="0"/>
                                                  <w:marTop w:val="0"/>
                                                  <w:marBottom w:val="0"/>
                                                  <w:divBdr>
                                                    <w:top w:val="none" w:sz="0" w:space="0" w:color="auto"/>
                                                    <w:left w:val="none" w:sz="0" w:space="0" w:color="auto"/>
                                                    <w:bottom w:val="none" w:sz="0" w:space="0" w:color="auto"/>
                                                    <w:right w:val="none" w:sz="0" w:space="0" w:color="auto"/>
                                                  </w:divBdr>
                                                </w:div>
                                              </w:divsChild>
                                            </w:div>
                                            <w:div w:id="333381741">
                                              <w:marLeft w:val="0"/>
                                              <w:marRight w:val="0"/>
                                              <w:marTop w:val="0"/>
                                              <w:marBottom w:val="0"/>
                                              <w:divBdr>
                                                <w:top w:val="none" w:sz="0" w:space="0" w:color="auto"/>
                                                <w:left w:val="none" w:sz="0" w:space="0" w:color="auto"/>
                                                <w:bottom w:val="none" w:sz="0" w:space="0" w:color="auto"/>
                                                <w:right w:val="none" w:sz="0" w:space="0" w:color="auto"/>
                                              </w:divBdr>
                                              <w:divsChild>
                                                <w:div w:id="32370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7165783">
      <w:bodyDiv w:val="1"/>
      <w:marLeft w:val="0"/>
      <w:marRight w:val="0"/>
      <w:marTop w:val="0"/>
      <w:marBottom w:val="0"/>
      <w:divBdr>
        <w:top w:val="none" w:sz="0" w:space="0" w:color="auto"/>
        <w:left w:val="none" w:sz="0" w:space="0" w:color="auto"/>
        <w:bottom w:val="none" w:sz="0" w:space="0" w:color="auto"/>
        <w:right w:val="none" w:sz="0" w:space="0" w:color="auto"/>
      </w:divBdr>
      <w:divsChild>
        <w:div w:id="1062559385">
          <w:marLeft w:val="0"/>
          <w:marRight w:val="0"/>
          <w:marTop w:val="0"/>
          <w:marBottom w:val="0"/>
          <w:divBdr>
            <w:top w:val="none" w:sz="0" w:space="0" w:color="auto"/>
            <w:left w:val="none" w:sz="0" w:space="0" w:color="auto"/>
            <w:bottom w:val="none" w:sz="0" w:space="0" w:color="auto"/>
            <w:right w:val="none" w:sz="0" w:space="0" w:color="auto"/>
          </w:divBdr>
        </w:div>
        <w:div w:id="1134371712">
          <w:marLeft w:val="0"/>
          <w:marRight w:val="0"/>
          <w:marTop w:val="0"/>
          <w:marBottom w:val="0"/>
          <w:divBdr>
            <w:top w:val="none" w:sz="0" w:space="0" w:color="auto"/>
            <w:left w:val="none" w:sz="0" w:space="0" w:color="auto"/>
            <w:bottom w:val="none" w:sz="0" w:space="0" w:color="auto"/>
            <w:right w:val="none" w:sz="0" w:space="0" w:color="auto"/>
          </w:divBdr>
        </w:div>
        <w:div w:id="1840542859">
          <w:marLeft w:val="0"/>
          <w:marRight w:val="0"/>
          <w:marTop w:val="0"/>
          <w:marBottom w:val="0"/>
          <w:divBdr>
            <w:top w:val="none" w:sz="0" w:space="0" w:color="auto"/>
            <w:left w:val="none" w:sz="0" w:space="0" w:color="auto"/>
            <w:bottom w:val="none" w:sz="0" w:space="0" w:color="auto"/>
            <w:right w:val="none" w:sz="0" w:space="0" w:color="auto"/>
          </w:divBdr>
        </w:div>
      </w:divsChild>
    </w:div>
    <w:div w:id="760487596">
      <w:bodyDiv w:val="1"/>
      <w:marLeft w:val="0"/>
      <w:marRight w:val="0"/>
      <w:marTop w:val="0"/>
      <w:marBottom w:val="0"/>
      <w:divBdr>
        <w:top w:val="none" w:sz="0" w:space="0" w:color="auto"/>
        <w:left w:val="none" w:sz="0" w:space="0" w:color="auto"/>
        <w:bottom w:val="none" w:sz="0" w:space="0" w:color="auto"/>
        <w:right w:val="none" w:sz="0" w:space="0" w:color="auto"/>
      </w:divBdr>
      <w:divsChild>
        <w:div w:id="417018157">
          <w:marLeft w:val="0"/>
          <w:marRight w:val="0"/>
          <w:marTop w:val="0"/>
          <w:marBottom w:val="0"/>
          <w:divBdr>
            <w:top w:val="none" w:sz="0" w:space="0" w:color="auto"/>
            <w:left w:val="none" w:sz="0" w:space="0" w:color="auto"/>
            <w:bottom w:val="none" w:sz="0" w:space="0" w:color="auto"/>
            <w:right w:val="none" w:sz="0" w:space="0" w:color="auto"/>
          </w:divBdr>
          <w:divsChild>
            <w:div w:id="952593409">
              <w:marLeft w:val="0"/>
              <w:marRight w:val="0"/>
              <w:marTop w:val="0"/>
              <w:marBottom w:val="0"/>
              <w:divBdr>
                <w:top w:val="single" w:sz="2" w:space="0" w:color="FFFFFF"/>
                <w:left w:val="single" w:sz="2" w:space="0" w:color="FFFFFF"/>
                <w:bottom w:val="single" w:sz="2" w:space="0" w:color="FFFFFF"/>
                <w:right w:val="single" w:sz="2" w:space="0" w:color="FFFFFF"/>
              </w:divBdr>
              <w:divsChild>
                <w:div w:id="2056275928">
                  <w:marLeft w:val="0"/>
                  <w:marRight w:val="0"/>
                  <w:marTop w:val="0"/>
                  <w:marBottom w:val="0"/>
                  <w:divBdr>
                    <w:top w:val="none" w:sz="0" w:space="0" w:color="auto"/>
                    <w:left w:val="none" w:sz="0" w:space="0" w:color="auto"/>
                    <w:bottom w:val="none" w:sz="0" w:space="0" w:color="auto"/>
                    <w:right w:val="none" w:sz="0" w:space="0" w:color="auto"/>
                  </w:divBdr>
                  <w:divsChild>
                    <w:div w:id="599879214">
                      <w:marLeft w:val="0"/>
                      <w:marRight w:val="0"/>
                      <w:marTop w:val="0"/>
                      <w:marBottom w:val="0"/>
                      <w:divBdr>
                        <w:top w:val="none" w:sz="0" w:space="0" w:color="auto"/>
                        <w:left w:val="none" w:sz="0" w:space="0" w:color="auto"/>
                        <w:bottom w:val="none" w:sz="0" w:space="0" w:color="auto"/>
                        <w:right w:val="none" w:sz="0" w:space="0" w:color="auto"/>
                      </w:divBdr>
                      <w:divsChild>
                        <w:div w:id="782581085">
                          <w:marLeft w:val="0"/>
                          <w:marRight w:val="0"/>
                          <w:marTop w:val="0"/>
                          <w:marBottom w:val="0"/>
                          <w:divBdr>
                            <w:top w:val="none" w:sz="0" w:space="0" w:color="auto"/>
                            <w:left w:val="none" w:sz="0" w:space="0" w:color="auto"/>
                            <w:bottom w:val="none" w:sz="0" w:space="0" w:color="auto"/>
                            <w:right w:val="none" w:sz="0" w:space="0" w:color="auto"/>
                          </w:divBdr>
                          <w:divsChild>
                            <w:div w:id="1859080295">
                              <w:marLeft w:val="0"/>
                              <w:marRight w:val="0"/>
                              <w:marTop w:val="0"/>
                              <w:marBottom w:val="0"/>
                              <w:divBdr>
                                <w:top w:val="none" w:sz="0" w:space="0" w:color="auto"/>
                                <w:left w:val="none" w:sz="0" w:space="0" w:color="auto"/>
                                <w:bottom w:val="none" w:sz="0" w:space="0" w:color="auto"/>
                                <w:right w:val="none" w:sz="0" w:space="0" w:color="auto"/>
                              </w:divBdr>
                              <w:divsChild>
                                <w:div w:id="1425954224">
                                  <w:marLeft w:val="0"/>
                                  <w:marRight w:val="0"/>
                                  <w:marTop w:val="0"/>
                                  <w:marBottom w:val="0"/>
                                  <w:divBdr>
                                    <w:top w:val="none" w:sz="0" w:space="0" w:color="auto"/>
                                    <w:left w:val="none" w:sz="0" w:space="0" w:color="auto"/>
                                    <w:bottom w:val="none" w:sz="0" w:space="0" w:color="auto"/>
                                    <w:right w:val="none" w:sz="0" w:space="0" w:color="auto"/>
                                  </w:divBdr>
                                  <w:divsChild>
                                    <w:div w:id="1115253590">
                                      <w:marLeft w:val="0"/>
                                      <w:marRight w:val="0"/>
                                      <w:marTop w:val="0"/>
                                      <w:marBottom w:val="0"/>
                                      <w:divBdr>
                                        <w:top w:val="none" w:sz="0" w:space="0" w:color="auto"/>
                                        <w:left w:val="none" w:sz="0" w:space="0" w:color="auto"/>
                                        <w:bottom w:val="none" w:sz="0" w:space="0" w:color="auto"/>
                                        <w:right w:val="none" w:sz="0" w:space="0" w:color="auto"/>
                                      </w:divBdr>
                                    </w:div>
                                    <w:div w:id="182788104">
                                      <w:marLeft w:val="0"/>
                                      <w:marRight w:val="0"/>
                                      <w:marTop w:val="0"/>
                                      <w:marBottom w:val="0"/>
                                      <w:divBdr>
                                        <w:top w:val="none" w:sz="0" w:space="0" w:color="auto"/>
                                        <w:left w:val="none" w:sz="0" w:space="0" w:color="auto"/>
                                        <w:bottom w:val="none" w:sz="0" w:space="0" w:color="auto"/>
                                        <w:right w:val="none" w:sz="0" w:space="0" w:color="auto"/>
                                      </w:divBdr>
                                      <w:divsChild>
                                        <w:div w:id="932517403">
                                          <w:marLeft w:val="0"/>
                                          <w:marRight w:val="0"/>
                                          <w:marTop w:val="0"/>
                                          <w:marBottom w:val="0"/>
                                          <w:divBdr>
                                            <w:top w:val="none" w:sz="0" w:space="0" w:color="auto"/>
                                            <w:left w:val="none" w:sz="0" w:space="0" w:color="auto"/>
                                            <w:bottom w:val="none" w:sz="0" w:space="0" w:color="auto"/>
                                            <w:right w:val="none" w:sz="0" w:space="0" w:color="auto"/>
                                          </w:divBdr>
                                          <w:divsChild>
                                            <w:div w:id="1819417782">
                                              <w:marLeft w:val="0"/>
                                              <w:marRight w:val="0"/>
                                              <w:marTop w:val="0"/>
                                              <w:marBottom w:val="0"/>
                                              <w:divBdr>
                                                <w:top w:val="none" w:sz="0" w:space="0" w:color="auto"/>
                                                <w:left w:val="none" w:sz="0" w:space="0" w:color="auto"/>
                                                <w:bottom w:val="none" w:sz="0" w:space="0" w:color="auto"/>
                                                <w:right w:val="none" w:sz="0" w:space="0" w:color="auto"/>
                                              </w:divBdr>
                                              <w:divsChild>
                                                <w:div w:id="1969118274">
                                                  <w:marLeft w:val="0"/>
                                                  <w:marRight w:val="0"/>
                                                  <w:marTop w:val="0"/>
                                                  <w:marBottom w:val="0"/>
                                                  <w:divBdr>
                                                    <w:top w:val="none" w:sz="0" w:space="0" w:color="auto"/>
                                                    <w:left w:val="none" w:sz="0" w:space="0" w:color="auto"/>
                                                    <w:bottom w:val="none" w:sz="0" w:space="0" w:color="auto"/>
                                                    <w:right w:val="none" w:sz="0" w:space="0" w:color="auto"/>
                                                  </w:divBdr>
                                                </w:div>
                                              </w:divsChild>
                                            </w:div>
                                            <w:div w:id="2046829290">
                                              <w:marLeft w:val="0"/>
                                              <w:marRight w:val="0"/>
                                              <w:marTop w:val="0"/>
                                              <w:marBottom w:val="0"/>
                                              <w:divBdr>
                                                <w:top w:val="none" w:sz="0" w:space="0" w:color="auto"/>
                                                <w:left w:val="none" w:sz="0" w:space="0" w:color="auto"/>
                                                <w:bottom w:val="none" w:sz="0" w:space="0" w:color="auto"/>
                                                <w:right w:val="none" w:sz="0" w:space="0" w:color="auto"/>
                                              </w:divBdr>
                                              <w:divsChild>
                                                <w:div w:id="160392773">
                                                  <w:marLeft w:val="0"/>
                                                  <w:marRight w:val="0"/>
                                                  <w:marTop w:val="0"/>
                                                  <w:marBottom w:val="0"/>
                                                  <w:divBdr>
                                                    <w:top w:val="none" w:sz="0" w:space="0" w:color="auto"/>
                                                    <w:left w:val="none" w:sz="0" w:space="0" w:color="auto"/>
                                                    <w:bottom w:val="none" w:sz="0" w:space="0" w:color="auto"/>
                                                    <w:right w:val="none" w:sz="0" w:space="0" w:color="auto"/>
                                                  </w:divBdr>
                                                </w:div>
                                              </w:divsChild>
                                            </w:div>
                                            <w:div w:id="1460606712">
                                              <w:marLeft w:val="0"/>
                                              <w:marRight w:val="0"/>
                                              <w:marTop w:val="0"/>
                                              <w:marBottom w:val="0"/>
                                              <w:divBdr>
                                                <w:top w:val="none" w:sz="0" w:space="0" w:color="auto"/>
                                                <w:left w:val="none" w:sz="0" w:space="0" w:color="auto"/>
                                                <w:bottom w:val="none" w:sz="0" w:space="0" w:color="auto"/>
                                                <w:right w:val="none" w:sz="0" w:space="0" w:color="auto"/>
                                              </w:divBdr>
                                              <w:divsChild>
                                                <w:div w:id="1829662273">
                                                  <w:marLeft w:val="0"/>
                                                  <w:marRight w:val="0"/>
                                                  <w:marTop w:val="0"/>
                                                  <w:marBottom w:val="0"/>
                                                  <w:divBdr>
                                                    <w:top w:val="none" w:sz="0" w:space="0" w:color="auto"/>
                                                    <w:left w:val="none" w:sz="0" w:space="0" w:color="auto"/>
                                                    <w:bottom w:val="none" w:sz="0" w:space="0" w:color="auto"/>
                                                    <w:right w:val="none" w:sz="0" w:space="0" w:color="auto"/>
                                                  </w:divBdr>
                                                </w:div>
                                              </w:divsChild>
                                            </w:div>
                                            <w:div w:id="603615631">
                                              <w:marLeft w:val="0"/>
                                              <w:marRight w:val="0"/>
                                              <w:marTop w:val="0"/>
                                              <w:marBottom w:val="0"/>
                                              <w:divBdr>
                                                <w:top w:val="none" w:sz="0" w:space="0" w:color="auto"/>
                                                <w:left w:val="none" w:sz="0" w:space="0" w:color="auto"/>
                                                <w:bottom w:val="none" w:sz="0" w:space="0" w:color="auto"/>
                                                <w:right w:val="none" w:sz="0" w:space="0" w:color="auto"/>
                                              </w:divBdr>
                                              <w:divsChild>
                                                <w:div w:id="768282516">
                                                  <w:marLeft w:val="0"/>
                                                  <w:marRight w:val="0"/>
                                                  <w:marTop w:val="0"/>
                                                  <w:marBottom w:val="0"/>
                                                  <w:divBdr>
                                                    <w:top w:val="none" w:sz="0" w:space="0" w:color="auto"/>
                                                    <w:left w:val="none" w:sz="0" w:space="0" w:color="auto"/>
                                                    <w:bottom w:val="none" w:sz="0" w:space="0" w:color="auto"/>
                                                    <w:right w:val="none" w:sz="0" w:space="0" w:color="auto"/>
                                                  </w:divBdr>
                                                </w:div>
                                              </w:divsChild>
                                            </w:div>
                                            <w:div w:id="1340234873">
                                              <w:marLeft w:val="0"/>
                                              <w:marRight w:val="0"/>
                                              <w:marTop w:val="0"/>
                                              <w:marBottom w:val="0"/>
                                              <w:divBdr>
                                                <w:top w:val="none" w:sz="0" w:space="0" w:color="auto"/>
                                                <w:left w:val="none" w:sz="0" w:space="0" w:color="auto"/>
                                                <w:bottom w:val="none" w:sz="0" w:space="0" w:color="auto"/>
                                                <w:right w:val="none" w:sz="0" w:space="0" w:color="auto"/>
                                              </w:divBdr>
                                              <w:divsChild>
                                                <w:div w:id="30909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575622">
                                      <w:marLeft w:val="0"/>
                                      <w:marRight w:val="0"/>
                                      <w:marTop w:val="0"/>
                                      <w:marBottom w:val="0"/>
                                      <w:divBdr>
                                        <w:top w:val="none" w:sz="0" w:space="0" w:color="auto"/>
                                        <w:left w:val="none" w:sz="0" w:space="0" w:color="auto"/>
                                        <w:bottom w:val="none" w:sz="0" w:space="0" w:color="auto"/>
                                        <w:right w:val="none" w:sz="0" w:space="0" w:color="auto"/>
                                      </w:divBdr>
                                    </w:div>
                                    <w:div w:id="1717703096">
                                      <w:marLeft w:val="0"/>
                                      <w:marRight w:val="0"/>
                                      <w:marTop w:val="0"/>
                                      <w:marBottom w:val="0"/>
                                      <w:divBdr>
                                        <w:top w:val="none" w:sz="0" w:space="0" w:color="auto"/>
                                        <w:left w:val="none" w:sz="0" w:space="0" w:color="auto"/>
                                        <w:bottom w:val="none" w:sz="0" w:space="0" w:color="auto"/>
                                        <w:right w:val="none" w:sz="0" w:space="0" w:color="auto"/>
                                      </w:divBdr>
                                      <w:divsChild>
                                        <w:div w:id="19018511">
                                          <w:marLeft w:val="0"/>
                                          <w:marRight w:val="0"/>
                                          <w:marTop w:val="0"/>
                                          <w:marBottom w:val="0"/>
                                          <w:divBdr>
                                            <w:top w:val="none" w:sz="0" w:space="0" w:color="auto"/>
                                            <w:left w:val="none" w:sz="0" w:space="0" w:color="auto"/>
                                            <w:bottom w:val="none" w:sz="0" w:space="0" w:color="auto"/>
                                            <w:right w:val="none" w:sz="0" w:space="0" w:color="auto"/>
                                          </w:divBdr>
                                          <w:divsChild>
                                            <w:div w:id="1957057679">
                                              <w:marLeft w:val="0"/>
                                              <w:marRight w:val="0"/>
                                              <w:marTop w:val="0"/>
                                              <w:marBottom w:val="0"/>
                                              <w:divBdr>
                                                <w:top w:val="none" w:sz="0" w:space="0" w:color="auto"/>
                                                <w:left w:val="none" w:sz="0" w:space="0" w:color="auto"/>
                                                <w:bottom w:val="none" w:sz="0" w:space="0" w:color="auto"/>
                                                <w:right w:val="none" w:sz="0" w:space="0" w:color="auto"/>
                                              </w:divBdr>
                                              <w:divsChild>
                                                <w:div w:id="2398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2878774">
      <w:bodyDiv w:val="1"/>
      <w:marLeft w:val="0"/>
      <w:marRight w:val="0"/>
      <w:marTop w:val="0"/>
      <w:marBottom w:val="0"/>
      <w:divBdr>
        <w:top w:val="none" w:sz="0" w:space="0" w:color="auto"/>
        <w:left w:val="none" w:sz="0" w:space="0" w:color="auto"/>
        <w:bottom w:val="none" w:sz="0" w:space="0" w:color="auto"/>
        <w:right w:val="none" w:sz="0" w:space="0" w:color="auto"/>
      </w:divBdr>
      <w:divsChild>
        <w:div w:id="1273585440">
          <w:marLeft w:val="0"/>
          <w:marRight w:val="0"/>
          <w:marTop w:val="0"/>
          <w:marBottom w:val="0"/>
          <w:divBdr>
            <w:top w:val="none" w:sz="0" w:space="0" w:color="auto"/>
            <w:left w:val="none" w:sz="0" w:space="0" w:color="auto"/>
            <w:bottom w:val="none" w:sz="0" w:space="0" w:color="auto"/>
            <w:right w:val="none" w:sz="0" w:space="0" w:color="auto"/>
          </w:divBdr>
        </w:div>
        <w:div w:id="1926724390">
          <w:marLeft w:val="0"/>
          <w:marRight w:val="0"/>
          <w:marTop w:val="0"/>
          <w:marBottom w:val="0"/>
          <w:divBdr>
            <w:top w:val="none" w:sz="0" w:space="0" w:color="auto"/>
            <w:left w:val="none" w:sz="0" w:space="0" w:color="auto"/>
            <w:bottom w:val="none" w:sz="0" w:space="0" w:color="auto"/>
            <w:right w:val="none" w:sz="0" w:space="0" w:color="auto"/>
          </w:divBdr>
        </w:div>
        <w:div w:id="421922867">
          <w:marLeft w:val="0"/>
          <w:marRight w:val="0"/>
          <w:marTop w:val="0"/>
          <w:marBottom w:val="0"/>
          <w:divBdr>
            <w:top w:val="none" w:sz="0" w:space="0" w:color="auto"/>
            <w:left w:val="none" w:sz="0" w:space="0" w:color="auto"/>
            <w:bottom w:val="none" w:sz="0" w:space="0" w:color="auto"/>
            <w:right w:val="none" w:sz="0" w:space="0" w:color="auto"/>
          </w:divBdr>
        </w:div>
        <w:div w:id="277373127">
          <w:marLeft w:val="0"/>
          <w:marRight w:val="0"/>
          <w:marTop w:val="0"/>
          <w:marBottom w:val="0"/>
          <w:divBdr>
            <w:top w:val="none" w:sz="0" w:space="0" w:color="auto"/>
            <w:left w:val="none" w:sz="0" w:space="0" w:color="auto"/>
            <w:bottom w:val="none" w:sz="0" w:space="0" w:color="auto"/>
            <w:right w:val="none" w:sz="0" w:space="0" w:color="auto"/>
          </w:divBdr>
        </w:div>
        <w:div w:id="1262836349">
          <w:marLeft w:val="0"/>
          <w:marRight w:val="0"/>
          <w:marTop w:val="0"/>
          <w:marBottom w:val="0"/>
          <w:divBdr>
            <w:top w:val="none" w:sz="0" w:space="0" w:color="auto"/>
            <w:left w:val="none" w:sz="0" w:space="0" w:color="auto"/>
            <w:bottom w:val="none" w:sz="0" w:space="0" w:color="auto"/>
            <w:right w:val="none" w:sz="0" w:space="0" w:color="auto"/>
          </w:divBdr>
        </w:div>
        <w:div w:id="64765748">
          <w:marLeft w:val="0"/>
          <w:marRight w:val="0"/>
          <w:marTop w:val="0"/>
          <w:marBottom w:val="0"/>
          <w:divBdr>
            <w:top w:val="none" w:sz="0" w:space="0" w:color="auto"/>
            <w:left w:val="none" w:sz="0" w:space="0" w:color="auto"/>
            <w:bottom w:val="none" w:sz="0" w:space="0" w:color="auto"/>
            <w:right w:val="none" w:sz="0" w:space="0" w:color="auto"/>
          </w:divBdr>
        </w:div>
        <w:div w:id="1387947695">
          <w:marLeft w:val="0"/>
          <w:marRight w:val="0"/>
          <w:marTop w:val="0"/>
          <w:marBottom w:val="0"/>
          <w:divBdr>
            <w:top w:val="none" w:sz="0" w:space="0" w:color="auto"/>
            <w:left w:val="none" w:sz="0" w:space="0" w:color="auto"/>
            <w:bottom w:val="none" w:sz="0" w:space="0" w:color="auto"/>
            <w:right w:val="none" w:sz="0" w:space="0" w:color="auto"/>
          </w:divBdr>
        </w:div>
        <w:div w:id="2032411145">
          <w:marLeft w:val="0"/>
          <w:marRight w:val="0"/>
          <w:marTop w:val="0"/>
          <w:marBottom w:val="0"/>
          <w:divBdr>
            <w:top w:val="none" w:sz="0" w:space="0" w:color="auto"/>
            <w:left w:val="none" w:sz="0" w:space="0" w:color="auto"/>
            <w:bottom w:val="none" w:sz="0" w:space="0" w:color="auto"/>
            <w:right w:val="none" w:sz="0" w:space="0" w:color="auto"/>
          </w:divBdr>
        </w:div>
        <w:div w:id="1204902170">
          <w:marLeft w:val="0"/>
          <w:marRight w:val="0"/>
          <w:marTop w:val="0"/>
          <w:marBottom w:val="0"/>
          <w:divBdr>
            <w:top w:val="none" w:sz="0" w:space="0" w:color="auto"/>
            <w:left w:val="none" w:sz="0" w:space="0" w:color="auto"/>
            <w:bottom w:val="none" w:sz="0" w:space="0" w:color="auto"/>
            <w:right w:val="none" w:sz="0" w:space="0" w:color="auto"/>
          </w:divBdr>
        </w:div>
        <w:div w:id="1694769882">
          <w:marLeft w:val="0"/>
          <w:marRight w:val="0"/>
          <w:marTop w:val="0"/>
          <w:marBottom w:val="0"/>
          <w:divBdr>
            <w:top w:val="none" w:sz="0" w:space="0" w:color="auto"/>
            <w:left w:val="none" w:sz="0" w:space="0" w:color="auto"/>
            <w:bottom w:val="none" w:sz="0" w:space="0" w:color="auto"/>
            <w:right w:val="none" w:sz="0" w:space="0" w:color="auto"/>
          </w:divBdr>
        </w:div>
        <w:div w:id="363016518">
          <w:marLeft w:val="0"/>
          <w:marRight w:val="0"/>
          <w:marTop w:val="0"/>
          <w:marBottom w:val="0"/>
          <w:divBdr>
            <w:top w:val="none" w:sz="0" w:space="0" w:color="auto"/>
            <w:left w:val="none" w:sz="0" w:space="0" w:color="auto"/>
            <w:bottom w:val="none" w:sz="0" w:space="0" w:color="auto"/>
            <w:right w:val="none" w:sz="0" w:space="0" w:color="auto"/>
          </w:divBdr>
        </w:div>
        <w:div w:id="1738504822">
          <w:marLeft w:val="0"/>
          <w:marRight w:val="0"/>
          <w:marTop w:val="0"/>
          <w:marBottom w:val="0"/>
          <w:divBdr>
            <w:top w:val="none" w:sz="0" w:space="0" w:color="auto"/>
            <w:left w:val="none" w:sz="0" w:space="0" w:color="auto"/>
            <w:bottom w:val="none" w:sz="0" w:space="0" w:color="auto"/>
            <w:right w:val="none" w:sz="0" w:space="0" w:color="auto"/>
          </w:divBdr>
        </w:div>
        <w:div w:id="499588623">
          <w:marLeft w:val="0"/>
          <w:marRight w:val="0"/>
          <w:marTop w:val="0"/>
          <w:marBottom w:val="0"/>
          <w:divBdr>
            <w:top w:val="none" w:sz="0" w:space="0" w:color="auto"/>
            <w:left w:val="none" w:sz="0" w:space="0" w:color="auto"/>
            <w:bottom w:val="none" w:sz="0" w:space="0" w:color="auto"/>
            <w:right w:val="none" w:sz="0" w:space="0" w:color="auto"/>
          </w:divBdr>
        </w:div>
      </w:divsChild>
    </w:div>
    <w:div w:id="1008291184">
      <w:bodyDiv w:val="1"/>
      <w:marLeft w:val="0"/>
      <w:marRight w:val="0"/>
      <w:marTop w:val="0"/>
      <w:marBottom w:val="0"/>
      <w:divBdr>
        <w:top w:val="none" w:sz="0" w:space="0" w:color="auto"/>
        <w:left w:val="none" w:sz="0" w:space="0" w:color="auto"/>
        <w:bottom w:val="none" w:sz="0" w:space="0" w:color="auto"/>
        <w:right w:val="none" w:sz="0" w:space="0" w:color="auto"/>
      </w:divBdr>
      <w:divsChild>
        <w:div w:id="2091461093">
          <w:marLeft w:val="0"/>
          <w:marRight w:val="0"/>
          <w:marTop w:val="0"/>
          <w:marBottom w:val="0"/>
          <w:divBdr>
            <w:top w:val="none" w:sz="0" w:space="0" w:color="auto"/>
            <w:left w:val="none" w:sz="0" w:space="0" w:color="auto"/>
            <w:bottom w:val="none" w:sz="0" w:space="0" w:color="auto"/>
            <w:right w:val="none" w:sz="0" w:space="0" w:color="auto"/>
          </w:divBdr>
          <w:divsChild>
            <w:div w:id="1964192501">
              <w:marLeft w:val="0"/>
              <w:marRight w:val="0"/>
              <w:marTop w:val="0"/>
              <w:marBottom w:val="0"/>
              <w:divBdr>
                <w:top w:val="single" w:sz="2" w:space="0" w:color="FFFFFF"/>
                <w:left w:val="single" w:sz="2" w:space="0" w:color="FFFFFF"/>
                <w:bottom w:val="single" w:sz="2" w:space="0" w:color="FFFFFF"/>
                <w:right w:val="single" w:sz="2" w:space="0" w:color="FFFFFF"/>
              </w:divBdr>
              <w:divsChild>
                <w:div w:id="55319794">
                  <w:marLeft w:val="0"/>
                  <w:marRight w:val="0"/>
                  <w:marTop w:val="0"/>
                  <w:marBottom w:val="0"/>
                  <w:divBdr>
                    <w:top w:val="none" w:sz="0" w:space="0" w:color="auto"/>
                    <w:left w:val="none" w:sz="0" w:space="0" w:color="auto"/>
                    <w:bottom w:val="none" w:sz="0" w:space="0" w:color="auto"/>
                    <w:right w:val="none" w:sz="0" w:space="0" w:color="auto"/>
                  </w:divBdr>
                  <w:divsChild>
                    <w:div w:id="1061252604">
                      <w:marLeft w:val="0"/>
                      <w:marRight w:val="0"/>
                      <w:marTop w:val="0"/>
                      <w:marBottom w:val="0"/>
                      <w:divBdr>
                        <w:top w:val="none" w:sz="0" w:space="0" w:color="auto"/>
                        <w:left w:val="none" w:sz="0" w:space="0" w:color="auto"/>
                        <w:bottom w:val="none" w:sz="0" w:space="0" w:color="auto"/>
                        <w:right w:val="none" w:sz="0" w:space="0" w:color="auto"/>
                      </w:divBdr>
                      <w:divsChild>
                        <w:div w:id="691615399">
                          <w:marLeft w:val="0"/>
                          <w:marRight w:val="0"/>
                          <w:marTop w:val="0"/>
                          <w:marBottom w:val="0"/>
                          <w:divBdr>
                            <w:top w:val="none" w:sz="0" w:space="0" w:color="auto"/>
                            <w:left w:val="none" w:sz="0" w:space="0" w:color="auto"/>
                            <w:bottom w:val="none" w:sz="0" w:space="0" w:color="auto"/>
                            <w:right w:val="none" w:sz="0" w:space="0" w:color="auto"/>
                          </w:divBdr>
                          <w:divsChild>
                            <w:div w:id="14430819">
                              <w:marLeft w:val="0"/>
                              <w:marRight w:val="0"/>
                              <w:marTop w:val="0"/>
                              <w:marBottom w:val="0"/>
                              <w:divBdr>
                                <w:top w:val="none" w:sz="0" w:space="0" w:color="auto"/>
                                <w:left w:val="none" w:sz="0" w:space="0" w:color="auto"/>
                                <w:bottom w:val="none" w:sz="0" w:space="0" w:color="auto"/>
                                <w:right w:val="none" w:sz="0" w:space="0" w:color="auto"/>
                              </w:divBdr>
                              <w:divsChild>
                                <w:div w:id="829247143">
                                  <w:marLeft w:val="0"/>
                                  <w:marRight w:val="0"/>
                                  <w:marTop w:val="0"/>
                                  <w:marBottom w:val="0"/>
                                  <w:divBdr>
                                    <w:top w:val="none" w:sz="0" w:space="0" w:color="auto"/>
                                    <w:left w:val="none" w:sz="0" w:space="0" w:color="auto"/>
                                    <w:bottom w:val="none" w:sz="0" w:space="0" w:color="auto"/>
                                    <w:right w:val="none" w:sz="0" w:space="0" w:color="auto"/>
                                  </w:divBdr>
                                  <w:divsChild>
                                    <w:div w:id="1997028563">
                                      <w:marLeft w:val="0"/>
                                      <w:marRight w:val="0"/>
                                      <w:marTop w:val="0"/>
                                      <w:marBottom w:val="0"/>
                                      <w:divBdr>
                                        <w:top w:val="none" w:sz="0" w:space="0" w:color="auto"/>
                                        <w:left w:val="none" w:sz="0" w:space="0" w:color="auto"/>
                                        <w:bottom w:val="none" w:sz="0" w:space="0" w:color="auto"/>
                                        <w:right w:val="none" w:sz="0" w:space="0" w:color="auto"/>
                                      </w:divBdr>
                                    </w:div>
                                    <w:div w:id="266161862">
                                      <w:marLeft w:val="0"/>
                                      <w:marRight w:val="0"/>
                                      <w:marTop w:val="0"/>
                                      <w:marBottom w:val="0"/>
                                      <w:divBdr>
                                        <w:top w:val="none" w:sz="0" w:space="0" w:color="auto"/>
                                        <w:left w:val="none" w:sz="0" w:space="0" w:color="auto"/>
                                        <w:bottom w:val="none" w:sz="0" w:space="0" w:color="auto"/>
                                        <w:right w:val="none" w:sz="0" w:space="0" w:color="auto"/>
                                      </w:divBdr>
                                      <w:divsChild>
                                        <w:div w:id="987784576">
                                          <w:marLeft w:val="0"/>
                                          <w:marRight w:val="0"/>
                                          <w:marTop w:val="0"/>
                                          <w:marBottom w:val="0"/>
                                          <w:divBdr>
                                            <w:top w:val="none" w:sz="0" w:space="0" w:color="auto"/>
                                            <w:left w:val="none" w:sz="0" w:space="0" w:color="auto"/>
                                            <w:bottom w:val="none" w:sz="0" w:space="0" w:color="auto"/>
                                            <w:right w:val="none" w:sz="0" w:space="0" w:color="auto"/>
                                          </w:divBdr>
                                          <w:divsChild>
                                            <w:div w:id="1571115383">
                                              <w:marLeft w:val="0"/>
                                              <w:marRight w:val="0"/>
                                              <w:marTop w:val="0"/>
                                              <w:marBottom w:val="0"/>
                                              <w:divBdr>
                                                <w:top w:val="none" w:sz="0" w:space="0" w:color="auto"/>
                                                <w:left w:val="none" w:sz="0" w:space="0" w:color="auto"/>
                                                <w:bottom w:val="none" w:sz="0" w:space="0" w:color="auto"/>
                                                <w:right w:val="none" w:sz="0" w:space="0" w:color="auto"/>
                                              </w:divBdr>
                                              <w:divsChild>
                                                <w:div w:id="171261298">
                                                  <w:marLeft w:val="0"/>
                                                  <w:marRight w:val="0"/>
                                                  <w:marTop w:val="0"/>
                                                  <w:marBottom w:val="0"/>
                                                  <w:divBdr>
                                                    <w:top w:val="none" w:sz="0" w:space="0" w:color="auto"/>
                                                    <w:left w:val="none" w:sz="0" w:space="0" w:color="auto"/>
                                                    <w:bottom w:val="none" w:sz="0" w:space="0" w:color="auto"/>
                                                    <w:right w:val="none" w:sz="0" w:space="0" w:color="auto"/>
                                                  </w:divBdr>
                                                </w:div>
                                              </w:divsChild>
                                            </w:div>
                                            <w:div w:id="1005598520">
                                              <w:marLeft w:val="0"/>
                                              <w:marRight w:val="0"/>
                                              <w:marTop w:val="0"/>
                                              <w:marBottom w:val="0"/>
                                              <w:divBdr>
                                                <w:top w:val="none" w:sz="0" w:space="0" w:color="auto"/>
                                                <w:left w:val="none" w:sz="0" w:space="0" w:color="auto"/>
                                                <w:bottom w:val="none" w:sz="0" w:space="0" w:color="auto"/>
                                                <w:right w:val="none" w:sz="0" w:space="0" w:color="auto"/>
                                              </w:divBdr>
                                              <w:divsChild>
                                                <w:div w:id="1875187882">
                                                  <w:marLeft w:val="0"/>
                                                  <w:marRight w:val="0"/>
                                                  <w:marTop w:val="0"/>
                                                  <w:marBottom w:val="0"/>
                                                  <w:divBdr>
                                                    <w:top w:val="none" w:sz="0" w:space="0" w:color="auto"/>
                                                    <w:left w:val="none" w:sz="0" w:space="0" w:color="auto"/>
                                                    <w:bottom w:val="none" w:sz="0" w:space="0" w:color="auto"/>
                                                    <w:right w:val="none" w:sz="0" w:space="0" w:color="auto"/>
                                                  </w:divBdr>
                                                </w:div>
                                              </w:divsChild>
                                            </w:div>
                                            <w:div w:id="1191458031">
                                              <w:marLeft w:val="0"/>
                                              <w:marRight w:val="0"/>
                                              <w:marTop w:val="0"/>
                                              <w:marBottom w:val="0"/>
                                              <w:divBdr>
                                                <w:top w:val="none" w:sz="0" w:space="0" w:color="auto"/>
                                                <w:left w:val="none" w:sz="0" w:space="0" w:color="auto"/>
                                                <w:bottom w:val="none" w:sz="0" w:space="0" w:color="auto"/>
                                                <w:right w:val="none" w:sz="0" w:space="0" w:color="auto"/>
                                              </w:divBdr>
                                              <w:divsChild>
                                                <w:div w:id="7197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1883186">
      <w:bodyDiv w:val="1"/>
      <w:marLeft w:val="0"/>
      <w:marRight w:val="0"/>
      <w:marTop w:val="0"/>
      <w:marBottom w:val="0"/>
      <w:divBdr>
        <w:top w:val="none" w:sz="0" w:space="0" w:color="auto"/>
        <w:left w:val="none" w:sz="0" w:space="0" w:color="auto"/>
        <w:bottom w:val="none" w:sz="0" w:space="0" w:color="auto"/>
        <w:right w:val="none" w:sz="0" w:space="0" w:color="auto"/>
      </w:divBdr>
      <w:divsChild>
        <w:div w:id="1757247437">
          <w:marLeft w:val="0"/>
          <w:marRight w:val="0"/>
          <w:marTop w:val="0"/>
          <w:marBottom w:val="0"/>
          <w:divBdr>
            <w:top w:val="none" w:sz="0" w:space="0" w:color="auto"/>
            <w:left w:val="none" w:sz="0" w:space="0" w:color="auto"/>
            <w:bottom w:val="none" w:sz="0" w:space="0" w:color="auto"/>
            <w:right w:val="none" w:sz="0" w:space="0" w:color="auto"/>
          </w:divBdr>
        </w:div>
        <w:div w:id="833881230">
          <w:marLeft w:val="0"/>
          <w:marRight w:val="0"/>
          <w:marTop w:val="0"/>
          <w:marBottom w:val="0"/>
          <w:divBdr>
            <w:top w:val="none" w:sz="0" w:space="0" w:color="auto"/>
            <w:left w:val="none" w:sz="0" w:space="0" w:color="auto"/>
            <w:bottom w:val="none" w:sz="0" w:space="0" w:color="auto"/>
            <w:right w:val="none" w:sz="0" w:space="0" w:color="auto"/>
          </w:divBdr>
        </w:div>
      </w:divsChild>
    </w:div>
    <w:div w:id="1061053384">
      <w:bodyDiv w:val="1"/>
      <w:marLeft w:val="0"/>
      <w:marRight w:val="0"/>
      <w:marTop w:val="0"/>
      <w:marBottom w:val="0"/>
      <w:divBdr>
        <w:top w:val="none" w:sz="0" w:space="0" w:color="auto"/>
        <w:left w:val="none" w:sz="0" w:space="0" w:color="auto"/>
        <w:bottom w:val="none" w:sz="0" w:space="0" w:color="auto"/>
        <w:right w:val="none" w:sz="0" w:space="0" w:color="auto"/>
      </w:divBdr>
      <w:divsChild>
        <w:div w:id="1983651644">
          <w:marLeft w:val="0"/>
          <w:marRight w:val="0"/>
          <w:marTop w:val="0"/>
          <w:marBottom w:val="0"/>
          <w:divBdr>
            <w:top w:val="none" w:sz="0" w:space="0" w:color="auto"/>
            <w:left w:val="none" w:sz="0" w:space="0" w:color="auto"/>
            <w:bottom w:val="none" w:sz="0" w:space="0" w:color="auto"/>
            <w:right w:val="none" w:sz="0" w:space="0" w:color="auto"/>
          </w:divBdr>
          <w:divsChild>
            <w:div w:id="1246912981">
              <w:marLeft w:val="0"/>
              <w:marRight w:val="0"/>
              <w:marTop w:val="0"/>
              <w:marBottom w:val="0"/>
              <w:divBdr>
                <w:top w:val="none" w:sz="0" w:space="0" w:color="auto"/>
                <w:left w:val="none" w:sz="0" w:space="0" w:color="auto"/>
                <w:bottom w:val="none" w:sz="0" w:space="0" w:color="auto"/>
                <w:right w:val="none" w:sz="0" w:space="0" w:color="auto"/>
              </w:divBdr>
            </w:div>
            <w:div w:id="1347362739">
              <w:marLeft w:val="0"/>
              <w:marRight w:val="0"/>
              <w:marTop w:val="0"/>
              <w:marBottom w:val="0"/>
              <w:divBdr>
                <w:top w:val="none" w:sz="0" w:space="0" w:color="auto"/>
                <w:left w:val="none" w:sz="0" w:space="0" w:color="auto"/>
                <w:bottom w:val="none" w:sz="0" w:space="0" w:color="auto"/>
                <w:right w:val="none" w:sz="0" w:space="0" w:color="auto"/>
              </w:divBdr>
            </w:div>
            <w:div w:id="925579243">
              <w:marLeft w:val="0"/>
              <w:marRight w:val="0"/>
              <w:marTop w:val="0"/>
              <w:marBottom w:val="0"/>
              <w:divBdr>
                <w:top w:val="none" w:sz="0" w:space="0" w:color="auto"/>
                <w:left w:val="none" w:sz="0" w:space="0" w:color="auto"/>
                <w:bottom w:val="none" w:sz="0" w:space="0" w:color="auto"/>
                <w:right w:val="none" w:sz="0" w:space="0" w:color="auto"/>
              </w:divBdr>
            </w:div>
            <w:div w:id="1212379623">
              <w:marLeft w:val="0"/>
              <w:marRight w:val="0"/>
              <w:marTop w:val="0"/>
              <w:marBottom w:val="0"/>
              <w:divBdr>
                <w:top w:val="none" w:sz="0" w:space="0" w:color="auto"/>
                <w:left w:val="none" w:sz="0" w:space="0" w:color="auto"/>
                <w:bottom w:val="none" w:sz="0" w:space="0" w:color="auto"/>
                <w:right w:val="none" w:sz="0" w:space="0" w:color="auto"/>
              </w:divBdr>
            </w:div>
            <w:div w:id="1180242658">
              <w:marLeft w:val="0"/>
              <w:marRight w:val="0"/>
              <w:marTop w:val="0"/>
              <w:marBottom w:val="0"/>
              <w:divBdr>
                <w:top w:val="none" w:sz="0" w:space="0" w:color="auto"/>
                <w:left w:val="none" w:sz="0" w:space="0" w:color="auto"/>
                <w:bottom w:val="none" w:sz="0" w:space="0" w:color="auto"/>
                <w:right w:val="none" w:sz="0" w:space="0" w:color="auto"/>
              </w:divBdr>
            </w:div>
            <w:div w:id="1958750905">
              <w:marLeft w:val="0"/>
              <w:marRight w:val="0"/>
              <w:marTop w:val="0"/>
              <w:marBottom w:val="0"/>
              <w:divBdr>
                <w:top w:val="none" w:sz="0" w:space="0" w:color="auto"/>
                <w:left w:val="none" w:sz="0" w:space="0" w:color="auto"/>
                <w:bottom w:val="none" w:sz="0" w:space="0" w:color="auto"/>
                <w:right w:val="none" w:sz="0" w:space="0" w:color="auto"/>
              </w:divBdr>
            </w:div>
            <w:div w:id="68696503">
              <w:marLeft w:val="0"/>
              <w:marRight w:val="0"/>
              <w:marTop w:val="0"/>
              <w:marBottom w:val="0"/>
              <w:divBdr>
                <w:top w:val="none" w:sz="0" w:space="0" w:color="auto"/>
                <w:left w:val="none" w:sz="0" w:space="0" w:color="auto"/>
                <w:bottom w:val="none" w:sz="0" w:space="0" w:color="auto"/>
                <w:right w:val="none" w:sz="0" w:space="0" w:color="auto"/>
              </w:divBdr>
            </w:div>
            <w:div w:id="1133717357">
              <w:marLeft w:val="0"/>
              <w:marRight w:val="0"/>
              <w:marTop w:val="0"/>
              <w:marBottom w:val="0"/>
              <w:divBdr>
                <w:top w:val="none" w:sz="0" w:space="0" w:color="auto"/>
                <w:left w:val="none" w:sz="0" w:space="0" w:color="auto"/>
                <w:bottom w:val="none" w:sz="0" w:space="0" w:color="auto"/>
                <w:right w:val="none" w:sz="0" w:space="0" w:color="auto"/>
              </w:divBdr>
            </w:div>
            <w:div w:id="351225092">
              <w:marLeft w:val="0"/>
              <w:marRight w:val="0"/>
              <w:marTop w:val="0"/>
              <w:marBottom w:val="0"/>
              <w:divBdr>
                <w:top w:val="none" w:sz="0" w:space="0" w:color="auto"/>
                <w:left w:val="none" w:sz="0" w:space="0" w:color="auto"/>
                <w:bottom w:val="none" w:sz="0" w:space="0" w:color="auto"/>
                <w:right w:val="none" w:sz="0" w:space="0" w:color="auto"/>
              </w:divBdr>
            </w:div>
            <w:div w:id="939334934">
              <w:marLeft w:val="0"/>
              <w:marRight w:val="0"/>
              <w:marTop w:val="0"/>
              <w:marBottom w:val="0"/>
              <w:divBdr>
                <w:top w:val="none" w:sz="0" w:space="0" w:color="auto"/>
                <w:left w:val="none" w:sz="0" w:space="0" w:color="auto"/>
                <w:bottom w:val="none" w:sz="0" w:space="0" w:color="auto"/>
                <w:right w:val="none" w:sz="0" w:space="0" w:color="auto"/>
              </w:divBdr>
            </w:div>
            <w:div w:id="1877347057">
              <w:marLeft w:val="0"/>
              <w:marRight w:val="0"/>
              <w:marTop w:val="0"/>
              <w:marBottom w:val="0"/>
              <w:divBdr>
                <w:top w:val="none" w:sz="0" w:space="0" w:color="auto"/>
                <w:left w:val="none" w:sz="0" w:space="0" w:color="auto"/>
                <w:bottom w:val="none" w:sz="0" w:space="0" w:color="auto"/>
                <w:right w:val="none" w:sz="0" w:space="0" w:color="auto"/>
              </w:divBdr>
            </w:div>
            <w:div w:id="1066297307">
              <w:marLeft w:val="0"/>
              <w:marRight w:val="0"/>
              <w:marTop w:val="0"/>
              <w:marBottom w:val="0"/>
              <w:divBdr>
                <w:top w:val="none" w:sz="0" w:space="0" w:color="auto"/>
                <w:left w:val="none" w:sz="0" w:space="0" w:color="auto"/>
                <w:bottom w:val="none" w:sz="0" w:space="0" w:color="auto"/>
                <w:right w:val="none" w:sz="0" w:space="0" w:color="auto"/>
              </w:divBdr>
            </w:div>
            <w:div w:id="1382897535">
              <w:marLeft w:val="0"/>
              <w:marRight w:val="0"/>
              <w:marTop w:val="0"/>
              <w:marBottom w:val="0"/>
              <w:divBdr>
                <w:top w:val="none" w:sz="0" w:space="0" w:color="auto"/>
                <w:left w:val="none" w:sz="0" w:space="0" w:color="auto"/>
                <w:bottom w:val="none" w:sz="0" w:space="0" w:color="auto"/>
                <w:right w:val="none" w:sz="0" w:space="0" w:color="auto"/>
              </w:divBdr>
            </w:div>
            <w:div w:id="1339842941">
              <w:marLeft w:val="0"/>
              <w:marRight w:val="0"/>
              <w:marTop w:val="0"/>
              <w:marBottom w:val="0"/>
              <w:divBdr>
                <w:top w:val="none" w:sz="0" w:space="0" w:color="auto"/>
                <w:left w:val="none" w:sz="0" w:space="0" w:color="auto"/>
                <w:bottom w:val="none" w:sz="0" w:space="0" w:color="auto"/>
                <w:right w:val="none" w:sz="0" w:space="0" w:color="auto"/>
              </w:divBdr>
            </w:div>
            <w:div w:id="630287758">
              <w:marLeft w:val="0"/>
              <w:marRight w:val="0"/>
              <w:marTop w:val="0"/>
              <w:marBottom w:val="0"/>
              <w:divBdr>
                <w:top w:val="none" w:sz="0" w:space="0" w:color="auto"/>
                <w:left w:val="none" w:sz="0" w:space="0" w:color="auto"/>
                <w:bottom w:val="none" w:sz="0" w:space="0" w:color="auto"/>
                <w:right w:val="none" w:sz="0" w:space="0" w:color="auto"/>
              </w:divBdr>
            </w:div>
            <w:div w:id="8920574">
              <w:marLeft w:val="0"/>
              <w:marRight w:val="0"/>
              <w:marTop w:val="0"/>
              <w:marBottom w:val="0"/>
              <w:divBdr>
                <w:top w:val="none" w:sz="0" w:space="0" w:color="auto"/>
                <w:left w:val="none" w:sz="0" w:space="0" w:color="auto"/>
                <w:bottom w:val="none" w:sz="0" w:space="0" w:color="auto"/>
                <w:right w:val="none" w:sz="0" w:space="0" w:color="auto"/>
              </w:divBdr>
            </w:div>
            <w:div w:id="512494626">
              <w:marLeft w:val="0"/>
              <w:marRight w:val="0"/>
              <w:marTop w:val="0"/>
              <w:marBottom w:val="0"/>
              <w:divBdr>
                <w:top w:val="none" w:sz="0" w:space="0" w:color="auto"/>
                <w:left w:val="none" w:sz="0" w:space="0" w:color="auto"/>
                <w:bottom w:val="none" w:sz="0" w:space="0" w:color="auto"/>
                <w:right w:val="none" w:sz="0" w:space="0" w:color="auto"/>
              </w:divBdr>
            </w:div>
            <w:div w:id="2069179916">
              <w:marLeft w:val="0"/>
              <w:marRight w:val="0"/>
              <w:marTop w:val="0"/>
              <w:marBottom w:val="0"/>
              <w:divBdr>
                <w:top w:val="none" w:sz="0" w:space="0" w:color="auto"/>
                <w:left w:val="none" w:sz="0" w:space="0" w:color="auto"/>
                <w:bottom w:val="none" w:sz="0" w:space="0" w:color="auto"/>
                <w:right w:val="none" w:sz="0" w:space="0" w:color="auto"/>
              </w:divBdr>
            </w:div>
            <w:div w:id="464079951">
              <w:marLeft w:val="0"/>
              <w:marRight w:val="0"/>
              <w:marTop w:val="0"/>
              <w:marBottom w:val="0"/>
              <w:divBdr>
                <w:top w:val="none" w:sz="0" w:space="0" w:color="auto"/>
                <w:left w:val="none" w:sz="0" w:space="0" w:color="auto"/>
                <w:bottom w:val="none" w:sz="0" w:space="0" w:color="auto"/>
                <w:right w:val="none" w:sz="0" w:space="0" w:color="auto"/>
              </w:divBdr>
            </w:div>
            <w:div w:id="31199485">
              <w:marLeft w:val="0"/>
              <w:marRight w:val="0"/>
              <w:marTop w:val="0"/>
              <w:marBottom w:val="0"/>
              <w:divBdr>
                <w:top w:val="none" w:sz="0" w:space="0" w:color="auto"/>
                <w:left w:val="none" w:sz="0" w:space="0" w:color="auto"/>
                <w:bottom w:val="none" w:sz="0" w:space="0" w:color="auto"/>
                <w:right w:val="none" w:sz="0" w:space="0" w:color="auto"/>
              </w:divBdr>
            </w:div>
            <w:div w:id="979572972">
              <w:marLeft w:val="0"/>
              <w:marRight w:val="0"/>
              <w:marTop w:val="0"/>
              <w:marBottom w:val="0"/>
              <w:divBdr>
                <w:top w:val="none" w:sz="0" w:space="0" w:color="auto"/>
                <w:left w:val="none" w:sz="0" w:space="0" w:color="auto"/>
                <w:bottom w:val="none" w:sz="0" w:space="0" w:color="auto"/>
                <w:right w:val="none" w:sz="0" w:space="0" w:color="auto"/>
              </w:divBdr>
            </w:div>
            <w:div w:id="601767795">
              <w:marLeft w:val="0"/>
              <w:marRight w:val="0"/>
              <w:marTop w:val="0"/>
              <w:marBottom w:val="0"/>
              <w:divBdr>
                <w:top w:val="none" w:sz="0" w:space="0" w:color="auto"/>
                <w:left w:val="none" w:sz="0" w:space="0" w:color="auto"/>
                <w:bottom w:val="none" w:sz="0" w:space="0" w:color="auto"/>
                <w:right w:val="none" w:sz="0" w:space="0" w:color="auto"/>
              </w:divBdr>
            </w:div>
            <w:div w:id="661932299">
              <w:marLeft w:val="0"/>
              <w:marRight w:val="0"/>
              <w:marTop w:val="0"/>
              <w:marBottom w:val="0"/>
              <w:divBdr>
                <w:top w:val="none" w:sz="0" w:space="0" w:color="auto"/>
                <w:left w:val="none" w:sz="0" w:space="0" w:color="auto"/>
                <w:bottom w:val="none" w:sz="0" w:space="0" w:color="auto"/>
                <w:right w:val="none" w:sz="0" w:space="0" w:color="auto"/>
              </w:divBdr>
            </w:div>
            <w:div w:id="1073355730">
              <w:marLeft w:val="0"/>
              <w:marRight w:val="0"/>
              <w:marTop w:val="0"/>
              <w:marBottom w:val="0"/>
              <w:divBdr>
                <w:top w:val="none" w:sz="0" w:space="0" w:color="auto"/>
                <w:left w:val="none" w:sz="0" w:space="0" w:color="auto"/>
                <w:bottom w:val="none" w:sz="0" w:space="0" w:color="auto"/>
                <w:right w:val="none" w:sz="0" w:space="0" w:color="auto"/>
              </w:divBdr>
            </w:div>
            <w:div w:id="1284461256">
              <w:marLeft w:val="0"/>
              <w:marRight w:val="0"/>
              <w:marTop w:val="0"/>
              <w:marBottom w:val="0"/>
              <w:divBdr>
                <w:top w:val="none" w:sz="0" w:space="0" w:color="auto"/>
                <w:left w:val="none" w:sz="0" w:space="0" w:color="auto"/>
                <w:bottom w:val="none" w:sz="0" w:space="0" w:color="auto"/>
                <w:right w:val="none" w:sz="0" w:space="0" w:color="auto"/>
              </w:divBdr>
            </w:div>
            <w:div w:id="1461418801">
              <w:marLeft w:val="0"/>
              <w:marRight w:val="0"/>
              <w:marTop w:val="0"/>
              <w:marBottom w:val="0"/>
              <w:divBdr>
                <w:top w:val="none" w:sz="0" w:space="0" w:color="auto"/>
                <w:left w:val="none" w:sz="0" w:space="0" w:color="auto"/>
                <w:bottom w:val="none" w:sz="0" w:space="0" w:color="auto"/>
                <w:right w:val="none" w:sz="0" w:space="0" w:color="auto"/>
              </w:divBdr>
            </w:div>
            <w:div w:id="1108812641">
              <w:marLeft w:val="0"/>
              <w:marRight w:val="0"/>
              <w:marTop w:val="0"/>
              <w:marBottom w:val="0"/>
              <w:divBdr>
                <w:top w:val="none" w:sz="0" w:space="0" w:color="auto"/>
                <w:left w:val="none" w:sz="0" w:space="0" w:color="auto"/>
                <w:bottom w:val="none" w:sz="0" w:space="0" w:color="auto"/>
                <w:right w:val="none" w:sz="0" w:space="0" w:color="auto"/>
              </w:divBdr>
            </w:div>
            <w:div w:id="1107197431">
              <w:marLeft w:val="0"/>
              <w:marRight w:val="0"/>
              <w:marTop w:val="0"/>
              <w:marBottom w:val="0"/>
              <w:divBdr>
                <w:top w:val="none" w:sz="0" w:space="0" w:color="auto"/>
                <w:left w:val="none" w:sz="0" w:space="0" w:color="auto"/>
                <w:bottom w:val="none" w:sz="0" w:space="0" w:color="auto"/>
                <w:right w:val="none" w:sz="0" w:space="0" w:color="auto"/>
              </w:divBdr>
            </w:div>
            <w:div w:id="690496690">
              <w:marLeft w:val="0"/>
              <w:marRight w:val="0"/>
              <w:marTop w:val="0"/>
              <w:marBottom w:val="0"/>
              <w:divBdr>
                <w:top w:val="none" w:sz="0" w:space="0" w:color="auto"/>
                <w:left w:val="none" w:sz="0" w:space="0" w:color="auto"/>
                <w:bottom w:val="none" w:sz="0" w:space="0" w:color="auto"/>
                <w:right w:val="none" w:sz="0" w:space="0" w:color="auto"/>
              </w:divBdr>
            </w:div>
            <w:div w:id="1454444881">
              <w:marLeft w:val="0"/>
              <w:marRight w:val="0"/>
              <w:marTop w:val="0"/>
              <w:marBottom w:val="0"/>
              <w:divBdr>
                <w:top w:val="none" w:sz="0" w:space="0" w:color="auto"/>
                <w:left w:val="none" w:sz="0" w:space="0" w:color="auto"/>
                <w:bottom w:val="none" w:sz="0" w:space="0" w:color="auto"/>
                <w:right w:val="none" w:sz="0" w:space="0" w:color="auto"/>
              </w:divBdr>
            </w:div>
            <w:div w:id="1558542187">
              <w:marLeft w:val="0"/>
              <w:marRight w:val="0"/>
              <w:marTop w:val="0"/>
              <w:marBottom w:val="0"/>
              <w:divBdr>
                <w:top w:val="none" w:sz="0" w:space="0" w:color="auto"/>
                <w:left w:val="none" w:sz="0" w:space="0" w:color="auto"/>
                <w:bottom w:val="none" w:sz="0" w:space="0" w:color="auto"/>
                <w:right w:val="none" w:sz="0" w:space="0" w:color="auto"/>
              </w:divBdr>
            </w:div>
            <w:div w:id="2059475473">
              <w:marLeft w:val="0"/>
              <w:marRight w:val="0"/>
              <w:marTop w:val="0"/>
              <w:marBottom w:val="0"/>
              <w:divBdr>
                <w:top w:val="none" w:sz="0" w:space="0" w:color="auto"/>
                <w:left w:val="none" w:sz="0" w:space="0" w:color="auto"/>
                <w:bottom w:val="none" w:sz="0" w:space="0" w:color="auto"/>
                <w:right w:val="none" w:sz="0" w:space="0" w:color="auto"/>
              </w:divBdr>
            </w:div>
            <w:div w:id="488717663">
              <w:marLeft w:val="0"/>
              <w:marRight w:val="0"/>
              <w:marTop w:val="0"/>
              <w:marBottom w:val="0"/>
              <w:divBdr>
                <w:top w:val="none" w:sz="0" w:space="0" w:color="auto"/>
                <w:left w:val="none" w:sz="0" w:space="0" w:color="auto"/>
                <w:bottom w:val="none" w:sz="0" w:space="0" w:color="auto"/>
                <w:right w:val="none" w:sz="0" w:space="0" w:color="auto"/>
              </w:divBdr>
            </w:div>
            <w:div w:id="57020600">
              <w:marLeft w:val="0"/>
              <w:marRight w:val="0"/>
              <w:marTop w:val="0"/>
              <w:marBottom w:val="0"/>
              <w:divBdr>
                <w:top w:val="none" w:sz="0" w:space="0" w:color="auto"/>
                <w:left w:val="none" w:sz="0" w:space="0" w:color="auto"/>
                <w:bottom w:val="none" w:sz="0" w:space="0" w:color="auto"/>
                <w:right w:val="none" w:sz="0" w:space="0" w:color="auto"/>
              </w:divBdr>
            </w:div>
            <w:div w:id="1994874550">
              <w:marLeft w:val="0"/>
              <w:marRight w:val="0"/>
              <w:marTop w:val="0"/>
              <w:marBottom w:val="0"/>
              <w:divBdr>
                <w:top w:val="none" w:sz="0" w:space="0" w:color="auto"/>
                <w:left w:val="none" w:sz="0" w:space="0" w:color="auto"/>
                <w:bottom w:val="none" w:sz="0" w:space="0" w:color="auto"/>
                <w:right w:val="none" w:sz="0" w:space="0" w:color="auto"/>
              </w:divBdr>
            </w:div>
            <w:div w:id="66658141">
              <w:marLeft w:val="0"/>
              <w:marRight w:val="0"/>
              <w:marTop w:val="0"/>
              <w:marBottom w:val="0"/>
              <w:divBdr>
                <w:top w:val="none" w:sz="0" w:space="0" w:color="auto"/>
                <w:left w:val="none" w:sz="0" w:space="0" w:color="auto"/>
                <w:bottom w:val="none" w:sz="0" w:space="0" w:color="auto"/>
                <w:right w:val="none" w:sz="0" w:space="0" w:color="auto"/>
              </w:divBdr>
            </w:div>
            <w:div w:id="1099107839">
              <w:marLeft w:val="0"/>
              <w:marRight w:val="0"/>
              <w:marTop w:val="0"/>
              <w:marBottom w:val="0"/>
              <w:divBdr>
                <w:top w:val="none" w:sz="0" w:space="0" w:color="auto"/>
                <w:left w:val="none" w:sz="0" w:space="0" w:color="auto"/>
                <w:bottom w:val="none" w:sz="0" w:space="0" w:color="auto"/>
                <w:right w:val="none" w:sz="0" w:space="0" w:color="auto"/>
              </w:divBdr>
            </w:div>
            <w:div w:id="193814295">
              <w:marLeft w:val="0"/>
              <w:marRight w:val="0"/>
              <w:marTop w:val="0"/>
              <w:marBottom w:val="0"/>
              <w:divBdr>
                <w:top w:val="none" w:sz="0" w:space="0" w:color="auto"/>
                <w:left w:val="none" w:sz="0" w:space="0" w:color="auto"/>
                <w:bottom w:val="none" w:sz="0" w:space="0" w:color="auto"/>
                <w:right w:val="none" w:sz="0" w:space="0" w:color="auto"/>
              </w:divBdr>
            </w:div>
            <w:div w:id="633366997">
              <w:marLeft w:val="0"/>
              <w:marRight w:val="0"/>
              <w:marTop w:val="0"/>
              <w:marBottom w:val="0"/>
              <w:divBdr>
                <w:top w:val="none" w:sz="0" w:space="0" w:color="auto"/>
                <w:left w:val="none" w:sz="0" w:space="0" w:color="auto"/>
                <w:bottom w:val="none" w:sz="0" w:space="0" w:color="auto"/>
                <w:right w:val="none" w:sz="0" w:space="0" w:color="auto"/>
              </w:divBdr>
            </w:div>
            <w:div w:id="1013843335">
              <w:marLeft w:val="0"/>
              <w:marRight w:val="0"/>
              <w:marTop w:val="0"/>
              <w:marBottom w:val="0"/>
              <w:divBdr>
                <w:top w:val="none" w:sz="0" w:space="0" w:color="auto"/>
                <w:left w:val="none" w:sz="0" w:space="0" w:color="auto"/>
                <w:bottom w:val="none" w:sz="0" w:space="0" w:color="auto"/>
                <w:right w:val="none" w:sz="0" w:space="0" w:color="auto"/>
              </w:divBdr>
            </w:div>
            <w:div w:id="674113084">
              <w:marLeft w:val="0"/>
              <w:marRight w:val="0"/>
              <w:marTop w:val="0"/>
              <w:marBottom w:val="0"/>
              <w:divBdr>
                <w:top w:val="none" w:sz="0" w:space="0" w:color="auto"/>
                <w:left w:val="none" w:sz="0" w:space="0" w:color="auto"/>
                <w:bottom w:val="none" w:sz="0" w:space="0" w:color="auto"/>
                <w:right w:val="none" w:sz="0" w:space="0" w:color="auto"/>
              </w:divBdr>
            </w:div>
            <w:div w:id="1509951877">
              <w:marLeft w:val="0"/>
              <w:marRight w:val="0"/>
              <w:marTop w:val="0"/>
              <w:marBottom w:val="0"/>
              <w:divBdr>
                <w:top w:val="none" w:sz="0" w:space="0" w:color="auto"/>
                <w:left w:val="none" w:sz="0" w:space="0" w:color="auto"/>
                <w:bottom w:val="none" w:sz="0" w:space="0" w:color="auto"/>
                <w:right w:val="none" w:sz="0" w:space="0" w:color="auto"/>
              </w:divBdr>
            </w:div>
            <w:div w:id="1115833496">
              <w:marLeft w:val="0"/>
              <w:marRight w:val="0"/>
              <w:marTop w:val="0"/>
              <w:marBottom w:val="0"/>
              <w:divBdr>
                <w:top w:val="none" w:sz="0" w:space="0" w:color="auto"/>
                <w:left w:val="none" w:sz="0" w:space="0" w:color="auto"/>
                <w:bottom w:val="none" w:sz="0" w:space="0" w:color="auto"/>
                <w:right w:val="none" w:sz="0" w:space="0" w:color="auto"/>
              </w:divBdr>
            </w:div>
            <w:div w:id="457839712">
              <w:marLeft w:val="0"/>
              <w:marRight w:val="0"/>
              <w:marTop w:val="0"/>
              <w:marBottom w:val="0"/>
              <w:divBdr>
                <w:top w:val="none" w:sz="0" w:space="0" w:color="auto"/>
                <w:left w:val="none" w:sz="0" w:space="0" w:color="auto"/>
                <w:bottom w:val="none" w:sz="0" w:space="0" w:color="auto"/>
                <w:right w:val="none" w:sz="0" w:space="0" w:color="auto"/>
              </w:divBdr>
            </w:div>
            <w:div w:id="677580889">
              <w:marLeft w:val="0"/>
              <w:marRight w:val="0"/>
              <w:marTop w:val="0"/>
              <w:marBottom w:val="0"/>
              <w:divBdr>
                <w:top w:val="none" w:sz="0" w:space="0" w:color="auto"/>
                <w:left w:val="none" w:sz="0" w:space="0" w:color="auto"/>
                <w:bottom w:val="none" w:sz="0" w:space="0" w:color="auto"/>
                <w:right w:val="none" w:sz="0" w:space="0" w:color="auto"/>
              </w:divBdr>
            </w:div>
            <w:div w:id="691809291">
              <w:marLeft w:val="0"/>
              <w:marRight w:val="0"/>
              <w:marTop w:val="0"/>
              <w:marBottom w:val="0"/>
              <w:divBdr>
                <w:top w:val="none" w:sz="0" w:space="0" w:color="auto"/>
                <w:left w:val="none" w:sz="0" w:space="0" w:color="auto"/>
                <w:bottom w:val="none" w:sz="0" w:space="0" w:color="auto"/>
                <w:right w:val="none" w:sz="0" w:space="0" w:color="auto"/>
              </w:divBdr>
            </w:div>
            <w:div w:id="790905550">
              <w:marLeft w:val="0"/>
              <w:marRight w:val="0"/>
              <w:marTop w:val="0"/>
              <w:marBottom w:val="0"/>
              <w:divBdr>
                <w:top w:val="none" w:sz="0" w:space="0" w:color="auto"/>
                <w:left w:val="none" w:sz="0" w:space="0" w:color="auto"/>
                <w:bottom w:val="none" w:sz="0" w:space="0" w:color="auto"/>
                <w:right w:val="none" w:sz="0" w:space="0" w:color="auto"/>
              </w:divBdr>
            </w:div>
            <w:div w:id="1790514350">
              <w:marLeft w:val="0"/>
              <w:marRight w:val="0"/>
              <w:marTop w:val="0"/>
              <w:marBottom w:val="0"/>
              <w:divBdr>
                <w:top w:val="none" w:sz="0" w:space="0" w:color="auto"/>
                <w:left w:val="none" w:sz="0" w:space="0" w:color="auto"/>
                <w:bottom w:val="none" w:sz="0" w:space="0" w:color="auto"/>
                <w:right w:val="none" w:sz="0" w:space="0" w:color="auto"/>
              </w:divBdr>
            </w:div>
            <w:div w:id="1588419702">
              <w:marLeft w:val="0"/>
              <w:marRight w:val="0"/>
              <w:marTop w:val="0"/>
              <w:marBottom w:val="0"/>
              <w:divBdr>
                <w:top w:val="none" w:sz="0" w:space="0" w:color="auto"/>
                <w:left w:val="none" w:sz="0" w:space="0" w:color="auto"/>
                <w:bottom w:val="none" w:sz="0" w:space="0" w:color="auto"/>
                <w:right w:val="none" w:sz="0" w:space="0" w:color="auto"/>
              </w:divBdr>
            </w:div>
            <w:div w:id="845707472">
              <w:marLeft w:val="0"/>
              <w:marRight w:val="0"/>
              <w:marTop w:val="0"/>
              <w:marBottom w:val="0"/>
              <w:divBdr>
                <w:top w:val="none" w:sz="0" w:space="0" w:color="auto"/>
                <w:left w:val="none" w:sz="0" w:space="0" w:color="auto"/>
                <w:bottom w:val="none" w:sz="0" w:space="0" w:color="auto"/>
                <w:right w:val="none" w:sz="0" w:space="0" w:color="auto"/>
              </w:divBdr>
            </w:div>
            <w:div w:id="40790144">
              <w:marLeft w:val="0"/>
              <w:marRight w:val="0"/>
              <w:marTop w:val="0"/>
              <w:marBottom w:val="0"/>
              <w:divBdr>
                <w:top w:val="none" w:sz="0" w:space="0" w:color="auto"/>
                <w:left w:val="none" w:sz="0" w:space="0" w:color="auto"/>
                <w:bottom w:val="none" w:sz="0" w:space="0" w:color="auto"/>
                <w:right w:val="none" w:sz="0" w:space="0" w:color="auto"/>
              </w:divBdr>
            </w:div>
            <w:div w:id="716130648">
              <w:marLeft w:val="0"/>
              <w:marRight w:val="0"/>
              <w:marTop w:val="0"/>
              <w:marBottom w:val="0"/>
              <w:divBdr>
                <w:top w:val="none" w:sz="0" w:space="0" w:color="auto"/>
                <w:left w:val="none" w:sz="0" w:space="0" w:color="auto"/>
                <w:bottom w:val="none" w:sz="0" w:space="0" w:color="auto"/>
                <w:right w:val="none" w:sz="0" w:space="0" w:color="auto"/>
              </w:divBdr>
            </w:div>
            <w:div w:id="1498156312">
              <w:marLeft w:val="0"/>
              <w:marRight w:val="0"/>
              <w:marTop w:val="0"/>
              <w:marBottom w:val="0"/>
              <w:divBdr>
                <w:top w:val="none" w:sz="0" w:space="0" w:color="auto"/>
                <w:left w:val="none" w:sz="0" w:space="0" w:color="auto"/>
                <w:bottom w:val="none" w:sz="0" w:space="0" w:color="auto"/>
                <w:right w:val="none" w:sz="0" w:space="0" w:color="auto"/>
              </w:divBdr>
            </w:div>
            <w:div w:id="152876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59140">
      <w:bodyDiv w:val="1"/>
      <w:marLeft w:val="0"/>
      <w:marRight w:val="0"/>
      <w:marTop w:val="0"/>
      <w:marBottom w:val="0"/>
      <w:divBdr>
        <w:top w:val="none" w:sz="0" w:space="0" w:color="auto"/>
        <w:left w:val="none" w:sz="0" w:space="0" w:color="auto"/>
        <w:bottom w:val="none" w:sz="0" w:space="0" w:color="auto"/>
        <w:right w:val="none" w:sz="0" w:space="0" w:color="auto"/>
      </w:divBdr>
      <w:divsChild>
        <w:div w:id="487866446">
          <w:marLeft w:val="0"/>
          <w:marRight w:val="0"/>
          <w:marTop w:val="0"/>
          <w:marBottom w:val="0"/>
          <w:divBdr>
            <w:top w:val="none" w:sz="0" w:space="0" w:color="auto"/>
            <w:left w:val="none" w:sz="0" w:space="0" w:color="auto"/>
            <w:bottom w:val="none" w:sz="0" w:space="0" w:color="auto"/>
            <w:right w:val="none" w:sz="0" w:space="0" w:color="auto"/>
          </w:divBdr>
        </w:div>
        <w:div w:id="112751205">
          <w:marLeft w:val="0"/>
          <w:marRight w:val="0"/>
          <w:marTop w:val="0"/>
          <w:marBottom w:val="0"/>
          <w:divBdr>
            <w:top w:val="none" w:sz="0" w:space="0" w:color="auto"/>
            <w:left w:val="none" w:sz="0" w:space="0" w:color="auto"/>
            <w:bottom w:val="none" w:sz="0" w:space="0" w:color="auto"/>
            <w:right w:val="none" w:sz="0" w:space="0" w:color="auto"/>
          </w:divBdr>
        </w:div>
        <w:div w:id="1094666707">
          <w:marLeft w:val="0"/>
          <w:marRight w:val="0"/>
          <w:marTop w:val="0"/>
          <w:marBottom w:val="0"/>
          <w:divBdr>
            <w:top w:val="none" w:sz="0" w:space="0" w:color="auto"/>
            <w:left w:val="none" w:sz="0" w:space="0" w:color="auto"/>
            <w:bottom w:val="none" w:sz="0" w:space="0" w:color="auto"/>
            <w:right w:val="none" w:sz="0" w:space="0" w:color="auto"/>
          </w:divBdr>
        </w:div>
      </w:divsChild>
    </w:div>
    <w:div w:id="1294284715">
      <w:bodyDiv w:val="1"/>
      <w:marLeft w:val="0"/>
      <w:marRight w:val="0"/>
      <w:marTop w:val="0"/>
      <w:marBottom w:val="0"/>
      <w:divBdr>
        <w:top w:val="none" w:sz="0" w:space="0" w:color="auto"/>
        <w:left w:val="none" w:sz="0" w:space="0" w:color="auto"/>
        <w:bottom w:val="none" w:sz="0" w:space="0" w:color="auto"/>
        <w:right w:val="none" w:sz="0" w:space="0" w:color="auto"/>
      </w:divBdr>
    </w:div>
    <w:div w:id="1403333412">
      <w:bodyDiv w:val="1"/>
      <w:marLeft w:val="0"/>
      <w:marRight w:val="0"/>
      <w:marTop w:val="0"/>
      <w:marBottom w:val="0"/>
      <w:divBdr>
        <w:top w:val="none" w:sz="0" w:space="0" w:color="auto"/>
        <w:left w:val="none" w:sz="0" w:space="0" w:color="auto"/>
        <w:bottom w:val="none" w:sz="0" w:space="0" w:color="auto"/>
        <w:right w:val="none" w:sz="0" w:space="0" w:color="auto"/>
      </w:divBdr>
    </w:div>
    <w:div w:id="1415008650">
      <w:bodyDiv w:val="1"/>
      <w:marLeft w:val="0"/>
      <w:marRight w:val="0"/>
      <w:marTop w:val="0"/>
      <w:marBottom w:val="0"/>
      <w:divBdr>
        <w:top w:val="none" w:sz="0" w:space="0" w:color="auto"/>
        <w:left w:val="none" w:sz="0" w:space="0" w:color="auto"/>
        <w:bottom w:val="none" w:sz="0" w:space="0" w:color="auto"/>
        <w:right w:val="none" w:sz="0" w:space="0" w:color="auto"/>
      </w:divBdr>
      <w:divsChild>
        <w:div w:id="1260025587">
          <w:marLeft w:val="0"/>
          <w:marRight w:val="0"/>
          <w:marTop w:val="0"/>
          <w:marBottom w:val="0"/>
          <w:divBdr>
            <w:top w:val="none" w:sz="0" w:space="0" w:color="auto"/>
            <w:left w:val="none" w:sz="0" w:space="0" w:color="auto"/>
            <w:bottom w:val="none" w:sz="0" w:space="0" w:color="auto"/>
            <w:right w:val="none" w:sz="0" w:space="0" w:color="auto"/>
          </w:divBdr>
        </w:div>
        <w:div w:id="2118744492">
          <w:marLeft w:val="0"/>
          <w:marRight w:val="0"/>
          <w:marTop w:val="0"/>
          <w:marBottom w:val="0"/>
          <w:divBdr>
            <w:top w:val="none" w:sz="0" w:space="0" w:color="auto"/>
            <w:left w:val="none" w:sz="0" w:space="0" w:color="auto"/>
            <w:bottom w:val="none" w:sz="0" w:space="0" w:color="auto"/>
            <w:right w:val="none" w:sz="0" w:space="0" w:color="auto"/>
          </w:divBdr>
        </w:div>
        <w:div w:id="1912041792">
          <w:marLeft w:val="0"/>
          <w:marRight w:val="0"/>
          <w:marTop w:val="0"/>
          <w:marBottom w:val="0"/>
          <w:divBdr>
            <w:top w:val="none" w:sz="0" w:space="0" w:color="auto"/>
            <w:left w:val="none" w:sz="0" w:space="0" w:color="auto"/>
            <w:bottom w:val="none" w:sz="0" w:space="0" w:color="auto"/>
            <w:right w:val="none" w:sz="0" w:space="0" w:color="auto"/>
          </w:divBdr>
        </w:div>
      </w:divsChild>
    </w:div>
    <w:div w:id="1473213419">
      <w:bodyDiv w:val="1"/>
      <w:marLeft w:val="0"/>
      <w:marRight w:val="0"/>
      <w:marTop w:val="0"/>
      <w:marBottom w:val="0"/>
      <w:divBdr>
        <w:top w:val="none" w:sz="0" w:space="0" w:color="auto"/>
        <w:left w:val="none" w:sz="0" w:space="0" w:color="auto"/>
        <w:bottom w:val="none" w:sz="0" w:space="0" w:color="auto"/>
        <w:right w:val="none" w:sz="0" w:space="0" w:color="auto"/>
      </w:divBdr>
      <w:divsChild>
        <w:div w:id="1112170752">
          <w:marLeft w:val="0"/>
          <w:marRight w:val="0"/>
          <w:marTop w:val="0"/>
          <w:marBottom w:val="0"/>
          <w:divBdr>
            <w:top w:val="none" w:sz="0" w:space="0" w:color="auto"/>
            <w:left w:val="none" w:sz="0" w:space="0" w:color="auto"/>
            <w:bottom w:val="none" w:sz="0" w:space="0" w:color="auto"/>
            <w:right w:val="none" w:sz="0" w:space="0" w:color="auto"/>
          </w:divBdr>
          <w:divsChild>
            <w:div w:id="2067676246">
              <w:marLeft w:val="0"/>
              <w:marRight w:val="0"/>
              <w:marTop w:val="0"/>
              <w:marBottom w:val="0"/>
              <w:divBdr>
                <w:top w:val="none" w:sz="0" w:space="0" w:color="auto"/>
                <w:left w:val="none" w:sz="0" w:space="0" w:color="auto"/>
                <w:bottom w:val="none" w:sz="0" w:space="0" w:color="auto"/>
                <w:right w:val="none" w:sz="0" w:space="0" w:color="auto"/>
              </w:divBdr>
            </w:div>
            <w:div w:id="1098479096">
              <w:marLeft w:val="0"/>
              <w:marRight w:val="0"/>
              <w:marTop w:val="0"/>
              <w:marBottom w:val="0"/>
              <w:divBdr>
                <w:top w:val="none" w:sz="0" w:space="0" w:color="auto"/>
                <w:left w:val="none" w:sz="0" w:space="0" w:color="auto"/>
                <w:bottom w:val="none" w:sz="0" w:space="0" w:color="auto"/>
                <w:right w:val="none" w:sz="0" w:space="0" w:color="auto"/>
              </w:divBdr>
            </w:div>
            <w:div w:id="127482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15048">
      <w:bodyDiv w:val="1"/>
      <w:marLeft w:val="0"/>
      <w:marRight w:val="0"/>
      <w:marTop w:val="0"/>
      <w:marBottom w:val="0"/>
      <w:divBdr>
        <w:top w:val="none" w:sz="0" w:space="0" w:color="auto"/>
        <w:left w:val="none" w:sz="0" w:space="0" w:color="auto"/>
        <w:bottom w:val="none" w:sz="0" w:space="0" w:color="auto"/>
        <w:right w:val="none" w:sz="0" w:space="0" w:color="auto"/>
      </w:divBdr>
      <w:divsChild>
        <w:div w:id="318390182">
          <w:marLeft w:val="0"/>
          <w:marRight w:val="0"/>
          <w:marTop w:val="0"/>
          <w:marBottom w:val="0"/>
          <w:divBdr>
            <w:top w:val="none" w:sz="0" w:space="0" w:color="auto"/>
            <w:left w:val="none" w:sz="0" w:space="0" w:color="auto"/>
            <w:bottom w:val="none" w:sz="0" w:space="0" w:color="auto"/>
            <w:right w:val="none" w:sz="0" w:space="0" w:color="auto"/>
          </w:divBdr>
        </w:div>
        <w:div w:id="1559626371">
          <w:marLeft w:val="0"/>
          <w:marRight w:val="0"/>
          <w:marTop w:val="0"/>
          <w:marBottom w:val="0"/>
          <w:divBdr>
            <w:top w:val="none" w:sz="0" w:space="0" w:color="auto"/>
            <w:left w:val="none" w:sz="0" w:space="0" w:color="auto"/>
            <w:bottom w:val="none" w:sz="0" w:space="0" w:color="auto"/>
            <w:right w:val="none" w:sz="0" w:space="0" w:color="auto"/>
          </w:divBdr>
        </w:div>
        <w:div w:id="1709991201">
          <w:marLeft w:val="0"/>
          <w:marRight w:val="0"/>
          <w:marTop w:val="0"/>
          <w:marBottom w:val="0"/>
          <w:divBdr>
            <w:top w:val="none" w:sz="0" w:space="0" w:color="auto"/>
            <w:left w:val="none" w:sz="0" w:space="0" w:color="auto"/>
            <w:bottom w:val="none" w:sz="0" w:space="0" w:color="auto"/>
            <w:right w:val="none" w:sz="0" w:space="0" w:color="auto"/>
          </w:divBdr>
        </w:div>
        <w:div w:id="1090932246">
          <w:marLeft w:val="0"/>
          <w:marRight w:val="0"/>
          <w:marTop w:val="0"/>
          <w:marBottom w:val="0"/>
          <w:divBdr>
            <w:top w:val="none" w:sz="0" w:space="0" w:color="auto"/>
            <w:left w:val="none" w:sz="0" w:space="0" w:color="auto"/>
            <w:bottom w:val="none" w:sz="0" w:space="0" w:color="auto"/>
            <w:right w:val="none" w:sz="0" w:space="0" w:color="auto"/>
          </w:divBdr>
        </w:div>
        <w:div w:id="1055858999">
          <w:marLeft w:val="0"/>
          <w:marRight w:val="0"/>
          <w:marTop w:val="0"/>
          <w:marBottom w:val="0"/>
          <w:divBdr>
            <w:top w:val="none" w:sz="0" w:space="0" w:color="auto"/>
            <w:left w:val="none" w:sz="0" w:space="0" w:color="auto"/>
            <w:bottom w:val="none" w:sz="0" w:space="0" w:color="auto"/>
            <w:right w:val="none" w:sz="0" w:space="0" w:color="auto"/>
          </w:divBdr>
        </w:div>
      </w:divsChild>
    </w:div>
    <w:div w:id="1939945911">
      <w:bodyDiv w:val="1"/>
      <w:marLeft w:val="0"/>
      <w:marRight w:val="0"/>
      <w:marTop w:val="0"/>
      <w:marBottom w:val="0"/>
      <w:divBdr>
        <w:top w:val="none" w:sz="0" w:space="0" w:color="auto"/>
        <w:left w:val="none" w:sz="0" w:space="0" w:color="auto"/>
        <w:bottom w:val="none" w:sz="0" w:space="0" w:color="auto"/>
        <w:right w:val="none" w:sz="0" w:space="0" w:color="auto"/>
      </w:divBdr>
      <w:divsChild>
        <w:div w:id="1883056330">
          <w:marLeft w:val="0"/>
          <w:marRight w:val="0"/>
          <w:marTop w:val="0"/>
          <w:marBottom w:val="0"/>
          <w:divBdr>
            <w:top w:val="none" w:sz="0" w:space="0" w:color="auto"/>
            <w:left w:val="none" w:sz="0" w:space="0" w:color="auto"/>
            <w:bottom w:val="none" w:sz="0" w:space="0" w:color="auto"/>
            <w:right w:val="none" w:sz="0" w:space="0" w:color="auto"/>
          </w:divBdr>
          <w:divsChild>
            <w:div w:id="341931336">
              <w:marLeft w:val="0"/>
              <w:marRight w:val="0"/>
              <w:marTop w:val="0"/>
              <w:marBottom w:val="0"/>
              <w:divBdr>
                <w:top w:val="single" w:sz="2" w:space="0" w:color="FFFFFF"/>
                <w:left w:val="single" w:sz="2" w:space="0" w:color="FFFFFF"/>
                <w:bottom w:val="single" w:sz="2" w:space="0" w:color="FFFFFF"/>
                <w:right w:val="single" w:sz="2" w:space="0" w:color="FFFFFF"/>
              </w:divBdr>
              <w:divsChild>
                <w:div w:id="339508573">
                  <w:marLeft w:val="0"/>
                  <w:marRight w:val="0"/>
                  <w:marTop w:val="0"/>
                  <w:marBottom w:val="0"/>
                  <w:divBdr>
                    <w:top w:val="none" w:sz="0" w:space="0" w:color="auto"/>
                    <w:left w:val="none" w:sz="0" w:space="0" w:color="auto"/>
                    <w:bottom w:val="none" w:sz="0" w:space="0" w:color="auto"/>
                    <w:right w:val="none" w:sz="0" w:space="0" w:color="auto"/>
                  </w:divBdr>
                  <w:divsChild>
                    <w:div w:id="1488325803">
                      <w:marLeft w:val="0"/>
                      <w:marRight w:val="0"/>
                      <w:marTop w:val="0"/>
                      <w:marBottom w:val="0"/>
                      <w:divBdr>
                        <w:top w:val="none" w:sz="0" w:space="0" w:color="auto"/>
                        <w:left w:val="none" w:sz="0" w:space="0" w:color="auto"/>
                        <w:bottom w:val="none" w:sz="0" w:space="0" w:color="auto"/>
                        <w:right w:val="none" w:sz="0" w:space="0" w:color="auto"/>
                      </w:divBdr>
                      <w:divsChild>
                        <w:div w:id="1820077912">
                          <w:marLeft w:val="0"/>
                          <w:marRight w:val="0"/>
                          <w:marTop w:val="0"/>
                          <w:marBottom w:val="0"/>
                          <w:divBdr>
                            <w:top w:val="none" w:sz="0" w:space="0" w:color="auto"/>
                            <w:left w:val="none" w:sz="0" w:space="0" w:color="auto"/>
                            <w:bottom w:val="none" w:sz="0" w:space="0" w:color="auto"/>
                            <w:right w:val="none" w:sz="0" w:space="0" w:color="auto"/>
                          </w:divBdr>
                          <w:divsChild>
                            <w:div w:id="575241811">
                              <w:marLeft w:val="0"/>
                              <w:marRight w:val="0"/>
                              <w:marTop w:val="0"/>
                              <w:marBottom w:val="0"/>
                              <w:divBdr>
                                <w:top w:val="none" w:sz="0" w:space="0" w:color="auto"/>
                                <w:left w:val="none" w:sz="0" w:space="0" w:color="auto"/>
                                <w:bottom w:val="none" w:sz="0" w:space="0" w:color="auto"/>
                                <w:right w:val="none" w:sz="0" w:space="0" w:color="auto"/>
                              </w:divBdr>
                              <w:divsChild>
                                <w:div w:id="774863091">
                                  <w:marLeft w:val="0"/>
                                  <w:marRight w:val="0"/>
                                  <w:marTop w:val="0"/>
                                  <w:marBottom w:val="0"/>
                                  <w:divBdr>
                                    <w:top w:val="none" w:sz="0" w:space="0" w:color="auto"/>
                                    <w:left w:val="none" w:sz="0" w:space="0" w:color="auto"/>
                                    <w:bottom w:val="none" w:sz="0" w:space="0" w:color="auto"/>
                                    <w:right w:val="none" w:sz="0" w:space="0" w:color="auto"/>
                                  </w:divBdr>
                                  <w:divsChild>
                                    <w:div w:id="262152328">
                                      <w:marLeft w:val="0"/>
                                      <w:marRight w:val="0"/>
                                      <w:marTop w:val="0"/>
                                      <w:marBottom w:val="0"/>
                                      <w:divBdr>
                                        <w:top w:val="none" w:sz="0" w:space="0" w:color="auto"/>
                                        <w:left w:val="none" w:sz="0" w:space="0" w:color="auto"/>
                                        <w:bottom w:val="none" w:sz="0" w:space="0" w:color="auto"/>
                                        <w:right w:val="none" w:sz="0" w:space="0" w:color="auto"/>
                                      </w:divBdr>
                                    </w:div>
                                    <w:div w:id="1994676862">
                                      <w:marLeft w:val="0"/>
                                      <w:marRight w:val="0"/>
                                      <w:marTop w:val="0"/>
                                      <w:marBottom w:val="0"/>
                                      <w:divBdr>
                                        <w:top w:val="none" w:sz="0" w:space="0" w:color="auto"/>
                                        <w:left w:val="none" w:sz="0" w:space="0" w:color="auto"/>
                                        <w:bottom w:val="none" w:sz="0" w:space="0" w:color="auto"/>
                                        <w:right w:val="none" w:sz="0" w:space="0" w:color="auto"/>
                                      </w:divBdr>
                                      <w:divsChild>
                                        <w:div w:id="1067604748">
                                          <w:marLeft w:val="0"/>
                                          <w:marRight w:val="0"/>
                                          <w:marTop w:val="0"/>
                                          <w:marBottom w:val="0"/>
                                          <w:divBdr>
                                            <w:top w:val="none" w:sz="0" w:space="0" w:color="auto"/>
                                            <w:left w:val="none" w:sz="0" w:space="0" w:color="auto"/>
                                            <w:bottom w:val="none" w:sz="0" w:space="0" w:color="auto"/>
                                            <w:right w:val="none" w:sz="0" w:space="0" w:color="auto"/>
                                          </w:divBdr>
                                          <w:divsChild>
                                            <w:div w:id="1366522553">
                                              <w:marLeft w:val="0"/>
                                              <w:marRight w:val="0"/>
                                              <w:marTop w:val="0"/>
                                              <w:marBottom w:val="0"/>
                                              <w:divBdr>
                                                <w:top w:val="none" w:sz="0" w:space="0" w:color="auto"/>
                                                <w:left w:val="none" w:sz="0" w:space="0" w:color="auto"/>
                                                <w:bottom w:val="none" w:sz="0" w:space="0" w:color="auto"/>
                                                <w:right w:val="none" w:sz="0" w:space="0" w:color="auto"/>
                                              </w:divBdr>
                                              <w:divsChild>
                                                <w:div w:id="115031123">
                                                  <w:marLeft w:val="0"/>
                                                  <w:marRight w:val="0"/>
                                                  <w:marTop w:val="0"/>
                                                  <w:marBottom w:val="0"/>
                                                  <w:divBdr>
                                                    <w:top w:val="none" w:sz="0" w:space="0" w:color="auto"/>
                                                    <w:left w:val="none" w:sz="0" w:space="0" w:color="auto"/>
                                                    <w:bottom w:val="none" w:sz="0" w:space="0" w:color="auto"/>
                                                    <w:right w:val="none" w:sz="0" w:space="0" w:color="auto"/>
                                                  </w:divBdr>
                                                </w:div>
                                              </w:divsChild>
                                            </w:div>
                                            <w:div w:id="503783130">
                                              <w:marLeft w:val="0"/>
                                              <w:marRight w:val="0"/>
                                              <w:marTop w:val="0"/>
                                              <w:marBottom w:val="0"/>
                                              <w:divBdr>
                                                <w:top w:val="none" w:sz="0" w:space="0" w:color="auto"/>
                                                <w:left w:val="none" w:sz="0" w:space="0" w:color="auto"/>
                                                <w:bottom w:val="none" w:sz="0" w:space="0" w:color="auto"/>
                                                <w:right w:val="none" w:sz="0" w:space="0" w:color="auto"/>
                                              </w:divBdr>
                                              <w:divsChild>
                                                <w:div w:id="824709175">
                                                  <w:marLeft w:val="0"/>
                                                  <w:marRight w:val="0"/>
                                                  <w:marTop w:val="0"/>
                                                  <w:marBottom w:val="0"/>
                                                  <w:divBdr>
                                                    <w:top w:val="none" w:sz="0" w:space="0" w:color="auto"/>
                                                    <w:left w:val="none" w:sz="0" w:space="0" w:color="auto"/>
                                                    <w:bottom w:val="none" w:sz="0" w:space="0" w:color="auto"/>
                                                    <w:right w:val="none" w:sz="0" w:space="0" w:color="auto"/>
                                                  </w:divBdr>
                                                </w:div>
                                              </w:divsChild>
                                            </w:div>
                                            <w:div w:id="1500580195">
                                              <w:marLeft w:val="0"/>
                                              <w:marRight w:val="0"/>
                                              <w:marTop w:val="0"/>
                                              <w:marBottom w:val="0"/>
                                              <w:divBdr>
                                                <w:top w:val="none" w:sz="0" w:space="0" w:color="auto"/>
                                                <w:left w:val="none" w:sz="0" w:space="0" w:color="auto"/>
                                                <w:bottom w:val="none" w:sz="0" w:space="0" w:color="auto"/>
                                                <w:right w:val="none" w:sz="0" w:space="0" w:color="auto"/>
                                              </w:divBdr>
                                              <w:divsChild>
                                                <w:div w:id="478616060">
                                                  <w:marLeft w:val="0"/>
                                                  <w:marRight w:val="0"/>
                                                  <w:marTop w:val="0"/>
                                                  <w:marBottom w:val="0"/>
                                                  <w:divBdr>
                                                    <w:top w:val="none" w:sz="0" w:space="0" w:color="auto"/>
                                                    <w:left w:val="none" w:sz="0" w:space="0" w:color="auto"/>
                                                    <w:bottom w:val="none" w:sz="0" w:space="0" w:color="auto"/>
                                                    <w:right w:val="none" w:sz="0" w:space="0" w:color="auto"/>
                                                  </w:divBdr>
                                                </w:div>
                                              </w:divsChild>
                                            </w:div>
                                            <w:div w:id="800810108">
                                              <w:marLeft w:val="0"/>
                                              <w:marRight w:val="0"/>
                                              <w:marTop w:val="0"/>
                                              <w:marBottom w:val="0"/>
                                              <w:divBdr>
                                                <w:top w:val="none" w:sz="0" w:space="0" w:color="auto"/>
                                                <w:left w:val="none" w:sz="0" w:space="0" w:color="auto"/>
                                                <w:bottom w:val="none" w:sz="0" w:space="0" w:color="auto"/>
                                                <w:right w:val="none" w:sz="0" w:space="0" w:color="auto"/>
                                              </w:divBdr>
                                              <w:divsChild>
                                                <w:div w:id="327097857">
                                                  <w:marLeft w:val="0"/>
                                                  <w:marRight w:val="0"/>
                                                  <w:marTop w:val="0"/>
                                                  <w:marBottom w:val="0"/>
                                                  <w:divBdr>
                                                    <w:top w:val="none" w:sz="0" w:space="0" w:color="auto"/>
                                                    <w:left w:val="none" w:sz="0" w:space="0" w:color="auto"/>
                                                    <w:bottom w:val="none" w:sz="0" w:space="0" w:color="auto"/>
                                                    <w:right w:val="none" w:sz="0" w:space="0" w:color="auto"/>
                                                  </w:divBdr>
                                                </w:div>
                                              </w:divsChild>
                                            </w:div>
                                            <w:div w:id="1151681475">
                                              <w:marLeft w:val="0"/>
                                              <w:marRight w:val="0"/>
                                              <w:marTop w:val="0"/>
                                              <w:marBottom w:val="0"/>
                                              <w:divBdr>
                                                <w:top w:val="none" w:sz="0" w:space="0" w:color="auto"/>
                                                <w:left w:val="none" w:sz="0" w:space="0" w:color="auto"/>
                                                <w:bottom w:val="none" w:sz="0" w:space="0" w:color="auto"/>
                                                <w:right w:val="none" w:sz="0" w:space="0" w:color="auto"/>
                                              </w:divBdr>
                                              <w:divsChild>
                                                <w:div w:id="333727621">
                                                  <w:marLeft w:val="0"/>
                                                  <w:marRight w:val="0"/>
                                                  <w:marTop w:val="0"/>
                                                  <w:marBottom w:val="0"/>
                                                  <w:divBdr>
                                                    <w:top w:val="none" w:sz="0" w:space="0" w:color="auto"/>
                                                    <w:left w:val="none" w:sz="0" w:space="0" w:color="auto"/>
                                                    <w:bottom w:val="none" w:sz="0" w:space="0" w:color="auto"/>
                                                    <w:right w:val="none" w:sz="0" w:space="0" w:color="auto"/>
                                                  </w:divBdr>
                                                </w:div>
                                              </w:divsChild>
                                            </w:div>
                                            <w:div w:id="1191795423">
                                              <w:marLeft w:val="0"/>
                                              <w:marRight w:val="0"/>
                                              <w:marTop w:val="0"/>
                                              <w:marBottom w:val="0"/>
                                              <w:divBdr>
                                                <w:top w:val="none" w:sz="0" w:space="0" w:color="auto"/>
                                                <w:left w:val="none" w:sz="0" w:space="0" w:color="auto"/>
                                                <w:bottom w:val="none" w:sz="0" w:space="0" w:color="auto"/>
                                                <w:right w:val="none" w:sz="0" w:space="0" w:color="auto"/>
                                              </w:divBdr>
                                              <w:divsChild>
                                                <w:div w:id="864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145691">
      <w:bodyDiv w:val="1"/>
      <w:marLeft w:val="0"/>
      <w:marRight w:val="0"/>
      <w:marTop w:val="0"/>
      <w:marBottom w:val="0"/>
      <w:divBdr>
        <w:top w:val="none" w:sz="0" w:space="0" w:color="auto"/>
        <w:left w:val="none" w:sz="0" w:space="0" w:color="auto"/>
        <w:bottom w:val="none" w:sz="0" w:space="0" w:color="auto"/>
        <w:right w:val="none" w:sz="0" w:space="0" w:color="auto"/>
      </w:divBdr>
      <w:divsChild>
        <w:div w:id="116918496">
          <w:marLeft w:val="0"/>
          <w:marRight w:val="0"/>
          <w:marTop w:val="0"/>
          <w:marBottom w:val="0"/>
          <w:divBdr>
            <w:top w:val="none" w:sz="0" w:space="0" w:color="auto"/>
            <w:left w:val="none" w:sz="0" w:space="0" w:color="auto"/>
            <w:bottom w:val="none" w:sz="0" w:space="0" w:color="auto"/>
            <w:right w:val="none" w:sz="0" w:space="0" w:color="auto"/>
          </w:divBdr>
          <w:divsChild>
            <w:div w:id="1981955407">
              <w:marLeft w:val="0"/>
              <w:marRight w:val="0"/>
              <w:marTop w:val="0"/>
              <w:marBottom w:val="0"/>
              <w:divBdr>
                <w:top w:val="none" w:sz="0" w:space="0" w:color="auto"/>
                <w:left w:val="none" w:sz="0" w:space="0" w:color="auto"/>
                <w:bottom w:val="none" w:sz="0" w:space="0" w:color="auto"/>
                <w:right w:val="none" w:sz="0" w:space="0" w:color="auto"/>
              </w:divBdr>
            </w:div>
            <w:div w:id="218710565">
              <w:marLeft w:val="0"/>
              <w:marRight w:val="0"/>
              <w:marTop w:val="0"/>
              <w:marBottom w:val="0"/>
              <w:divBdr>
                <w:top w:val="none" w:sz="0" w:space="0" w:color="auto"/>
                <w:left w:val="none" w:sz="0" w:space="0" w:color="auto"/>
                <w:bottom w:val="none" w:sz="0" w:space="0" w:color="auto"/>
                <w:right w:val="none" w:sz="0" w:space="0" w:color="auto"/>
              </w:divBdr>
            </w:div>
            <w:div w:id="317000718">
              <w:marLeft w:val="0"/>
              <w:marRight w:val="0"/>
              <w:marTop w:val="0"/>
              <w:marBottom w:val="0"/>
              <w:divBdr>
                <w:top w:val="none" w:sz="0" w:space="0" w:color="auto"/>
                <w:left w:val="none" w:sz="0" w:space="0" w:color="auto"/>
                <w:bottom w:val="none" w:sz="0" w:space="0" w:color="auto"/>
                <w:right w:val="none" w:sz="0" w:space="0" w:color="auto"/>
              </w:divBdr>
            </w:div>
            <w:div w:id="2142190471">
              <w:marLeft w:val="0"/>
              <w:marRight w:val="0"/>
              <w:marTop w:val="0"/>
              <w:marBottom w:val="0"/>
              <w:divBdr>
                <w:top w:val="none" w:sz="0" w:space="0" w:color="auto"/>
                <w:left w:val="none" w:sz="0" w:space="0" w:color="auto"/>
                <w:bottom w:val="none" w:sz="0" w:space="0" w:color="auto"/>
                <w:right w:val="none" w:sz="0" w:space="0" w:color="auto"/>
              </w:divBdr>
            </w:div>
            <w:div w:id="1127118665">
              <w:marLeft w:val="0"/>
              <w:marRight w:val="0"/>
              <w:marTop w:val="0"/>
              <w:marBottom w:val="0"/>
              <w:divBdr>
                <w:top w:val="none" w:sz="0" w:space="0" w:color="auto"/>
                <w:left w:val="none" w:sz="0" w:space="0" w:color="auto"/>
                <w:bottom w:val="none" w:sz="0" w:space="0" w:color="auto"/>
                <w:right w:val="none" w:sz="0" w:space="0" w:color="auto"/>
              </w:divBdr>
            </w:div>
            <w:div w:id="1754931208">
              <w:marLeft w:val="0"/>
              <w:marRight w:val="0"/>
              <w:marTop w:val="0"/>
              <w:marBottom w:val="0"/>
              <w:divBdr>
                <w:top w:val="none" w:sz="0" w:space="0" w:color="auto"/>
                <w:left w:val="none" w:sz="0" w:space="0" w:color="auto"/>
                <w:bottom w:val="none" w:sz="0" w:space="0" w:color="auto"/>
                <w:right w:val="none" w:sz="0" w:space="0" w:color="auto"/>
              </w:divBdr>
            </w:div>
            <w:div w:id="1616786297">
              <w:marLeft w:val="0"/>
              <w:marRight w:val="0"/>
              <w:marTop w:val="0"/>
              <w:marBottom w:val="0"/>
              <w:divBdr>
                <w:top w:val="none" w:sz="0" w:space="0" w:color="auto"/>
                <w:left w:val="none" w:sz="0" w:space="0" w:color="auto"/>
                <w:bottom w:val="none" w:sz="0" w:space="0" w:color="auto"/>
                <w:right w:val="none" w:sz="0" w:space="0" w:color="auto"/>
              </w:divBdr>
            </w:div>
            <w:div w:id="937298855">
              <w:marLeft w:val="0"/>
              <w:marRight w:val="0"/>
              <w:marTop w:val="0"/>
              <w:marBottom w:val="0"/>
              <w:divBdr>
                <w:top w:val="none" w:sz="0" w:space="0" w:color="auto"/>
                <w:left w:val="none" w:sz="0" w:space="0" w:color="auto"/>
                <w:bottom w:val="none" w:sz="0" w:space="0" w:color="auto"/>
                <w:right w:val="none" w:sz="0" w:space="0" w:color="auto"/>
              </w:divBdr>
            </w:div>
            <w:div w:id="181432149">
              <w:marLeft w:val="0"/>
              <w:marRight w:val="0"/>
              <w:marTop w:val="0"/>
              <w:marBottom w:val="0"/>
              <w:divBdr>
                <w:top w:val="none" w:sz="0" w:space="0" w:color="auto"/>
                <w:left w:val="none" w:sz="0" w:space="0" w:color="auto"/>
                <w:bottom w:val="none" w:sz="0" w:space="0" w:color="auto"/>
                <w:right w:val="none" w:sz="0" w:space="0" w:color="auto"/>
              </w:divBdr>
            </w:div>
            <w:div w:id="763502737">
              <w:marLeft w:val="0"/>
              <w:marRight w:val="0"/>
              <w:marTop w:val="0"/>
              <w:marBottom w:val="0"/>
              <w:divBdr>
                <w:top w:val="none" w:sz="0" w:space="0" w:color="auto"/>
                <w:left w:val="none" w:sz="0" w:space="0" w:color="auto"/>
                <w:bottom w:val="none" w:sz="0" w:space="0" w:color="auto"/>
                <w:right w:val="none" w:sz="0" w:space="0" w:color="auto"/>
              </w:divBdr>
            </w:div>
            <w:div w:id="1565795539">
              <w:marLeft w:val="0"/>
              <w:marRight w:val="0"/>
              <w:marTop w:val="0"/>
              <w:marBottom w:val="0"/>
              <w:divBdr>
                <w:top w:val="none" w:sz="0" w:space="0" w:color="auto"/>
                <w:left w:val="none" w:sz="0" w:space="0" w:color="auto"/>
                <w:bottom w:val="none" w:sz="0" w:space="0" w:color="auto"/>
                <w:right w:val="none" w:sz="0" w:space="0" w:color="auto"/>
              </w:divBdr>
            </w:div>
            <w:div w:id="1241477634">
              <w:marLeft w:val="0"/>
              <w:marRight w:val="0"/>
              <w:marTop w:val="0"/>
              <w:marBottom w:val="0"/>
              <w:divBdr>
                <w:top w:val="none" w:sz="0" w:space="0" w:color="auto"/>
                <w:left w:val="none" w:sz="0" w:space="0" w:color="auto"/>
                <w:bottom w:val="none" w:sz="0" w:space="0" w:color="auto"/>
                <w:right w:val="none" w:sz="0" w:space="0" w:color="auto"/>
              </w:divBdr>
            </w:div>
            <w:div w:id="1840579472">
              <w:marLeft w:val="0"/>
              <w:marRight w:val="0"/>
              <w:marTop w:val="0"/>
              <w:marBottom w:val="0"/>
              <w:divBdr>
                <w:top w:val="none" w:sz="0" w:space="0" w:color="auto"/>
                <w:left w:val="none" w:sz="0" w:space="0" w:color="auto"/>
                <w:bottom w:val="none" w:sz="0" w:space="0" w:color="auto"/>
                <w:right w:val="none" w:sz="0" w:space="0" w:color="auto"/>
              </w:divBdr>
            </w:div>
            <w:div w:id="1002394255">
              <w:marLeft w:val="0"/>
              <w:marRight w:val="0"/>
              <w:marTop w:val="0"/>
              <w:marBottom w:val="0"/>
              <w:divBdr>
                <w:top w:val="none" w:sz="0" w:space="0" w:color="auto"/>
                <w:left w:val="none" w:sz="0" w:space="0" w:color="auto"/>
                <w:bottom w:val="none" w:sz="0" w:space="0" w:color="auto"/>
                <w:right w:val="none" w:sz="0" w:space="0" w:color="auto"/>
              </w:divBdr>
            </w:div>
            <w:div w:id="1725833019">
              <w:marLeft w:val="0"/>
              <w:marRight w:val="0"/>
              <w:marTop w:val="0"/>
              <w:marBottom w:val="0"/>
              <w:divBdr>
                <w:top w:val="none" w:sz="0" w:space="0" w:color="auto"/>
                <w:left w:val="none" w:sz="0" w:space="0" w:color="auto"/>
                <w:bottom w:val="none" w:sz="0" w:space="0" w:color="auto"/>
                <w:right w:val="none" w:sz="0" w:space="0" w:color="auto"/>
              </w:divBdr>
            </w:div>
            <w:div w:id="1040253014">
              <w:marLeft w:val="0"/>
              <w:marRight w:val="0"/>
              <w:marTop w:val="0"/>
              <w:marBottom w:val="0"/>
              <w:divBdr>
                <w:top w:val="none" w:sz="0" w:space="0" w:color="auto"/>
                <w:left w:val="none" w:sz="0" w:space="0" w:color="auto"/>
                <w:bottom w:val="none" w:sz="0" w:space="0" w:color="auto"/>
                <w:right w:val="none" w:sz="0" w:space="0" w:color="auto"/>
              </w:divBdr>
            </w:div>
            <w:div w:id="1897473426">
              <w:marLeft w:val="0"/>
              <w:marRight w:val="0"/>
              <w:marTop w:val="0"/>
              <w:marBottom w:val="0"/>
              <w:divBdr>
                <w:top w:val="none" w:sz="0" w:space="0" w:color="auto"/>
                <w:left w:val="none" w:sz="0" w:space="0" w:color="auto"/>
                <w:bottom w:val="none" w:sz="0" w:space="0" w:color="auto"/>
                <w:right w:val="none" w:sz="0" w:space="0" w:color="auto"/>
              </w:divBdr>
            </w:div>
            <w:div w:id="1808208168">
              <w:marLeft w:val="0"/>
              <w:marRight w:val="0"/>
              <w:marTop w:val="0"/>
              <w:marBottom w:val="0"/>
              <w:divBdr>
                <w:top w:val="none" w:sz="0" w:space="0" w:color="auto"/>
                <w:left w:val="none" w:sz="0" w:space="0" w:color="auto"/>
                <w:bottom w:val="none" w:sz="0" w:space="0" w:color="auto"/>
                <w:right w:val="none" w:sz="0" w:space="0" w:color="auto"/>
              </w:divBdr>
            </w:div>
            <w:div w:id="1152865781">
              <w:marLeft w:val="0"/>
              <w:marRight w:val="0"/>
              <w:marTop w:val="0"/>
              <w:marBottom w:val="0"/>
              <w:divBdr>
                <w:top w:val="none" w:sz="0" w:space="0" w:color="auto"/>
                <w:left w:val="none" w:sz="0" w:space="0" w:color="auto"/>
                <w:bottom w:val="none" w:sz="0" w:space="0" w:color="auto"/>
                <w:right w:val="none" w:sz="0" w:space="0" w:color="auto"/>
              </w:divBdr>
            </w:div>
            <w:div w:id="1145897820">
              <w:marLeft w:val="0"/>
              <w:marRight w:val="0"/>
              <w:marTop w:val="0"/>
              <w:marBottom w:val="0"/>
              <w:divBdr>
                <w:top w:val="none" w:sz="0" w:space="0" w:color="auto"/>
                <w:left w:val="none" w:sz="0" w:space="0" w:color="auto"/>
                <w:bottom w:val="none" w:sz="0" w:space="0" w:color="auto"/>
                <w:right w:val="none" w:sz="0" w:space="0" w:color="auto"/>
              </w:divBdr>
            </w:div>
            <w:div w:id="1549488744">
              <w:marLeft w:val="0"/>
              <w:marRight w:val="0"/>
              <w:marTop w:val="0"/>
              <w:marBottom w:val="0"/>
              <w:divBdr>
                <w:top w:val="none" w:sz="0" w:space="0" w:color="auto"/>
                <w:left w:val="none" w:sz="0" w:space="0" w:color="auto"/>
                <w:bottom w:val="none" w:sz="0" w:space="0" w:color="auto"/>
                <w:right w:val="none" w:sz="0" w:space="0" w:color="auto"/>
              </w:divBdr>
            </w:div>
            <w:div w:id="285621374">
              <w:marLeft w:val="0"/>
              <w:marRight w:val="0"/>
              <w:marTop w:val="0"/>
              <w:marBottom w:val="0"/>
              <w:divBdr>
                <w:top w:val="none" w:sz="0" w:space="0" w:color="auto"/>
                <w:left w:val="none" w:sz="0" w:space="0" w:color="auto"/>
                <w:bottom w:val="none" w:sz="0" w:space="0" w:color="auto"/>
                <w:right w:val="none" w:sz="0" w:space="0" w:color="auto"/>
              </w:divBdr>
            </w:div>
            <w:div w:id="1119956315">
              <w:marLeft w:val="0"/>
              <w:marRight w:val="0"/>
              <w:marTop w:val="0"/>
              <w:marBottom w:val="0"/>
              <w:divBdr>
                <w:top w:val="none" w:sz="0" w:space="0" w:color="auto"/>
                <w:left w:val="none" w:sz="0" w:space="0" w:color="auto"/>
                <w:bottom w:val="none" w:sz="0" w:space="0" w:color="auto"/>
                <w:right w:val="none" w:sz="0" w:space="0" w:color="auto"/>
              </w:divBdr>
            </w:div>
            <w:div w:id="272784609">
              <w:marLeft w:val="0"/>
              <w:marRight w:val="0"/>
              <w:marTop w:val="0"/>
              <w:marBottom w:val="0"/>
              <w:divBdr>
                <w:top w:val="none" w:sz="0" w:space="0" w:color="auto"/>
                <w:left w:val="none" w:sz="0" w:space="0" w:color="auto"/>
                <w:bottom w:val="none" w:sz="0" w:space="0" w:color="auto"/>
                <w:right w:val="none" w:sz="0" w:space="0" w:color="auto"/>
              </w:divBdr>
            </w:div>
            <w:div w:id="1140540409">
              <w:marLeft w:val="0"/>
              <w:marRight w:val="0"/>
              <w:marTop w:val="0"/>
              <w:marBottom w:val="0"/>
              <w:divBdr>
                <w:top w:val="none" w:sz="0" w:space="0" w:color="auto"/>
                <w:left w:val="none" w:sz="0" w:space="0" w:color="auto"/>
                <w:bottom w:val="none" w:sz="0" w:space="0" w:color="auto"/>
                <w:right w:val="none" w:sz="0" w:space="0" w:color="auto"/>
              </w:divBdr>
            </w:div>
            <w:div w:id="1046492236">
              <w:marLeft w:val="0"/>
              <w:marRight w:val="0"/>
              <w:marTop w:val="0"/>
              <w:marBottom w:val="0"/>
              <w:divBdr>
                <w:top w:val="none" w:sz="0" w:space="0" w:color="auto"/>
                <w:left w:val="none" w:sz="0" w:space="0" w:color="auto"/>
                <w:bottom w:val="none" w:sz="0" w:space="0" w:color="auto"/>
                <w:right w:val="none" w:sz="0" w:space="0" w:color="auto"/>
              </w:divBdr>
            </w:div>
            <w:div w:id="1519849100">
              <w:marLeft w:val="0"/>
              <w:marRight w:val="0"/>
              <w:marTop w:val="0"/>
              <w:marBottom w:val="0"/>
              <w:divBdr>
                <w:top w:val="none" w:sz="0" w:space="0" w:color="auto"/>
                <w:left w:val="none" w:sz="0" w:space="0" w:color="auto"/>
                <w:bottom w:val="none" w:sz="0" w:space="0" w:color="auto"/>
                <w:right w:val="none" w:sz="0" w:space="0" w:color="auto"/>
              </w:divBdr>
            </w:div>
            <w:div w:id="769276771">
              <w:marLeft w:val="0"/>
              <w:marRight w:val="0"/>
              <w:marTop w:val="0"/>
              <w:marBottom w:val="0"/>
              <w:divBdr>
                <w:top w:val="none" w:sz="0" w:space="0" w:color="auto"/>
                <w:left w:val="none" w:sz="0" w:space="0" w:color="auto"/>
                <w:bottom w:val="none" w:sz="0" w:space="0" w:color="auto"/>
                <w:right w:val="none" w:sz="0" w:space="0" w:color="auto"/>
              </w:divBdr>
            </w:div>
            <w:div w:id="1789159385">
              <w:marLeft w:val="0"/>
              <w:marRight w:val="0"/>
              <w:marTop w:val="0"/>
              <w:marBottom w:val="0"/>
              <w:divBdr>
                <w:top w:val="none" w:sz="0" w:space="0" w:color="auto"/>
                <w:left w:val="none" w:sz="0" w:space="0" w:color="auto"/>
                <w:bottom w:val="none" w:sz="0" w:space="0" w:color="auto"/>
                <w:right w:val="none" w:sz="0" w:space="0" w:color="auto"/>
              </w:divBdr>
            </w:div>
            <w:div w:id="131943465">
              <w:marLeft w:val="0"/>
              <w:marRight w:val="0"/>
              <w:marTop w:val="0"/>
              <w:marBottom w:val="0"/>
              <w:divBdr>
                <w:top w:val="none" w:sz="0" w:space="0" w:color="auto"/>
                <w:left w:val="none" w:sz="0" w:space="0" w:color="auto"/>
                <w:bottom w:val="none" w:sz="0" w:space="0" w:color="auto"/>
                <w:right w:val="none" w:sz="0" w:space="0" w:color="auto"/>
              </w:divBdr>
            </w:div>
            <w:div w:id="1352873991">
              <w:marLeft w:val="0"/>
              <w:marRight w:val="0"/>
              <w:marTop w:val="0"/>
              <w:marBottom w:val="0"/>
              <w:divBdr>
                <w:top w:val="none" w:sz="0" w:space="0" w:color="auto"/>
                <w:left w:val="none" w:sz="0" w:space="0" w:color="auto"/>
                <w:bottom w:val="none" w:sz="0" w:space="0" w:color="auto"/>
                <w:right w:val="none" w:sz="0" w:space="0" w:color="auto"/>
              </w:divBdr>
            </w:div>
            <w:div w:id="2102214363">
              <w:marLeft w:val="0"/>
              <w:marRight w:val="0"/>
              <w:marTop w:val="0"/>
              <w:marBottom w:val="0"/>
              <w:divBdr>
                <w:top w:val="none" w:sz="0" w:space="0" w:color="auto"/>
                <w:left w:val="none" w:sz="0" w:space="0" w:color="auto"/>
                <w:bottom w:val="none" w:sz="0" w:space="0" w:color="auto"/>
                <w:right w:val="none" w:sz="0" w:space="0" w:color="auto"/>
              </w:divBdr>
            </w:div>
            <w:div w:id="2131974770">
              <w:marLeft w:val="0"/>
              <w:marRight w:val="0"/>
              <w:marTop w:val="0"/>
              <w:marBottom w:val="0"/>
              <w:divBdr>
                <w:top w:val="none" w:sz="0" w:space="0" w:color="auto"/>
                <w:left w:val="none" w:sz="0" w:space="0" w:color="auto"/>
                <w:bottom w:val="none" w:sz="0" w:space="0" w:color="auto"/>
                <w:right w:val="none" w:sz="0" w:space="0" w:color="auto"/>
              </w:divBdr>
            </w:div>
            <w:div w:id="1925603640">
              <w:marLeft w:val="0"/>
              <w:marRight w:val="0"/>
              <w:marTop w:val="0"/>
              <w:marBottom w:val="0"/>
              <w:divBdr>
                <w:top w:val="none" w:sz="0" w:space="0" w:color="auto"/>
                <w:left w:val="none" w:sz="0" w:space="0" w:color="auto"/>
                <w:bottom w:val="none" w:sz="0" w:space="0" w:color="auto"/>
                <w:right w:val="none" w:sz="0" w:space="0" w:color="auto"/>
              </w:divBdr>
            </w:div>
            <w:div w:id="1278413322">
              <w:marLeft w:val="0"/>
              <w:marRight w:val="0"/>
              <w:marTop w:val="0"/>
              <w:marBottom w:val="0"/>
              <w:divBdr>
                <w:top w:val="none" w:sz="0" w:space="0" w:color="auto"/>
                <w:left w:val="none" w:sz="0" w:space="0" w:color="auto"/>
                <w:bottom w:val="none" w:sz="0" w:space="0" w:color="auto"/>
                <w:right w:val="none" w:sz="0" w:space="0" w:color="auto"/>
              </w:divBdr>
            </w:div>
            <w:div w:id="789907432">
              <w:marLeft w:val="0"/>
              <w:marRight w:val="0"/>
              <w:marTop w:val="0"/>
              <w:marBottom w:val="0"/>
              <w:divBdr>
                <w:top w:val="none" w:sz="0" w:space="0" w:color="auto"/>
                <w:left w:val="none" w:sz="0" w:space="0" w:color="auto"/>
                <w:bottom w:val="none" w:sz="0" w:space="0" w:color="auto"/>
                <w:right w:val="none" w:sz="0" w:space="0" w:color="auto"/>
              </w:divBdr>
            </w:div>
            <w:div w:id="1416393070">
              <w:marLeft w:val="0"/>
              <w:marRight w:val="0"/>
              <w:marTop w:val="0"/>
              <w:marBottom w:val="0"/>
              <w:divBdr>
                <w:top w:val="none" w:sz="0" w:space="0" w:color="auto"/>
                <w:left w:val="none" w:sz="0" w:space="0" w:color="auto"/>
                <w:bottom w:val="none" w:sz="0" w:space="0" w:color="auto"/>
                <w:right w:val="none" w:sz="0" w:space="0" w:color="auto"/>
              </w:divBdr>
            </w:div>
            <w:div w:id="693850576">
              <w:marLeft w:val="0"/>
              <w:marRight w:val="0"/>
              <w:marTop w:val="0"/>
              <w:marBottom w:val="0"/>
              <w:divBdr>
                <w:top w:val="none" w:sz="0" w:space="0" w:color="auto"/>
                <w:left w:val="none" w:sz="0" w:space="0" w:color="auto"/>
                <w:bottom w:val="none" w:sz="0" w:space="0" w:color="auto"/>
                <w:right w:val="none" w:sz="0" w:space="0" w:color="auto"/>
              </w:divBdr>
            </w:div>
            <w:div w:id="930504544">
              <w:marLeft w:val="0"/>
              <w:marRight w:val="0"/>
              <w:marTop w:val="0"/>
              <w:marBottom w:val="0"/>
              <w:divBdr>
                <w:top w:val="none" w:sz="0" w:space="0" w:color="auto"/>
                <w:left w:val="none" w:sz="0" w:space="0" w:color="auto"/>
                <w:bottom w:val="none" w:sz="0" w:space="0" w:color="auto"/>
                <w:right w:val="none" w:sz="0" w:space="0" w:color="auto"/>
              </w:divBdr>
            </w:div>
            <w:div w:id="139225874">
              <w:marLeft w:val="0"/>
              <w:marRight w:val="0"/>
              <w:marTop w:val="0"/>
              <w:marBottom w:val="0"/>
              <w:divBdr>
                <w:top w:val="none" w:sz="0" w:space="0" w:color="auto"/>
                <w:left w:val="none" w:sz="0" w:space="0" w:color="auto"/>
                <w:bottom w:val="none" w:sz="0" w:space="0" w:color="auto"/>
                <w:right w:val="none" w:sz="0" w:space="0" w:color="auto"/>
              </w:divBdr>
            </w:div>
            <w:div w:id="803617610">
              <w:marLeft w:val="0"/>
              <w:marRight w:val="0"/>
              <w:marTop w:val="0"/>
              <w:marBottom w:val="0"/>
              <w:divBdr>
                <w:top w:val="none" w:sz="0" w:space="0" w:color="auto"/>
                <w:left w:val="none" w:sz="0" w:space="0" w:color="auto"/>
                <w:bottom w:val="none" w:sz="0" w:space="0" w:color="auto"/>
                <w:right w:val="none" w:sz="0" w:space="0" w:color="auto"/>
              </w:divBdr>
            </w:div>
            <w:div w:id="613174876">
              <w:marLeft w:val="0"/>
              <w:marRight w:val="0"/>
              <w:marTop w:val="0"/>
              <w:marBottom w:val="0"/>
              <w:divBdr>
                <w:top w:val="none" w:sz="0" w:space="0" w:color="auto"/>
                <w:left w:val="none" w:sz="0" w:space="0" w:color="auto"/>
                <w:bottom w:val="none" w:sz="0" w:space="0" w:color="auto"/>
                <w:right w:val="none" w:sz="0" w:space="0" w:color="auto"/>
              </w:divBdr>
            </w:div>
            <w:div w:id="1336415212">
              <w:marLeft w:val="0"/>
              <w:marRight w:val="0"/>
              <w:marTop w:val="0"/>
              <w:marBottom w:val="0"/>
              <w:divBdr>
                <w:top w:val="none" w:sz="0" w:space="0" w:color="auto"/>
                <w:left w:val="none" w:sz="0" w:space="0" w:color="auto"/>
                <w:bottom w:val="none" w:sz="0" w:space="0" w:color="auto"/>
                <w:right w:val="none" w:sz="0" w:space="0" w:color="auto"/>
              </w:divBdr>
            </w:div>
            <w:div w:id="1155030104">
              <w:marLeft w:val="0"/>
              <w:marRight w:val="0"/>
              <w:marTop w:val="0"/>
              <w:marBottom w:val="0"/>
              <w:divBdr>
                <w:top w:val="none" w:sz="0" w:space="0" w:color="auto"/>
                <w:left w:val="none" w:sz="0" w:space="0" w:color="auto"/>
                <w:bottom w:val="none" w:sz="0" w:space="0" w:color="auto"/>
                <w:right w:val="none" w:sz="0" w:space="0" w:color="auto"/>
              </w:divBdr>
            </w:div>
            <w:div w:id="1129518131">
              <w:marLeft w:val="0"/>
              <w:marRight w:val="0"/>
              <w:marTop w:val="0"/>
              <w:marBottom w:val="0"/>
              <w:divBdr>
                <w:top w:val="none" w:sz="0" w:space="0" w:color="auto"/>
                <w:left w:val="none" w:sz="0" w:space="0" w:color="auto"/>
                <w:bottom w:val="none" w:sz="0" w:space="0" w:color="auto"/>
                <w:right w:val="none" w:sz="0" w:space="0" w:color="auto"/>
              </w:divBdr>
            </w:div>
            <w:div w:id="2113043413">
              <w:marLeft w:val="0"/>
              <w:marRight w:val="0"/>
              <w:marTop w:val="0"/>
              <w:marBottom w:val="0"/>
              <w:divBdr>
                <w:top w:val="none" w:sz="0" w:space="0" w:color="auto"/>
                <w:left w:val="none" w:sz="0" w:space="0" w:color="auto"/>
                <w:bottom w:val="none" w:sz="0" w:space="0" w:color="auto"/>
                <w:right w:val="none" w:sz="0" w:space="0" w:color="auto"/>
              </w:divBdr>
            </w:div>
            <w:div w:id="1082751423">
              <w:marLeft w:val="0"/>
              <w:marRight w:val="0"/>
              <w:marTop w:val="0"/>
              <w:marBottom w:val="0"/>
              <w:divBdr>
                <w:top w:val="none" w:sz="0" w:space="0" w:color="auto"/>
                <w:left w:val="none" w:sz="0" w:space="0" w:color="auto"/>
                <w:bottom w:val="none" w:sz="0" w:space="0" w:color="auto"/>
                <w:right w:val="none" w:sz="0" w:space="0" w:color="auto"/>
              </w:divBdr>
            </w:div>
            <w:div w:id="1006254031">
              <w:marLeft w:val="0"/>
              <w:marRight w:val="0"/>
              <w:marTop w:val="0"/>
              <w:marBottom w:val="0"/>
              <w:divBdr>
                <w:top w:val="none" w:sz="0" w:space="0" w:color="auto"/>
                <w:left w:val="none" w:sz="0" w:space="0" w:color="auto"/>
                <w:bottom w:val="none" w:sz="0" w:space="0" w:color="auto"/>
                <w:right w:val="none" w:sz="0" w:space="0" w:color="auto"/>
              </w:divBdr>
            </w:div>
            <w:div w:id="181213734">
              <w:marLeft w:val="0"/>
              <w:marRight w:val="0"/>
              <w:marTop w:val="0"/>
              <w:marBottom w:val="0"/>
              <w:divBdr>
                <w:top w:val="none" w:sz="0" w:space="0" w:color="auto"/>
                <w:left w:val="none" w:sz="0" w:space="0" w:color="auto"/>
                <w:bottom w:val="none" w:sz="0" w:space="0" w:color="auto"/>
                <w:right w:val="none" w:sz="0" w:space="0" w:color="auto"/>
              </w:divBdr>
            </w:div>
            <w:div w:id="897742830">
              <w:marLeft w:val="0"/>
              <w:marRight w:val="0"/>
              <w:marTop w:val="0"/>
              <w:marBottom w:val="0"/>
              <w:divBdr>
                <w:top w:val="none" w:sz="0" w:space="0" w:color="auto"/>
                <w:left w:val="none" w:sz="0" w:space="0" w:color="auto"/>
                <w:bottom w:val="none" w:sz="0" w:space="0" w:color="auto"/>
                <w:right w:val="none" w:sz="0" w:space="0" w:color="auto"/>
              </w:divBdr>
            </w:div>
            <w:div w:id="539829079">
              <w:marLeft w:val="0"/>
              <w:marRight w:val="0"/>
              <w:marTop w:val="0"/>
              <w:marBottom w:val="0"/>
              <w:divBdr>
                <w:top w:val="none" w:sz="0" w:space="0" w:color="auto"/>
                <w:left w:val="none" w:sz="0" w:space="0" w:color="auto"/>
                <w:bottom w:val="none" w:sz="0" w:space="0" w:color="auto"/>
                <w:right w:val="none" w:sz="0" w:space="0" w:color="auto"/>
              </w:divBdr>
            </w:div>
            <w:div w:id="1494905078">
              <w:marLeft w:val="0"/>
              <w:marRight w:val="0"/>
              <w:marTop w:val="0"/>
              <w:marBottom w:val="0"/>
              <w:divBdr>
                <w:top w:val="none" w:sz="0" w:space="0" w:color="auto"/>
                <w:left w:val="none" w:sz="0" w:space="0" w:color="auto"/>
                <w:bottom w:val="none" w:sz="0" w:space="0" w:color="auto"/>
                <w:right w:val="none" w:sz="0" w:space="0" w:color="auto"/>
              </w:divBdr>
            </w:div>
            <w:div w:id="1194853398">
              <w:marLeft w:val="0"/>
              <w:marRight w:val="0"/>
              <w:marTop w:val="0"/>
              <w:marBottom w:val="0"/>
              <w:divBdr>
                <w:top w:val="none" w:sz="0" w:space="0" w:color="auto"/>
                <w:left w:val="none" w:sz="0" w:space="0" w:color="auto"/>
                <w:bottom w:val="none" w:sz="0" w:space="0" w:color="auto"/>
                <w:right w:val="none" w:sz="0" w:space="0" w:color="auto"/>
              </w:divBdr>
            </w:div>
            <w:div w:id="1475443460">
              <w:marLeft w:val="0"/>
              <w:marRight w:val="0"/>
              <w:marTop w:val="0"/>
              <w:marBottom w:val="0"/>
              <w:divBdr>
                <w:top w:val="none" w:sz="0" w:space="0" w:color="auto"/>
                <w:left w:val="none" w:sz="0" w:space="0" w:color="auto"/>
                <w:bottom w:val="none" w:sz="0" w:space="0" w:color="auto"/>
                <w:right w:val="none" w:sz="0" w:space="0" w:color="auto"/>
              </w:divBdr>
            </w:div>
            <w:div w:id="1929852515">
              <w:marLeft w:val="0"/>
              <w:marRight w:val="0"/>
              <w:marTop w:val="0"/>
              <w:marBottom w:val="0"/>
              <w:divBdr>
                <w:top w:val="none" w:sz="0" w:space="0" w:color="auto"/>
                <w:left w:val="none" w:sz="0" w:space="0" w:color="auto"/>
                <w:bottom w:val="none" w:sz="0" w:space="0" w:color="auto"/>
                <w:right w:val="none" w:sz="0" w:space="0" w:color="auto"/>
              </w:divBdr>
            </w:div>
            <w:div w:id="350029865">
              <w:marLeft w:val="0"/>
              <w:marRight w:val="0"/>
              <w:marTop w:val="0"/>
              <w:marBottom w:val="0"/>
              <w:divBdr>
                <w:top w:val="none" w:sz="0" w:space="0" w:color="auto"/>
                <w:left w:val="none" w:sz="0" w:space="0" w:color="auto"/>
                <w:bottom w:val="none" w:sz="0" w:space="0" w:color="auto"/>
                <w:right w:val="none" w:sz="0" w:space="0" w:color="auto"/>
              </w:divBdr>
            </w:div>
            <w:div w:id="548490766">
              <w:marLeft w:val="0"/>
              <w:marRight w:val="0"/>
              <w:marTop w:val="0"/>
              <w:marBottom w:val="0"/>
              <w:divBdr>
                <w:top w:val="none" w:sz="0" w:space="0" w:color="auto"/>
                <w:left w:val="none" w:sz="0" w:space="0" w:color="auto"/>
                <w:bottom w:val="none" w:sz="0" w:space="0" w:color="auto"/>
                <w:right w:val="none" w:sz="0" w:space="0" w:color="auto"/>
              </w:divBdr>
            </w:div>
            <w:div w:id="469056972">
              <w:marLeft w:val="0"/>
              <w:marRight w:val="0"/>
              <w:marTop w:val="0"/>
              <w:marBottom w:val="0"/>
              <w:divBdr>
                <w:top w:val="none" w:sz="0" w:space="0" w:color="auto"/>
                <w:left w:val="none" w:sz="0" w:space="0" w:color="auto"/>
                <w:bottom w:val="none" w:sz="0" w:space="0" w:color="auto"/>
                <w:right w:val="none" w:sz="0" w:space="0" w:color="auto"/>
              </w:divBdr>
            </w:div>
            <w:div w:id="1657293890">
              <w:marLeft w:val="0"/>
              <w:marRight w:val="0"/>
              <w:marTop w:val="0"/>
              <w:marBottom w:val="0"/>
              <w:divBdr>
                <w:top w:val="none" w:sz="0" w:space="0" w:color="auto"/>
                <w:left w:val="none" w:sz="0" w:space="0" w:color="auto"/>
                <w:bottom w:val="none" w:sz="0" w:space="0" w:color="auto"/>
                <w:right w:val="none" w:sz="0" w:space="0" w:color="auto"/>
              </w:divBdr>
            </w:div>
            <w:div w:id="644891541">
              <w:marLeft w:val="0"/>
              <w:marRight w:val="0"/>
              <w:marTop w:val="0"/>
              <w:marBottom w:val="0"/>
              <w:divBdr>
                <w:top w:val="none" w:sz="0" w:space="0" w:color="auto"/>
                <w:left w:val="none" w:sz="0" w:space="0" w:color="auto"/>
                <w:bottom w:val="none" w:sz="0" w:space="0" w:color="auto"/>
                <w:right w:val="none" w:sz="0" w:space="0" w:color="auto"/>
              </w:divBdr>
            </w:div>
            <w:div w:id="970016338">
              <w:marLeft w:val="0"/>
              <w:marRight w:val="0"/>
              <w:marTop w:val="0"/>
              <w:marBottom w:val="0"/>
              <w:divBdr>
                <w:top w:val="none" w:sz="0" w:space="0" w:color="auto"/>
                <w:left w:val="none" w:sz="0" w:space="0" w:color="auto"/>
                <w:bottom w:val="none" w:sz="0" w:space="0" w:color="auto"/>
                <w:right w:val="none" w:sz="0" w:space="0" w:color="auto"/>
              </w:divBdr>
            </w:div>
            <w:div w:id="1391685344">
              <w:marLeft w:val="0"/>
              <w:marRight w:val="0"/>
              <w:marTop w:val="0"/>
              <w:marBottom w:val="0"/>
              <w:divBdr>
                <w:top w:val="none" w:sz="0" w:space="0" w:color="auto"/>
                <w:left w:val="none" w:sz="0" w:space="0" w:color="auto"/>
                <w:bottom w:val="none" w:sz="0" w:space="0" w:color="auto"/>
                <w:right w:val="none" w:sz="0" w:space="0" w:color="auto"/>
              </w:divBdr>
            </w:div>
            <w:div w:id="1134635464">
              <w:marLeft w:val="0"/>
              <w:marRight w:val="0"/>
              <w:marTop w:val="0"/>
              <w:marBottom w:val="0"/>
              <w:divBdr>
                <w:top w:val="none" w:sz="0" w:space="0" w:color="auto"/>
                <w:left w:val="none" w:sz="0" w:space="0" w:color="auto"/>
                <w:bottom w:val="none" w:sz="0" w:space="0" w:color="auto"/>
                <w:right w:val="none" w:sz="0" w:space="0" w:color="auto"/>
              </w:divBdr>
            </w:div>
            <w:div w:id="1611472804">
              <w:marLeft w:val="0"/>
              <w:marRight w:val="0"/>
              <w:marTop w:val="0"/>
              <w:marBottom w:val="0"/>
              <w:divBdr>
                <w:top w:val="none" w:sz="0" w:space="0" w:color="auto"/>
                <w:left w:val="none" w:sz="0" w:space="0" w:color="auto"/>
                <w:bottom w:val="none" w:sz="0" w:space="0" w:color="auto"/>
                <w:right w:val="none" w:sz="0" w:space="0" w:color="auto"/>
              </w:divBdr>
            </w:div>
            <w:div w:id="1730492656">
              <w:marLeft w:val="0"/>
              <w:marRight w:val="0"/>
              <w:marTop w:val="0"/>
              <w:marBottom w:val="0"/>
              <w:divBdr>
                <w:top w:val="none" w:sz="0" w:space="0" w:color="auto"/>
                <w:left w:val="none" w:sz="0" w:space="0" w:color="auto"/>
                <w:bottom w:val="none" w:sz="0" w:space="0" w:color="auto"/>
                <w:right w:val="none" w:sz="0" w:space="0" w:color="auto"/>
              </w:divBdr>
            </w:div>
            <w:div w:id="1804614782">
              <w:marLeft w:val="0"/>
              <w:marRight w:val="0"/>
              <w:marTop w:val="0"/>
              <w:marBottom w:val="0"/>
              <w:divBdr>
                <w:top w:val="none" w:sz="0" w:space="0" w:color="auto"/>
                <w:left w:val="none" w:sz="0" w:space="0" w:color="auto"/>
                <w:bottom w:val="none" w:sz="0" w:space="0" w:color="auto"/>
                <w:right w:val="none" w:sz="0" w:space="0" w:color="auto"/>
              </w:divBdr>
            </w:div>
            <w:div w:id="1093090679">
              <w:marLeft w:val="0"/>
              <w:marRight w:val="0"/>
              <w:marTop w:val="0"/>
              <w:marBottom w:val="0"/>
              <w:divBdr>
                <w:top w:val="none" w:sz="0" w:space="0" w:color="auto"/>
                <w:left w:val="none" w:sz="0" w:space="0" w:color="auto"/>
                <w:bottom w:val="none" w:sz="0" w:space="0" w:color="auto"/>
                <w:right w:val="none" w:sz="0" w:space="0" w:color="auto"/>
              </w:divBdr>
            </w:div>
            <w:div w:id="702101073">
              <w:marLeft w:val="0"/>
              <w:marRight w:val="0"/>
              <w:marTop w:val="0"/>
              <w:marBottom w:val="0"/>
              <w:divBdr>
                <w:top w:val="none" w:sz="0" w:space="0" w:color="auto"/>
                <w:left w:val="none" w:sz="0" w:space="0" w:color="auto"/>
                <w:bottom w:val="none" w:sz="0" w:space="0" w:color="auto"/>
                <w:right w:val="none" w:sz="0" w:space="0" w:color="auto"/>
              </w:divBdr>
            </w:div>
            <w:div w:id="1675451848">
              <w:marLeft w:val="0"/>
              <w:marRight w:val="0"/>
              <w:marTop w:val="0"/>
              <w:marBottom w:val="0"/>
              <w:divBdr>
                <w:top w:val="none" w:sz="0" w:space="0" w:color="auto"/>
                <w:left w:val="none" w:sz="0" w:space="0" w:color="auto"/>
                <w:bottom w:val="none" w:sz="0" w:space="0" w:color="auto"/>
                <w:right w:val="none" w:sz="0" w:space="0" w:color="auto"/>
              </w:divBdr>
            </w:div>
            <w:div w:id="1691177833">
              <w:marLeft w:val="0"/>
              <w:marRight w:val="0"/>
              <w:marTop w:val="0"/>
              <w:marBottom w:val="0"/>
              <w:divBdr>
                <w:top w:val="none" w:sz="0" w:space="0" w:color="auto"/>
                <w:left w:val="none" w:sz="0" w:space="0" w:color="auto"/>
                <w:bottom w:val="none" w:sz="0" w:space="0" w:color="auto"/>
                <w:right w:val="none" w:sz="0" w:space="0" w:color="auto"/>
              </w:divBdr>
            </w:div>
            <w:div w:id="372583147">
              <w:marLeft w:val="0"/>
              <w:marRight w:val="0"/>
              <w:marTop w:val="0"/>
              <w:marBottom w:val="0"/>
              <w:divBdr>
                <w:top w:val="none" w:sz="0" w:space="0" w:color="auto"/>
                <w:left w:val="none" w:sz="0" w:space="0" w:color="auto"/>
                <w:bottom w:val="none" w:sz="0" w:space="0" w:color="auto"/>
                <w:right w:val="none" w:sz="0" w:space="0" w:color="auto"/>
              </w:divBdr>
            </w:div>
            <w:div w:id="2137604375">
              <w:marLeft w:val="0"/>
              <w:marRight w:val="0"/>
              <w:marTop w:val="0"/>
              <w:marBottom w:val="0"/>
              <w:divBdr>
                <w:top w:val="none" w:sz="0" w:space="0" w:color="auto"/>
                <w:left w:val="none" w:sz="0" w:space="0" w:color="auto"/>
                <w:bottom w:val="none" w:sz="0" w:space="0" w:color="auto"/>
                <w:right w:val="none" w:sz="0" w:space="0" w:color="auto"/>
              </w:divBdr>
            </w:div>
            <w:div w:id="905804495">
              <w:marLeft w:val="0"/>
              <w:marRight w:val="0"/>
              <w:marTop w:val="0"/>
              <w:marBottom w:val="0"/>
              <w:divBdr>
                <w:top w:val="none" w:sz="0" w:space="0" w:color="auto"/>
                <w:left w:val="none" w:sz="0" w:space="0" w:color="auto"/>
                <w:bottom w:val="none" w:sz="0" w:space="0" w:color="auto"/>
                <w:right w:val="none" w:sz="0" w:space="0" w:color="auto"/>
              </w:divBdr>
            </w:div>
            <w:div w:id="2019115489">
              <w:marLeft w:val="0"/>
              <w:marRight w:val="0"/>
              <w:marTop w:val="0"/>
              <w:marBottom w:val="0"/>
              <w:divBdr>
                <w:top w:val="none" w:sz="0" w:space="0" w:color="auto"/>
                <w:left w:val="none" w:sz="0" w:space="0" w:color="auto"/>
                <w:bottom w:val="none" w:sz="0" w:space="0" w:color="auto"/>
                <w:right w:val="none" w:sz="0" w:space="0" w:color="auto"/>
              </w:divBdr>
            </w:div>
            <w:div w:id="1902904848">
              <w:marLeft w:val="0"/>
              <w:marRight w:val="0"/>
              <w:marTop w:val="0"/>
              <w:marBottom w:val="0"/>
              <w:divBdr>
                <w:top w:val="none" w:sz="0" w:space="0" w:color="auto"/>
                <w:left w:val="none" w:sz="0" w:space="0" w:color="auto"/>
                <w:bottom w:val="none" w:sz="0" w:space="0" w:color="auto"/>
                <w:right w:val="none" w:sz="0" w:space="0" w:color="auto"/>
              </w:divBdr>
            </w:div>
            <w:div w:id="330764709">
              <w:marLeft w:val="0"/>
              <w:marRight w:val="0"/>
              <w:marTop w:val="0"/>
              <w:marBottom w:val="0"/>
              <w:divBdr>
                <w:top w:val="none" w:sz="0" w:space="0" w:color="auto"/>
                <w:left w:val="none" w:sz="0" w:space="0" w:color="auto"/>
                <w:bottom w:val="none" w:sz="0" w:space="0" w:color="auto"/>
                <w:right w:val="none" w:sz="0" w:space="0" w:color="auto"/>
              </w:divBdr>
            </w:div>
            <w:div w:id="1988127729">
              <w:marLeft w:val="0"/>
              <w:marRight w:val="0"/>
              <w:marTop w:val="0"/>
              <w:marBottom w:val="0"/>
              <w:divBdr>
                <w:top w:val="none" w:sz="0" w:space="0" w:color="auto"/>
                <w:left w:val="none" w:sz="0" w:space="0" w:color="auto"/>
                <w:bottom w:val="none" w:sz="0" w:space="0" w:color="auto"/>
                <w:right w:val="none" w:sz="0" w:space="0" w:color="auto"/>
              </w:divBdr>
            </w:div>
            <w:div w:id="501553865">
              <w:marLeft w:val="0"/>
              <w:marRight w:val="0"/>
              <w:marTop w:val="0"/>
              <w:marBottom w:val="0"/>
              <w:divBdr>
                <w:top w:val="none" w:sz="0" w:space="0" w:color="auto"/>
                <w:left w:val="none" w:sz="0" w:space="0" w:color="auto"/>
                <w:bottom w:val="none" w:sz="0" w:space="0" w:color="auto"/>
                <w:right w:val="none" w:sz="0" w:space="0" w:color="auto"/>
              </w:divBdr>
            </w:div>
            <w:div w:id="640034773">
              <w:marLeft w:val="0"/>
              <w:marRight w:val="0"/>
              <w:marTop w:val="0"/>
              <w:marBottom w:val="0"/>
              <w:divBdr>
                <w:top w:val="none" w:sz="0" w:space="0" w:color="auto"/>
                <w:left w:val="none" w:sz="0" w:space="0" w:color="auto"/>
                <w:bottom w:val="none" w:sz="0" w:space="0" w:color="auto"/>
                <w:right w:val="none" w:sz="0" w:space="0" w:color="auto"/>
              </w:divBdr>
            </w:div>
            <w:div w:id="998463452">
              <w:marLeft w:val="0"/>
              <w:marRight w:val="0"/>
              <w:marTop w:val="0"/>
              <w:marBottom w:val="0"/>
              <w:divBdr>
                <w:top w:val="none" w:sz="0" w:space="0" w:color="auto"/>
                <w:left w:val="none" w:sz="0" w:space="0" w:color="auto"/>
                <w:bottom w:val="none" w:sz="0" w:space="0" w:color="auto"/>
                <w:right w:val="none" w:sz="0" w:space="0" w:color="auto"/>
              </w:divBdr>
            </w:div>
            <w:div w:id="902906083">
              <w:marLeft w:val="0"/>
              <w:marRight w:val="0"/>
              <w:marTop w:val="0"/>
              <w:marBottom w:val="0"/>
              <w:divBdr>
                <w:top w:val="none" w:sz="0" w:space="0" w:color="auto"/>
                <w:left w:val="none" w:sz="0" w:space="0" w:color="auto"/>
                <w:bottom w:val="none" w:sz="0" w:space="0" w:color="auto"/>
                <w:right w:val="none" w:sz="0" w:space="0" w:color="auto"/>
              </w:divBdr>
            </w:div>
            <w:div w:id="1659381273">
              <w:marLeft w:val="0"/>
              <w:marRight w:val="0"/>
              <w:marTop w:val="0"/>
              <w:marBottom w:val="0"/>
              <w:divBdr>
                <w:top w:val="none" w:sz="0" w:space="0" w:color="auto"/>
                <w:left w:val="none" w:sz="0" w:space="0" w:color="auto"/>
                <w:bottom w:val="none" w:sz="0" w:space="0" w:color="auto"/>
                <w:right w:val="none" w:sz="0" w:space="0" w:color="auto"/>
              </w:divBdr>
            </w:div>
            <w:div w:id="229198304">
              <w:marLeft w:val="0"/>
              <w:marRight w:val="0"/>
              <w:marTop w:val="0"/>
              <w:marBottom w:val="0"/>
              <w:divBdr>
                <w:top w:val="none" w:sz="0" w:space="0" w:color="auto"/>
                <w:left w:val="none" w:sz="0" w:space="0" w:color="auto"/>
                <w:bottom w:val="none" w:sz="0" w:space="0" w:color="auto"/>
                <w:right w:val="none" w:sz="0" w:space="0" w:color="auto"/>
              </w:divBdr>
            </w:div>
            <w:div w:id="674189045">
              <w:marLeft w:val="0"/>
              <w:marRight w:val="0"/>
              <w:marTop w:val="0"/>
              <w:marBottom w:val="0"/>
              <w:divBdr>
                <w:top w:val="none" w:sz="0" w:space="0" w:color="auto"/>
                <w:left w:val="none" w:sz="0" w:space="0" w:color="auto"/>
                <w:bottom w:val="none" w:sz="0" w:space="0" w:color="auto"/>
                <w:right w:val="none" w:sz="0" w:space="0" w:color="auto"/>
              </w:divBdr>
            </w:div>
            <w:div w:id="810751995">
              <w:marLeft w:val="0"/>
              <w:marRight w:val="0"/>
              <w:marTop w:val="0"/>
              <w:marBottom w:val="0"/>
              <w:divBdr>
                <w:top w:val="none" w:sz="0" w:space="0" w:color="auto"/>
                <w:left w:val="none" w:sz="0" w:space="0" w:color="auto"/>
                <w:bottom w:val="none" w:sz="0" w:space="0" w:color="auto"/>
                <w:right w:val="none" w:sz="0" w:space="0" w:color="auto"/>
              </w:divBdr>
            </w:div>
            <w:div w:id="8066358">
              <w:marLeft w:val="0"/>
              <w:marRight w:val="0"/>
              <w:marTop w:val="0"/>
              <w:marBottom w:val="0"/>
              <w:divBdr>
                <w:top w:val="none" w:sz="0" w:space="0" w:color="auto"/>
                <w:left w:val="none" w:sz="0" w:space="0" w:color="auto"/>
                <w:bottom w:val="none" w:sz="0" w:space="0" w:color="auto"/>
                <w:right w:val="none" w:sz="0" w:space="0" w:color="auto"/>
              </w:divBdr>
            </w:div>
            <w:div w:id="1065907288">
              <w:marLeft w:val="0"/>
              <w:marRight w:val="0"/>
              <w:marTop w:val="0"/>
              <w:marBottom w:val="0"/>
              <w:divBdr>
                <w:top w:val="none" w:sz="0" w:space="0" w:color="auto"/>
                <w:left w:val="none" w:sz="0" w:space="0" w:color="auto"/>
                <w:bottom w:val="none" w:sz="0" w:space="0" w:color="auto"/>
                <w:right w:val="none" w:sz="0" w:space="0" w:color="auto"/>
              </w:divBdr>
            </w:div>
            <w:div w:id="261451317">
              <w:marLeft w:val="0"/>
              <w:marRight w:val="0"/>
              <w:marTop w:val="0"/>
              <w:marBottom w:val="0"/>
              <w:divBdr>
                <w:top w:val="none" w:sz="0" w:space="0" w:color="auto"/>
                <w:left w:val="none" w:sz="0" w:space="0" w:color="auto"/>
                <w:bottom w:val="none" w:sz="0" w:space="0" w:color="auto"/>
                <w:right w:val="none" w:sz="0" w:space="0" w:color="auto"/>
              </w:divBdr>
            </w:div>
            <w:div w:id="70734904">
              <w:marLeft w:val="0"/>
              <w:marRight w:val="0"/>
              <w:marTop w:val="0"/>
              <w:marBottom w:val="0"/>
              <w:divBdr>
                <w:top w:val="none" w:sz="0" w:space="0" w:color="auto"/>
                <w:left w:val="none" w:sz="0" w:space="0" w:color="auto"/>
                <w:bottom w:val="none" w:sz="0" w:space="0" w:color="auto"/>
                <w:right w:val="none" w:sz="0" w:space="0" w:color="auto"/>
              </w:divBdr>
            </w:div>
            <w:div w:id="2142187311">
              <w:marLeft w:val="0"/>
              <w:marRight w:val="0"/>
              <w:marTop w:val="0"/>
              <w:marBottom w:val="0"/>
              <w:divBdr>
                <w:top w:val="none" w:sz="0" w:space="0" w:color="auto"/>
                <w:left w:val="none" w:sz="0" w:space="0" w:color="auto"/>
                <w:bottom w:val="none" w:sz="0" w:space="0" w:color="auto"/>
                <w:right w:val="none" w:sz="0" w:space="0" w:color="auto"/>
              </w:divBdr>
            </w:div>
            <w:div w:id="915749157">
              <w:marLeft w:val="0"/>
              <w:marRight w:val="0"/>
              <w:marTop w:val="0"/>
              <w:marBottom w:val="0"/>
              <w:divBdr>
                <w:top w:val="none" w:sz="0" w:space="0" w:color="auto"/>
                <w:left w:val="none" w:sz="0" w:space="0" w:color="auto"/>
                <w:bottom w:val="none" w:sz="0" w:space="0" w:color="auto"/>
                <w:right w:val="none" w:sz="0" w:space="0" w:color="auto"/>
              </w:divBdr>
            </w:div>
            <w:div w:id="1539969498">
              <w:marLeft w:val="0"/>
              <w:marRight w:val="0"/>
              <w:marTop w:val="0"/>
              <w:marBottom w:val="0"/>
              <w:divBdr>
                <w:top w:val="none" w:sz="0" w:space="0" w:color="auto"/>
                <w:left w:val="none" w:sz="0" w:space="0" w:color="auto"/>
                <w:bottom w:val="none" w:sz="0" w:space="0" w:color="auto"/>
                <w:right w:val="none" w:sz="0" w:space="0" w:color="auto"/>
              </w:divBdr>
            </w:div>
            <w:div w:id="1540121693">
              <w:marLeft w:val="0"/>
              <w:marRight w:val="0"/>
              <w:marTop w:val="0"/>
              <w:marBottom w:val="0"/>
              <w:divBdr>
                <w:top w:val="none" w:sz="0" w:space="0" w:color="auto"/>
                <w:left w:val="none" w:sz="0" w:space="0" w:color="auto"/>
                <w:bottom w:val="none" w:sz="0" w:space="0" w:color="auto"/>
                <w:right w:val="none" w:sz="0" w:space="0" w:color="auto"/>
              </w:divBdr>
            </w:div>
            <w:div w:id="1722287057">
              <w:marLeft w:val="0"/>
              <w:marRight w:val="0"/>
              <w:marTop w:val="0"/>
              <w:marBottom w:val="0"/>
              <w:divBdr>
                <w:top w:val="none" w:sz="0" w:space="0" w:color="auto"/>
                <w:left w:val="none" w:sz="0" w:space="0" w:color="auto"/>
                <w:bottom w:val="none" w:sz="0" w:space="0" w:color="auto"/>
                <w:right w:val="none" w:sz="0" w:space="0" w:color="auto"/>
              </w:divBdr>
            </w:div>
            <w:div w:id="1643146891">
              <w:marLeft w:val="0"/>
              <w:marRight w:val="0"/>
              <w:marTop w:val="0"/>
              <w:marBottom w:val="0"/>
              <w:divBdr>
                <w:top w:val="none" w:sz="0" w:space="0" w:color="auto"/>
                <w:left w:val="none" w:sz="0" w:space="0" w:color="auto"/>
                <w:bottom w:val="none" w:sz="0" w:space="0" w:color="auto"/>
                <w:right w:val="none" w:sz="0" w:space="0" w:color="auto"/>
              </w:divBdr>
            </w:div>
            <w:div w:id="1882281953">
              <w:marLeft w:val="0"/>
              <w:marRight w:val="0"/>
              <w:marTop w:val="0"/>
              <w:marBottom w:val="0"/>
              <w:divBdr>
                <w:top w:val="none" w:sz="0" w:space="0" w:color="auto"/>
                <w:left w:val="none" w:sz="0" w:space="0" w:color="auto"/>
                <w:bottom w:val="none" w:sz="0" w:space="0" w:color="auto"/>
                <w:right w:val="none" w:sz="0" w:space="0" w:color="auto"/>
              </w:divBdr>
            </w:div>
            <w:div w:id="2092968037">
              <w:marLeft w:val="0"/>
              <w:marRight w:val="0"/>
              <w:marTop w:val="0"/>
              <w:marBottom w:val="0"/>
              <w:divBdr>
                <w:top w:val="none" w:sz="0" w:space="0" w:color="auto"/>
                <w:left w:val="none" w:sz="0" w:space="0" w:color="auto"/>
                <w:bottom w:val="none" w:sz="0" w:space="0" w:color="auto"/>
                <w:right w:val="none" w:sz="0" w:space="0" w:color="auto"/>
              </w:divBdr>
            </w:div>
            <w:div w:id="1086151407">
              <w:marLeft w:val="0"/>
              <w:marRight w:val="0"/>
              <w:marTop w:val="0"/>
              <w:marBottom w:val="0"/>
              <w:divBdr>
                <w:top w:val="none" w:sz="0" w:space="0" w:color="auto"/>
                <w:left w:val="none" w:sz="0" w:space="0" w:color="auto"/>
                <w:bottom w:val="none" w:sz="0" w:space="0" w:color="auto"/>
                <w:right w:val="none" w:sz="0" w:space="0" w:color="auto"/>
              </w:divBdr>
            </w:div>
            <w:div w:id="873277231">
              <w:marLeft w:val="0"/>
              <w:marRight w:val="0"/>
              <w:marTop w:val="0"/>
              <w:marBottom w:val="0"/>
              <w:divBdr>
                <w:top w:val="none" w:sz="0" w:space="0" w:color="auto"/>
                <w:left w:val="none" w:sz="0" w:space="0" w:color="auto"/>
                <w:bottom w:val="none" w:sz="0" w:space="0" w:color="auto"/>
                <w:right w:val="none" w:sz="0" w:space="0" w:color="auto"/>
              </w:divBdr>
            </w:div>
            <w:div w:id="1029262828">
              <w:marLeft w:val="0"/>
              <w:marRight w:val="0"/>
              <w:marTop w:val="0"/>
              <w:marBottom w:val="0"/>
              <w:divBdr>
                <w:top w:val="none" w:sz="0" w:space="0" w:color="auto"/>
                <w:left w:val="none" w:sz="0" w:space="0" w:color="auto"/>
                <w:bottom w:val="none" w:sz="0" w:space="0" w:color="auto"/>
                <w:right w:val="none" w:sz="0" w:space="0" w:color="auto"/>
              </w:divBdr>
            </w:div>
            <w:div w:id="88694675">
              <w:marLeft w:val="0"/>
              <w:marRight w:val="0"/>
              <w:marTop w:val="0"/>
              <w:marBottom w:val="0"/>
              <w:divBdr>
                <w:top w:val="none" w:sz="0" w:space="0" w:color="auto"/>
                <w:left w:val="none" w:sz="0" w:space="0" w:color="auto"/>
                <w:bottom w:val="none" w:sz="0" w:space="0" w:color="auto"/>
                <w:right w:val="none" w:sz="0" w:space="0" w:color="auto"/>
              </w:divBdr>
            </w:div>
            <w:div w:id="988097928">
              <w:marLeft w:val="0"/>
              <w:marRight w:val="0"/>
              <w:marTop w:val="0"/>
              <w:marBottom w:val="0"/>
              <w:divBdr>
                <w:top w:val="none" w:sz="0" w:space="0" w:color="auto"/>
                <w:left w:val="none" w:sz="0" w:space="0" w:color="auto"/>
                <w:bottom w:val="none" w:sz="0" w:space="0" w:color="auto"/>
                <w:right w:val="none" w:sz="0" w:space="0" w:color="auto"/>
              </w:divBdr>
            </w:div>
            <w:div w:id="1110009915">
              <w:marLeft w:val="0"/>
              <w:marRight w:val="0"/>
              <w:marTop w:val="0"/>
              <w:marBottom w:val="0"/>
              <w:divBdr>
                <w:top w:val="none" w:sz="0" w:space="0" w:color="auto"/>
                <w:left w:val="none" w:sz="0" w:space="0" w:color="auto"/>
                <w:bottom w:val="none" w:sz="0" w:space="0" w:color="auto"/>
                <w:right w:val="none" w:sz="0" w:space="0" w:color="auto"/>
              </w:divBdr>
            </w:div>
            <w:div w:id="1429890396">
              <w:marLeft w:val="0"/>
              <w:marRight w:val="0"/>
              <w:marTop w:val="0"/>
              <w:marBottom w:val="0"/>
              <w:divBdr>
                <w:top w:val="none" w:sz="0" w:space="0" w:color="auto"/>
                <w:left w:val="none" w:sz="0" w:space="0" w:color="auto"/>
                <w:bottom w:val="none" w:sz="0" w:space="0" w:color="auto"/>
                <w:right w:val="none" w:sz="0" w:space="0" w:color="auto"/>
              </w:divBdr>
            </w:div>
            <w:div w:id="629673594">
              <w:marLeft w:val="0"/>
              <w:marRight w:val="0"/>
              <w:marTop w:val="0"/>
              <w:marBottom w:val="0"/>
              <w:divBdr>
                <w:top w:val="none" w:sz="0" w:space="0" w:color="auto"/>
                <w:left w:val="none" w:sz="0" w:space="0" w:color="auto"/>
                <w:bottom w:val="none" w:sz="0" w:space="0" w:color="auto"/>
                <w:right w:val="none" w:sz="0" w:space="0" w:color="auto"/>
              </w:divBdr>
            </w:div>
            <w:div w:id="1914310644">
              <w:marLeft w:val="0"/>
              <w:marRight w:val="0"/>
              <w:marTop w:val="0"/>
              <w:marBottom w:val="0"/>
              <w:divBdr>
                <w:top w:val="none" w:sz="0" w:space="0" w:color="auto"/>
                <w:left w:val="none" w:sz="0" w:space="0" w:color="auto"/>
                <w:bottom w:val="none" w:sz="0" w:space="0" w:color="auto"/>
                <w:right w:val="none" w:sz="0" w:space="0" w:color="auto"/>
              </w:divBdr>
            </w:div>
            <w:div w:id="518083108">
              <w:marLeft w:val="0"/>
              <w:marRight w:val="0"/>
              <w:marTop w:val="0"/>
              <w:marBottom w:val="0"/>
              <w:divBdr>
                <w:top w:val="none" w:sz="0" w:space="0" w:color="auto"/>
                <w:left w:val="none" w:sz="0" w:space="0" w:color="auto"/>
                <w:bottom w:val="none" w:sz="0" w:space="0" w:color="auto"/>
                <w:right w:val="none" w:sz="0" w:space="0" w:color="auto"/>
              </w:divBdr>
            </w:div>
            <w:div w:id="1323773484">
              <w:marLeft w:val="0"/>
              <w:marRight w:val="0"/>
              <w:marTop w:val="0"/>
              <w:marBottom w:val="0"/>
              <w:divBdr>
                <w:top w:val="none" w:sz="0" w:space="0" w:color="auto"/>
                <w:left w:val="none" w:sz="0" w:space="0" w:color="auto"/>
                <w:bottom w:val="none" w:sz="0" w:space="0" w:color="auto"/>
                <w:right w:val="none" w:sz="0" w:space="0" w:color="auto"/>
              </w:divBdr>
            </w:div>
            <w:div w:id="1950508410">
              <w:marLeft w:val="0"/>
              <w:marRight w:val="0"/>
              <w:marTop w:val="0"/>
              <w:marBottom w:val="0"/>
              <w:divBdr>
                <w:top w:val="none" w:sz="0" w:space="0" w:color="auto"/>
                <w:left w:val="none" w:sz="0" w:space="0" w:color="auto"/>
                <w:bottom w:val="none" w:sz="0" w:space="0" w:color="auto"/>
                <w:right w:val="none" w:sz="0" w:space="0" w:color="auto"/>
              </w:divBdr>
            </w:div>
            <w:div w:id="237982603">
              <w:marLeft w:val="0"/>
              <w:marRight w:val="0"/>
              <w:marTop w:val="0"/>
              <w:marBottom w:val="0"/>
              <w:divBdr>
                <w:top w:val="none" w:sz="0" w:space="0" w:color="auto"/>
                <w:left w:val="none" w:sz="0" w:space="0" w:color="auto"/>
                <w:bottom w:val="none" w:sz="0" w:space="0" w:color="auto"/>
                <w:right w:val="none" w:sz="0" w:space="0" w:color="auto"/>
              </w:divBdr>
            </w:div>
            <w:div w:id="401367193">
              <w:marLeft w:val="0"/>
              <w:marRight w:val="0"/>
              <w:marTop w:val="0"/>
              <w:marBottom w:val="0"/>
              <w:divBdr>
                <w:top w:val="none" w:sz="0" w:space="0" w:color="auto"/>
                <w:left w:val="none" w:sz="0" w:space="0" w:color="auto"/>
                <w:bottom w:val="none" w:sz="0" w:space="0" w:color="auto"/>
                <w:right w:val="none" w:sz="0" w:space="0" w:color="auto"/>
              </w:divBdr>
            </w:div>
            <w:div w:id="81613285">
              <w:marLeft w:val="0"/>
              <w:marRight w:val="0"/>
              <w:marTop w:val="0"/>
              <w:marBottom w:val="0"/>
              <w:divBdr>
                <w:top w:val="none" w:sz="0" w:space="0" w:color="auto"/>
                <w:left w:val="none" w:sz="0" w:space="0" w:color="auto"/>
                <w:bottom w:val="none" w:sz="0" w:space="0" w:color="auto"/>
                <w:right w:val="none" w:sz="0" w:space="0" w:color="auto"/>
              </w:divBdr>
            </w:div>
            <w:div w:id="1625846094">
              <w:marLeft w:val="0"/>
              <w:marRight w:val="0"/>
              <w:marTop w:val="0"/>
              <w:marBottom w:val="0"/>
              <w:divBdr>
                <w:top w:val="none" w:sz="0" w:space="0" w:color="auto"/>
                <w:left w:val="none" w:sz="0" w:space="0" w:color="auto"/>
                <w:bottom w:val="none" w:sz="0" w:space="0" w:color="auto"/>
                <w:right w:val="none" w:sz="0" w:space="0" w:color="auto"/>
              </w:divBdr>
            </w:div>
            <w:div w:id="1940866530">
              <w:marLeft w:val="0"/>
              <w:marRight w:val="0"/>
              <w:marTop w:val="0"/>
              <w:marBottom w:val="0"/>
              <w:divBdr>
                <w:top w:val="none" w:sz="0" w:space="0" w:color="auto"/>
                <w:left w:val="none" w:sz="0" w:space="0" w:color="auto"/>
                <w:bottom w:val="none" w:sz="0" w:space="0" w:color="auto"/>
                <w:right w:val="none" w:sz="0" w:space="0" w:color="auto"/>
              </w:divBdr>
            </w:div>
            <w:div w:id="142434268">
              <w:marLeft w:val="0"/>
              <w:marRight w:val="0"/>
              <w:marTop w:val="0"/>
              <w:marBottom w:val="0"/>
              <w:divBdr>
                <w:top w:val="none" w:sz="0" w:space="0" w:color="auto"/>
                <w:left w:val="none" w:sz="0" w:space="0" w:color="auto"/>
                <w:bottom w:val="none" w:sz="0" w:space="0" w:color="auto"/>
                <w:right w:val="none" w:sz="0" w:space="0" w:color="auto"/>
              </w:divBdr>
            </w:div>
            <w:div w:id="294142836">
              <w:marLeft w:val="0"/>
              <w:marRight w:val="0"/>
              <w:marTop w:val="0"/>
              <w:marBottom w:val="0"/>
              <w:divBdr>
                <w:top w:val="none" w:sz="0" w:space="0" w:color="auto"/>
                <w:left w:val="none" w:sz="0" w:space="0" w:color="auto"/>
                <w:bottom w:val="none" w:sz="0" w:space="0" w:color="auto"/>
                <w:right w:val="none" w:sz="0" w:space="0" w:color="auto"/>
              </w:divBdr>
            </w:div>
            <w:div w:id="1508977054">
              <w:marLeft w:val="0"/>
              <w:marRight w:val="0"/>
              <w:marTop w:val="0"/>
              <w:marBottom w:val="0"/>
              <w:divBdr>
                <w:top w:val="none" w:sz="0" w:space="0" w:color="auto"/>
                <w:left w:val="none" w:sz="0" w:space="0" w:color="auto"/>
                <w:bottom w:val="none" w:sz="0" w:space="0" w:color="auto"/>
                <w:right w:val="none" w:sz="0" w:space="0" w:color="auto"/>
              </w:divBdr>
            </w:div>
            <w:div w:id="561258040">
              <w:marLeft w:val="0"/>
              <w:marRight w:val="0"/>
              <w:marTop w:val="0"/>
              <w:marBottom w:val="0"/>
              <w:divBdr>
                <w:top w:val="none" w:sz="0" w:space="0" w:color="auto"/>
                <w:left w:val="none" w:sz="0" w:space="0" w:color="auto"/>
                <w:bottom w:val="none" w:sz="0" w:space="0" w:color="auto"/>
                <w:right w:val="none" w:sz="0" w:space="0" w:color="auto"/>
              </w:divBdr>
            </w:div>
            <w:div w:id="1233588298">
              <w:marLeft w:val="0"/>
              <w:marRight w:val="0"/>
              <w:marTop w:val="0"/>
              <w:marBottom w:val="0"/>
              <w:divBdr>
                <w:top w:val="none" w:sz="0" w:space="0" w:color="auto"/>
                <w:left w:val="none" w:sz="0" w:space="0" w:color="auto"/>
                <w:bottom w:val="none" w:sz="0" w:space="0" w:color="auto"/>
                <w:right w:val="none" w:sz="0" w:space="0" w:color="auto"/>
              </w:divBdr>
            </w:div>
            <w:div w:id="13264777">
              <w:marLeft w:val="0"/>
              <w:marRight w:val="0"/>
              <w:marTop w:val="0"/>
              <w:marBottom w:val="0"/>
              <w:divBdr>
                <w:top w:val="none" w:sz="0" w:space="0" w:color="auto"/>
                <w:left w:val="none" w:sz="0" w:space="0" w:color="auto"/>
                <w:bottom w:val="none" w:sz="0" w:space="0" w:color="auto"/>
                <w:right w:val="none" w:sz="0" w:space="0" w:color="auto"/>
              </w:divBdr>
            </w:div>
            <w:div w:id="399141041">
              <w:marLeft w:val="0"/>
              <w:marRight w:val="0"/>
              <w:marTop w:val="0"/>
              <w:marBottom w:val="0"/>
              <w:divBdr>
                <w:top w:val="none" w:sz="0" w:space="0" w:color="auto"/>
                <w:left w:val="none" w:sz="0" w:space="0" w:color="auto"/>
                <w:bottom w:val="none" w:sz="0" w:space="0" w:color="auto"/>
                <w:right w:val="none" w:sz="0" w:space="0" w:color="auto"/>
              </w:divBdr>
            </w:div>
            <w:div w:id="1691175788">
              <w:marLeft w:val="0"/>
              <w:marRight w:val="0"/>
              <w:marTop w:val="0"/>
              <w:marBottom w:val="0"/>
              <w:divBdr>
                <w:top w:val="none" w:sz="0" w:space="0" w:color="auto"/>
                <w:left w:val="none" w:sz="0" w:space="0" w:color="auto"/>
                <w:bottom w:val="none" w:sz="0" w:space="0" w:color="auto"/>
                <w:right w:val="none" w:sz="0" w:space="0" w:color="auto"/>
              </w:divBdr>
            </w:div>
            <w:div w:id="96171727">
              <w:marLeft w:val="0"/>
              <w:marRight w:val="0"/>
              <w:marTop w:val="0"/>
              <w:marBottom w:val="0"/>
              <w:divBdr>
                <w:top w:val="none" w:sz="0" w:space="0" w:color="auto"/>
                <w:left w:val="none" w:sz="0" w:space="0" w:color="auto"/>
                <w:bottom w:val="none" w:sz="0" w:space="0" w:color="auto"/>
                <w:right w:val="none" w:sz="0" w:space="0" w:color="auto"/>
              </w:divBdr>
            </w:div>
            <w:div w:id="566914342">
              <w:marLeft w:val="0"/>
              <w:marRight w:val="0"/>
              <w:marTop w:val="0"/>
              <w:marBottom w:val="0"/>
              <w:divBdr>
                <w:top w:val="none" w:sz="0" w:space="0" w:color="auto"/>
                <w:left w:val="none" w:sz="0" w:space="0" w:color="auto"/>
                <w:bottom w:val="none" w:sz="0" w:space="0" w:color="auto"/>
                <w:right w:val="none" w:sz="0" w:space="0" w:color="auto"/>
              </w:divBdr>
            </w:div>
            <w:div w:id="1982927363">
              <w:marLeft w:val="0"/>
              <w:marRight w:val="0"/>
              <w:marTop w:val="0"/>
              <w:marBottom w:val="0"/>
              <w:divBdr>
                <w:top w:val="none" w:sz="0" w:space="0" w:color="auto"/>
                <w:left w:val="none" w:sz="0" w:space="0" w:color="auto"/>
                <w:bottom w:val="none" w:sz="0" w:space="0" w:color="auto"/>
                <w:right w:val="none" w:sz="0" w:space="0" w:color="auto"/>
              </w:divBdr>
            </w:div>
            <w:div w:id="20834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430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lasses.bnf.fr/heros/index.htm" TargetMode="External"/><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E77989-503F-4628-A181-5ECB12C56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C729211A</Template>
  <TotalTime>490</TotalTime>
  <Pages>19</Pages>
  <Words>4616</Words>
  <Characters>25392</Characters>
  <Application>Microsoft Office Word</Application>
  <DocSecurity>0</DocSecurity>
  <Lines>211</Lines>
  <Paragraphs>59</Paragraphs>
  <ScaleCrop>false</ScaleCrop>
  <HeadingPairs>
    <vt:vector size="4" baseType="variant">
      <vt:variant>
        <vt:lpstr>Titre</vt:lpstr>
      </vt:variant>
      <vt:variant>
        <vt:i4>1</vt:i4>
      </vt:variant>
      <vt:variant>
        <vt:lpstr>Headings</vt:lpstr>
      </vt:variant>
      <vt:variant>
        <vt:i4>1</vt:i4>
      </vt:variant>
    </vt:vector>
  </HeadingPairs>
  <TitlesOfParts>
    <vt:vector size="2" baseType="lpstr">
      <vt:lpstr/>
      <vt:lpstr>    La laïcité, TDC, n° 903, 1er novembre 2005.</vt:lpstr>
    </vt:vector>
  </TitlesOfParts>
  <Company/>
  <LinksUpToDate>false</LinksUpToDate>
  <CharactersWithSpaces>29949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frederic</dc:creator>
  <cp:lastModifiedBy>Nadège POINTEAU</cp:lastModifiedBy>
  <cp:revision>69</cp:revision>
  <dcterms:created xsi:type="dcterms:W3CDTF">2016-03-04T09:49:00Z</dcterms:created>
  <dcterms:modified xsi:type="dcterms:W3CDTF">2017-06-26T06:43:00Z</dcterms:modified>
</cp:coreProperties>
</file>